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9FCAD" w14:textId="77777777" w:rsidR="00E2393B" w:rsidRPr="00E2393B" w:rsidRDefault="00E2393B" w:rsidP="00CA5524">
      <w:pPr>
        <w:spacing w:before="60" w:after="60"/>
        <w:ind w:left="142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A9F75D4" w14:textId="77777777" w:rsidR="00E2393B" w:rsidRPr="00E2393B" w:rsidRDefault="00E2393B" w:rsidP="00CA5524">
      <w:pPr>
        <w:spacing w:before="60" w:after="60"/>
        <w:ind w:left="142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42781EF5" w14:textId="77777777" w:rsidR="00E2393B" w:rsidRPr="00E2393B" w:rsidRDefault="00E2393B" w:rsidP="00CA5524">
      <w:pPr>
        <w:spacing w:before="60" w:after="60"/>
        <w:ind w:left="142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154867C9" w14:textId="77777777" w:rsidR="00E2393B" w:rsidRDefault="00E2393B" w:rsidP="00CA5524">
      <w:pPr>
        <w:spacing w:line="360" w:lineRule="auto"/>
        <w:ind w:left="142"/>
        <w:rPr>
          <w:b/>
          <w:bCs/>
          <w:sz w:val="24"/>
          <w:szCs w:val="24"/>
        </w:rPr>
      </w:pPr>
    </w:p>
    <w:p w14:paraId="15C24823" w14:textId="12424304" w:rsidR="00E2393B" w:rsidRPr="00E2393B" w:rsidRDefault="00F1435C" w:rsidP="00CA5524">
      <w:pPr>
        <w:tabs>
          <w:tab w:val="left" w:pos="11685"/>
        </w:tabs>
        <w:spacing w:line="360" w:lineRule="auto"/>
        <w:ind w:left="142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CA5524">
        <w:rPr>
          <w:b/>
          <w:bCs/>
          <w:sz w:val="24"/>
          <w:szCs w:val="24"/>
        </w:rPr>
        <w:t>7446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 </w:t>
      </w:r>
      <w:r w:rsidR="00711AC5">
        <w:rPr>
          <w:sz w:val="24"/>
          <w:szCs w:val="24"/>
        </w:rPr>
        <w:t xml:space="preserve">                                                                      </w:t>
      </w:r>
      <w:r w:rsidR="00D7215C">
        <w:rPr>
          <w:sz w:val="24"/>
          <w:szCs w:val="24"/>
        </w:rPr>
        <w:t xml:space="preserve">                    </w:t>
      </w:r>
      <w:r w:rsidR="00E2393B" w:rsidRPr="00E2393B">
        <w:rPr>
          <w:sz w:val="24"/>
          <w:szCs w:val="24"/>
        </w:rPr>
        <w:t xml:space="preserve">Poznań, </w:t>
      </w:r>
      <w:r w:rsidR="00CA5524">
        <w:rPr>
          <w:sz w:val="24"/>
          <w:szCs w:val="24"/>
        </w:rPr>
        <w:t>18.05.2026</w:t>
      </w:r>
      <w:r w:rsidR="00E2393B" w:rsidRPr="00E2393B">
        <w:rPr>
          <w:sz w:val="24"/>
          <w:szCs w:val="24"/>
        </w:rPr>
        <w:t xml:space="preserve"> r.</w:t>
      </w:r>
    </w:p>
    <w:p w14:paraId="59563071" w14:textId="77777777" w:rsidR="00E2393B" w:rsidRDefault="00E2393B" w:rsidP="00CA5524">
      <w:pPr>
        <w:spacing w:line="360" w:lineRule="auto"/>
        <w:ind w:left="142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5A8D5510" w14:textId="77777777" w:rsidR="00D7215C" w:rsidRPr="00E2393B" w:rsidRDefault="00D7215C" w:rsidP="00CA5524">
      <w:pPr>
        <w:spacing w:line="360" w:lineRule="auto"/>
        <w:ind w:left="142"/>
        <w:jc w:val="center"/>
        <w:rPr>
          <w:b/>
          <w:sz w:val="24"/>
          <w:szCs w:val="24"/>
          <w:u w:val="single"/>
        </w:rPr>
      </w:pPr>
    </w:p>
    <w:p w14:paraId="7B0523DF" w14:textId="3A514271" w:rsidR="008A6F61" w:rsidRPr="008A6F61" w:rsidRDefault="00E2393B" w:rsidP="00CA5524">
      <w:pPr>
        <w:ind w:left="142"/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CA5524">
        <w:rPr>
          <w:b/>
          <w:sz w:val="24"/>
          <w:szCs w:val="24"/>
        </w:rPr>
        <w:t>18.05.2026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8A6F61" w:rsidRPr="008A6F61">
        <w:rPr>
          <w:b/>
          <w:bCs/>
          <w:i/>
          <w:iCs/>
          <w:sz w:val="24"/>
          <w:szCs w:val="24"/>
          <w:lang w:eastAsia="x-none"/>
        </w:rPr>
        <w:t>Dostaw</w:t>
      </w:r>
      <w:r w:rsidR="008A6F61">
        <w:rPr>
          <w:b/>
          <w:bCs/>
          <w:i/>
          <w:iCs/>
          <w:sz w:val="24"/>
          <w:szCs w:val="24"/>
          <w:lang w:eastAsia="x-none"/>
        </w:rPr>
        <w:t>ę</w:t>
      </w:r>
      <w:r w:rsidR="008A6F61" w:rsidRPr="008A6F61">
        <w:rPr>
          <w:b/>
          <w:bCs/>
          <w:i/>
          <w:iCs/>
          <w:sz w:val="24"/>
          <w:szCs w:val="24"/>
          <w:lang w:eastAsia="x-none"/>
        </w:rPr>
        <w:t xml:space="preserve"> sprzętu komputerowego dla jednostek UAM - przedmiot zamówienia został podzielony na 4 części </w:t>
      </w:r>
    </w:p>
    <w:p w14:paraId="0F3E12C8" w14:textId="77777777" w:rsidR="00E2393B" w:rsidRPr="00E2393B" w:rsidRDefault="00E2393B" w:rsidP="00CA5524">
      <w:pPr>
        <w:ind w:left="142"/>
        <w:jc w:val="both"/>
        <w:rPr>
          <w:b/>
          <w:bCs/>
          <w:i/>
          <w:iCs/>
          <w:sz w:val="24"/>
          <w:szCs w:val="24"/>
          <w:lang w:eastAsia="x-none"/>
        </w:rPr>
      </w:pPr>
    </w:p>
    <w:p w14:paraId="5B63445E" w14:textId="65BBDC0F" w:rsidR="00E2393B" w:rsidRDefault="00E2393B" w:rsidP="00CA5524">
      <w:pPr>
        <w:ind w:left="142"/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CA5524">
        <w:rPr>
          <w:b/>
          <w:sz w:val="24"/>
          <w:szCs w:val="24"/>
        </w:rPr>
        <w:t>4</w:t>
      </w:r>
      <w:r w:rsidRPr="00E2393B">
        <w:rPr>
          <w:b/>
          <w:sz w:val="24"/>
          <w:szCs w:val="24"/>
        </w:rPr>
        <w:t xml:space="preserve"> ofert</w:t>
      </w:r>
      <w:r w:rsidR="00711AC5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14:paraId="0A42AF75" w14:textId="77777777" w:rsidR="00E2393B" w:rsidRPr="00E2393B" w:rsidRDefault="00E2393B" w:rsidP="00CA5524">
      <w:pPr>
        <w:ind w:left="142"/>
        <w:jc w:val="both"/>
        <w:rPr>
          <w:b/>
          <w:sz w:val="24"/>
          <w:szCs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540"/>
        <w:gridCol w:w="1417"/>
        <w:gridCol w:w="1418"/>
        <w:gridCol w:w="1417"/>
        <w:gridCol w:w="1418"/>
      </w:tblGrid>
      <w:tr w:rsidR="008A6F61" w:rsidRPr="00C06184" w14:paraId="5FC49A5D" w14:textId="77777777" w:rsidTr="006A6780">
        <w:trPr>
          <w:jc w:val="center"/>
        </w:trPr>
        <w:tc>
          <w:tcPr>
            <w:tcW w:w="850" w:type="dxa"/>
            <w:shd w:val="clear" w:color="auto" w:fill="F2F2F2"/>
            <w:vAlign w:val="center"/>
          </w:tcPr>
          <w:p w14:paraId="3B51BECC" w14:textId="77777777" w:rsidR="008A6F61" w:rsidRPr="00C06184" w:rsidRDefault="008A6F61" w:rsidP="002B14B4">
            <w:pPr>
              <w:ind w:left="22"/>
              <w:jc w:val="center"/>
            </w:pPr>
            <w:r w:rsidRPr="00C06184">
              <w:t>Oferta nr</w:t>
            </w:r>
          </w:p>
        </w:tc>
        <w:tc>
          <w:tcPr>
            <w:tcW w:w="3540" w:type="dxa"/>
            <w:shd w:val="clear" w:color="auto" w:fill="F2F2F2"/>
            <w:vAlign w:val="center"/>
          </w:tcPr>
          <w:p w14:paraId="4A1160CA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7BB0691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Cena oferty</w:t>
            </w:r>
          </w:p>
          <w:p w14:paraId="7CF7B2B4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Część 1</w:t>
            </w:r>
          </w:p>
        </w:tc>
        <w:tc>
          <w:tcPr>
            <w:tcW w:w="1418" w:type="dxa"/>
            <w:shd w:val="clear" w:color="auto" w:fill="F2F2F2"/>
          </w:tcPr>
          <w:p w14:paraId="458F8EEA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Cena oferty</w:t>
            </w:r>
          </w:p>
          <w:p w14:paraId="2F6A73A9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Część 2</w:t>
            </w:r>
          </w:p>
        </w:tc>
        <w:tc>
          <w:tcPr>
            <w:tcW w:w="1417" w:type="dxa"/>
            <w:shd w:val="clear" w:color="auto" w:fill="F2F2F2"/>
          </w:tcPr>
          <w:p w14:paraId="21E3ED44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Cena oferty</w:t>
            </w:r>
          </w:p>
          <w:p w14:paraId="40121F7F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Część 3</w:t>
            </w:r>
          </w:p>
        </w:tc>
        <w:tc>
          <w:tcPr>
            <w:tcW w:w="1418" w:type="dxa"/>
            <w:shd w:val="clear" w:color="auto" w:fill="F2F2F2"/>
          </w:tcPr>
          <w:p w14:paraId="124F2428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Cena oferty</w:t>
            </w:r>
          </w:p>
          <w:p w14:paraId="012ABDEB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Część 4</w:t>
            </w:r>
          </w:p>
        </w:tc>
      </w:tr>
      <w:tr w:rsidR="008A6F61" w:rsidRPr="00C06184" w14:paraId="0D211825" w14:textId="77777777" w:rsidTr="006A6780">
        <w:trPr>
          <w:trHeight w:val="680"/>
          <w:jc w:val="center"/>
        </w:trPr>
        <w:tc>
          <w:tcPr>
            <w:tcW w:w="850" w:type="dxa"/>
            <w:vAlign w:val="center"/>
          </w:tcPr>
          <w:p w14:paraId="1462D242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1</w:t>
            </w:r>
          </w:p>
        </w:tc>
        <w:tc>
          <w:tcPr>
            <w:tcW w:w="3540" w:type="dxa"/>
          </w:tcPr>
          <w:p w14:paraId="6C764E70" w14:textId="77777777" w:rsidR="00CA5524" w:rsidRDefault="00CA5524" w:rsidP="006A6780">
            <w:pPr>
              <w:jc w:val="both"/>
            </w:pPr>
            <w:r>
              <w:t>PROGRESS - Systemy Komputerowe Sp. z o.o.</w:t>
            </w:r>
          </w:p>
          <w:p w14:paraId="7107B4B1" w14:textId="1294694E" w:rsidR="008A6F61" w:rsidRPr="00C06184" w:rsidRDefault="00CA5524" w:rsidP="006A6780">
            <w:pPr>
              <w:jc w:val="both"/>
            </w:pPr>
            <w:r>
              <w:t>Al. Mickiewicza 27, 31-120 Kraków</w:t>
            </w:r>
          </w:p>
        </w:tc>
        <w:tc>
          <w:tcPr>
            <w:tcW w:w="1417" w:type="dxa"/>
            <w:vAlign w:val="center"/>
          </w:tcPr>
          <w:p w14:paraId="4FABCC3B" w14:textId="6F589E56" w:rsidR="008A6F61" w:rsidRPr="00C06184" w:rsidRDefault="00CA5524" w:rsidP="00CA5524">
            <w:pPr>
              <w:ind w:left="142"/>
              <w:jc w:val="center"/>
            </w:pPr>
            <w:r w:rsidRPr="00CA5524">
              <w:t>91 410,90</w:t>
            </w:r>
          </w:p>
        </w:tc>
        <w:tc>
          <w:tcPr>
            <w:tcW w:w="1418" w:type="dxa"/>
            <w:vAlign w:val="center"/>
          </w:tcPr>
          <w:p w14:paraId="0CC6DCDC" w14:textId="35BF3BF5" w:rsidR="008A6F61" w:rsidRPr="00C06184" w:rsidRDefault="00CA5524" w:rsidP="00CA5524">
            <w:pPr>
              <w:ind w:left="142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14:paraId="4413AD34" w14:textId="046C0372" w:rsidR="008A6F61" w:rsidRPr="00C06184" w:rsidRDefault="00CA5524" w:rsidP="00CA5524">
            <w:pPr>
              <w:ind w:left="142"/>
              <w:jc w:val="center"/>
            </w:pPr>
            <w:r>
              <w:t>-</w:t>
            </w:r>
          </w:p>
        </w:tc>
        <w:tc>
          <w:tcPr>
            <w:tcW w:w="1418" w:type="dxa"/>
            <w:vAlign w:val="center"/>
          </w:tcPr>
          <w:p w14:paraId="41E87018" w14:textId="3ECCCCEF" w:rsidR="008A6F61" w:rsidRPr="00C06184" w:rsidRDefault="00CA5524" w:rsidP="00CA5524">
            <w:pPr>
              <w:ind w:left="142"/>
              <w:jc w:val="center"/>
            </w:pPr>
            <w:r>
              <w:t>-</w:t>
            </w:r>
          </w:p>
        </w:tc>
      </w:tr>
      <w:tr w:rsidR="008A6F61" w:rsidRPr="00C06184" w14:paraId="3F506289" w14:textId="77777777" w:rsidTr="006A6780">
        <w:trPr>
          <w:trHeight w:val="880"/>
          <w:jc w:val="center"/>
        </w:trPr>
        <w:tc>
          <w:tcPr>
            <w:tcW w:w="850" w:type="dxa"/>
            <w:vAlign w:val="center"/>
          </w:tcPr>
          <w:p w14:paraId="49A80B99" w14:textId="77777777" w:rsidR="008A6F61" w:rsidRPr="00C06184" w:rsidRDefault="008A6F61" w:rsidP="00CA5524">
            <w:pPr>
              <w:ind w:left="142"/>
              <w:jc w:val="center"/>
            </w:pPr>
            <w:r w:rsidRPr="00C06184">
              <w:t>2</w:t>
            </w:r>
          </w:p>
        </w:tc>
        <w:tc>
          <w:tcPr>
            <w:tcW w:w="3540" w:type="dxa"/>
          </w:tcPr>
          <w:p w14:paraId="01EB14EA" w14:textId="77777777" w:rsidR="00CA5524" w:rsidRDefault="00CA5524" w:rsidP="006A6780">
            <w:proofErr w:type="spellStart"/>
            <w:r>
              <w:t>iSpot</w:t>
            </w:r>
            <w:proofErr w:type="spellEnd"/>
            <w:r>
              <w:t xml:space="preserve"> Poland Sp. z o. o.</w:t>
            </w:r>
          </w:p>
          <w:p w14:paraId="60401435" w14:textId="0D7B13A4" w:rsidR="008A6F61" w:rsidRPr="00C06184" w:rsidRDefault="00CA5524" w:rsidP="006A6780">
            <w:r>
              <w:t>ul. Puławska 2, 02-566 Warszawa</w:t>
            </w:r>
          </w:p>
        </w:tc>
        <w:tc>
          <w:tcPr>
            <w:tcW w:w="1417" w:type="dxa"/>
            <w:vAlign w:val="center"/>
          </w:tcPr>
          <w:p w14:paraId="15541E28" w14:textId="71CE74F7" w:rsidR="008A6F61" w:rsidRPr="00C06184" w:rsidRDefault="003C7E27" w:rsidP="00CA5524">
            <w:pPr>
              <w:ind w:left="142"/>
              <w:jc w:val="center"/>
            </w:pPr>
            <w:r>
              <w:t>-</w:t>
            </w:r>
          </w:p>
        </w:tc>
        <w:tc>
          <w:tcPr>
            <w:tcW w:w="1418" w:type="dxa"/>
            <w:vAlign w:val="center"/>
          </w:tcPr>
          <w:p w14:paraId="5715A365" w14:textId="186A2E87" w:rsidR="008A6F61" w:rsidRPr="00C06184" w:rsidRDefault="003C7E27" w:rsidP="00CA5524">
            <w:pPr>
              <w:ind w:left="142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14:paraId="742A42BD" w14:textId="3C87C231" w:rsidR="008A6F61" w:rsidRPr="00C06184" w:rsidRDefault="003C7E27" w:rsidP="00CA5524">
            <w:pPr>
              <w:ind w:left="142"/>
              <w:jc w:val="center"/>
            </w:pPr>
            <w:r>
              <w:t>-</w:t>
            </w:r>
          </w:p>
        </w:tc>
        <w:tc>
          <w:tcPr>
            <w:tcW w:w="1418" w:type="dxa"/>
            <w:vAlign w:val="center"/>
          </w:tcPr>
          <w:p w14:paraId="144F3FD4" w14:textId="52D8257B" w:rsidR="008A6F61" w:rsidRPr="00C06184" w:rsidRDefault="00CA5524" w:rsidP="00CA5524">
            <w:pPr>
              <w:ind w:left="142"/>
              <w:jc w:val="center"/>
            </w:pPr>
            <w:r w:rsidRPr="00CA5524">
              <w:t>16 121,61</w:t>
            </w:r>
          </w:p>
        </w:tc>
      </w:tr>
      <w:tr w:rsidR="00CA5524" w:rsidRPr="00C06184" w14:paraId="2AE8F67E" w14:textId="77777777" w:rsidTr="006A6780">
        <w:trPr>
          <w:trHeight w:val="880"/>
          <w:jc w:val="center"/>
        </w:trPr>
        <w:tc>
          <w:tcPr>
            <w:tcW w:w="850" w:type="dxa"/>
            <w:vAlign w:val="center"/>
          </w:tcPr>
          <w:p w14:paraId="7F4CD820" w14:textId="72F61C97" w:rsidR="00CA5524" w:rsidRPr="00C06184" w:rsidRDefault="00CA5524" w:rsidP="00CA5524">
            <w:pPr>
              <w:ind w:left="142"/>
              <w:jc w:val="center"/>
            </w:pPr>
            <w:r>
              <w:t>3</w:t>
            </w:r>
          </w:p>
        </w:tc>
        <w:tc>
          <w:tcPr>
            <w:tcW w:w="3540" w:type="dxa"/>
          </w:tcPr>
          <w:p w14:paraId="3A91EBA4" w14:textId="77777777" w:rsidR="003C7E27" w:rsidRDefault="003C7E27" w:rsidP="003C7E27">
            <w:proofErr w:type="spellStart"/>
            <w:r>
              <w:t>Clarifity</w:t>
            </w:r>
            <w:proofErr w:type="spellEnd"/>
            <w:r>
              <w:t xml:space="preserve"> Sp. z o.o.</w:t>
            </w:r>
          </w:p>
          <w:p w14:paraId="420C3B23" w14:textId="0B09D350" w:rsidR="00CA5524" w:rsidRDefault="003C7E27" w:rsidP="003C7E27">
            <w:r>
              <w:t>ADRES WYKONAWCY : ul. Św. Marcin 29/8, 61-806 Poznań</w:t>
            </w:r>
          </w:p>
        </w:tc>
        <w:tc>
          <w:tcPr>
            <w:tcW w:w="1417" w:type="dxa"/>
            <w:vAlign w:val="center"/>
          </w:tcPr>
          <w:p w14:paraId="6A457CC3" w14:textId="3B1576F2" w:rsidR="00CA5524" w:rsidRDefault="002B14B4" w:rsidP="00CA5524">
            <w:pPr>
              <w:ind w:left="142"/>
              <w:jc w:val="center"/>
            </w:pPr>
            <w:r>
              <w:t>-</w:t>
            </w:r>
          </w:p>
        </w:tc>
        <w:tc>
          <w:tcPr>
            <w:tcW w:w="1418" w:type="dxa"/>
            <w:vAlign w:val="center"/>
          </w:tcPr>
          <w:p w14:paraId="06D036E2" w14:textId="63FE1162" w:rsidR="00CA5524" w:rsidRDefault="002B14B4" w:rsidP="00CA5524">
            <w:pPr>
              <w:ind w:left="142"/>
              <w:jc w:val="center"/>
            </w:pPr>
            <w:r w:rsidRPr="002B14B4">
              <w:t>88 896,45</w:t>
            </w:r>
          </w:p>
        </w:tc>
        <w:tc>
          <w:tcPr>
            <w:tcW w:w="1417" w:type="dxa"/>
            <w:vAlign w:val="center"/>
          </w:tcPr>
          <w:p w14:paraId="7CD6411B" w14:textId="7DCC1EF9" w:rsidR="00CA5524" w:rsidRDefault="002B14B4" w:rsidP="00CA5524">
            <w:pPr>
              <w:ind w:left="142"/>
              <w:jc w:val="center"/>
            </w:pPr>
            <w:r>
              <w:t>-</w:t>
            </w:r>
          </w:p>
        </w:tc>
        <w:tc>
          <w:tcPr>
            <w:tcW w:w="1418" w:type="dxa"/>
            <w:vAlign w:val="center"/>
          </w:tcPr>
          <w:p w14:paraId="428CB42D" w14:textId="1ACD1FBC" w:rsidR="00CA5524" w:rsidRDefault="002B14B4" w:rsidP="00CA5524">
            <w:pPr>
              <w:ind w:left="142"/>
              <w:jc w:val="center"/>
            </w:pPr>
            <w:r>
              <w:t>-</w:t>
            </w:r>
          </w:p>
        </w:tc>
      </w:tr>
      <w:tr w:rsidR="00CA5524" w:rsidRPr="00C06184" w14:paraId="48526700" w14:textId="77777777" w:rsidTr="006A6780">
        <w:trPr>
          <w:trHeight w:val="880"/>
          <w:jc w:val="center"/>
        </w:trPr>
        <w:tc>
          <w:tcPr>
            <w:tcW w:w="850" w:type="dxa"/>
            <w:vAlign w:val="center"/>
          </w:tcPr>
          <w:p w14:paraId="44385730" w14:textId="66B3B155" w:rsidR="00CA5524" w:rsidRPr="00C06184" w:rsidRDefault="00CA5524" w:rsidP="00CA5524">
            <w:pPr>
              <w:ind w:left="142"/>
              <w:jc w:val="center"/>
            </w:pPr>
            <w:r>
              <w:t>4</w:t>
            </w:r>
          </w:p>
        </w:tc>
        <w:tc>
          <w:tcPr>
            <w:tcW w:w="3540" w:type="dxa"/>
          </w:tcPr>
          <w:p w14:paraId="3DBDE42E" w14:textId="11B2C31C" w:rsidR="002B14B4" w:rsidRDefault="006A6780" w:rsidP="006A6780">
            <w:r>
              <w:t>P</w:t>
            </w:r>
            <w:r w:rsidR="002B14B4">
              <w:t xml:space="preserve">iotr </w:t>
            </w:r>
            <w:proofErr w:type="spellStart"/>
            <w:r w:rsidR="002B14B4">
              <w:t>Migda</w:t>
            </w:r>
            <w:proofErr w:type="spellEnd"/>
          </w:p>
          <w:p w14:paraId="4075A5FA" w14:textId="2697C0C7" w:rsidR="00CA5524" w:rsidRDefault="002B14B4" w:rsidP="006A6780">
            <w:r>
              <w:t xml:space="preserve">02-368 Warszawa, </w:t>
            </w:r>
            <w:proofErr w:type="spellStart"/>
            <w:r>
              <w:t>Opaczewska</w:t>
            </w:r>
            <w:proofErr w:type="spellEnd"/>
            <w:r>
              <w:t xml:space="preserve"> 7 m. 16</w:t>
            </w:r>
          </w:p>
        </w:tc>
        <w:tc>
          <w:tcPr>
            <w:tcW w:w="1417" w:type="dxa"/>
            <w:vAlign w:val="center"/>
          </w:tcPr>
          <w:p w14:paraId="7C6D43FB" w14:textId="2D38F999" w:rsidR="00CA5524" w:rsidRDefault="002B14B4" w:rsidP="00CA5524">
            <w:pPr>
              <w:ind w:left="142"/>
              <w:jc w:val="center"/>
            </w:pPr>
            <w:r>
              <w:t>-</w:t>
            </w:r>
          </w:p>
        </w:tc>
        <w:tc>
          <w:tcPr>
            <w:tcW w:w="1418" w:type="dxa"/>
            <w:vAlign w:val="center"/>
          </w:tcPr>
          <w:p w14:paraId="06D5DE10" w14:textId="273E89E5" w:rsidR="00CA5524" w:rsidRDefault="002B14B4" w:rsidP="002B14B4">
            <w:pPr>
              <w:ind w:left="-112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14:paraId="55B4B240" w14:textId="489F958C" w:rsidR="00CA5524" w:rsidRDefault="002B14B4" w:rsidP="00CA5524">
            <w:pPr>
              <w:ind w:left="142"/>
              <w:jc w:val="center"/>
            </w:pPr>
            <w:r w:rsidRPr="002B14B4">
              <w:t>10 746,51</w:t>
            </w:r>
          </w:p>
        </w:tc>
        <w:tc>
          <w:tcPr>
            <w:tcW w:w="1418" w:type="dxa"/>
            <w:vAlign w:val="center"/>
          </w:tcPr>
          <w:p w14:paraId="10272210" w14:textId="62871C2D" w:rsidR="00CA5524" w:rsidRDefault="002B14B4" w:rsidP="00CA5524">
            <w:pPr>
              <w:ind w:left="142"/>
              <w:jc w:val="center"/>
            </w:pPr>
            <w:r w:rsidRPr="002B14B4">
              <w:t>17 028,12</w:t>
            </w:r>
          </w:p>
        </w:tc>
      </w:tr>
    </w:tbl>
    <w:p w14:paraId="51D383B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A70DA2C" w14:textId="77777777" w:rsidR="002158FA" w:rsidRPr="002158FA" w:rsidRDefault="002158FA" w:rsidP="002E3BD6">
      <w:pPr>
        <w:ind w:left="567"/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166EA9E5" w14:textId="1D94CB32" w:rsidR="002158FA" w:rsidRPr="002158FA" w:rsidRDefault="00D7215C" w:rsidP="002E3BD6">
      <w:pPr>
        <w:ind w:left="567"/>
        <w:jc w:val="both"/>
        <w:outlineLvl w:val="1"/>
        <w:rPr>
          <w:sz w:val="24"/>
        </w:rPr>
      </w:pPr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 xml:space="preserve">– </w:t>
      </w:r>
      <w:r w:rsidR="00CA5524">
        <w:rPr>
          <w:sz w:val="24"/>
        </w:rPr>
        <w:t>87.000,00</w:t>
      </w:r>
      <w:r w:rsidR="002E3BD6" w:rsidRPr="002E3BD6">
        <w:rPr>
          <w:sz w:val="24"/>
        </w:rPr>
        <w:t xml:space="preserve"> </w:t>
      </w:r>
      <w:r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14:paraId="2E787CDA" w14:textId="7499D077" w:rsidR="002158FA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>Część</w:t>
      </w:r>
      <w:r w:rsidR="002158FA" w:rsidRPr="002158FA">
        <w:rPr>
          <w:sz w:val="24"/>
        </w:rPr>
        <w:t xml:space="preserve"> 2 </w:t>
      </w:r>
      <w:r w:rsidR="002158FA">
        <w:rPr>
          <w:sz w:val="24"/>
        </w:rPr>
        <w:t xml:space="preserve">– </w:t>
      </w:r>
      <w:r w:rsidR="00CA5524">
        <w:rPr>
          <w:sz w:val="24"/>
        </w:rPr>
        <w:t>75.000</w:t>
      </w:r>
      <w:r w:rsidR="002E3BD6" w:rsidRPr="002E3BD6">
        <w:rPr>
          <w:sz w:val="24"/>
        </w:rPr>
        <w:t>,00</w:t>
      </w:r>
      <w:r w:rsidR="002158FA" w:rsidRPr="002158FA">
        <w:rPr>
          <w:sz w:val="24"/>
        </w:rPr>
        <w:t xml:space="preserve"> zł brutto</w:t>
      </w:r>
    </w:p>
    <w:p w14:paraId="5F5A75AF" w14:textId="7C9B6F58" w:rsidR="00551CD2" w:rsidRPr="002158FA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 w:rsidR="00551CD2">
        <w:rPr>
          <w:sz w:val="24"/>
        </w:rPr>
        <w:t xml:space="preserve">3 – </w:t>
      </w:r>
      <w:r w:rsidR="00CA5524">
        <w:rPr>
          <w:sz w:val="24"/>
        </w:rPr>
        <w:t>12.300</w:t>
      </w:r>
      <w:r w:rsidR="002E3BD6" w:rsidRPr="002E3BD6">
        <w:rPr>
          <w:sz w:val="24"/>
        </w:rPr>
        <w:t>,00</w:t>
      </w:r>
      <w:r>
        <w:rPr>
          <w:sz w:val="24"/>
        </w:rPr>
        <w:t xml:space="preserve"> </w:t>
      </w:r>
      <w:r w:rsidR="00551CD2">
        <w:rPr>
          <w:sz w:val="24"/>
        </w:rPr>
        <w:t>zł brutto</w:t>
      </w:r>
    </w:p>
    <w:p w14:paraId="2C61A726" w14:textId="4287A123" w:rsidR="00D7215C" w:rsidRPr="00D7215C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>
        <w:rPr>
          <w:sz w:val="24"/>
        </w:rPr>
        <w:t>4</w:t>
      </w:r>
      <w:r w:rsidRPr="00D7215C">
        <w:rPr>
          <w:sz w:val="24"/>
        </w:rPr>
        <w:t xml:space="preserve"> – </w:t>
      </w:r>
      <w:r w:rsidR="00CA5524">
        <w:rPr>
          <w:sz w:val="24"/>
        </w:rPr>
        <w:t>24.600</w:t>
      </w:r>
      <w:r w:rsidR="002E3BD6" w:rsidRPr="002E3BD6">
        <w:rPr>
          <w:sz w:val="24"/>
        </w:rPr>
        <w:t>,00</w:t>
      </w:r>
      <w:r w:rsidRPr="00D7215C">
        <w:rPr>
          <w:sz w:val="24"/>
        </w:rPr>
        <w:t xml:space="preserve"> zł brutto</w:t>
      </w:r>
    </w:p>
    <w:p w14:paraId="395617D9" w14:textId="77777777" w:rsidR="00240B03" w:rsidRDefault="00240B03" w:rsidP="002E3BD6">
      <w:pPr>
        <w:ind w:left="567"/>
        <w:jc w:val="both"/>
        <w:outlineLvl w:val="1"/>
        <w:rPr>
          <w:rFonts w:ascii="Arial" w:hAnsi="Arial" w:cs="Arial"/>
          <w:sz w:val="24"/>
        </w:rPr>
      </w:pPr>
    </w:p>
    <w:p w14:paraId="36DDBEC4" w14:textId="77777777" w:rsidR="00F1435C" w:rsidRPr="00F1435C" w:rsidRDefault="00F1435C" w:rsidP="002E3BD6">
      <w:pPr>
        <w:ind w:left="567"/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73EC445C" w14:textId="77777777" w:rsidR="002E3BD6" w:rsidRDefault="002E3BD6" w:rsidP="00173B20">
      <w:pPr>
        <w:jc w:val="right"/>
      </w:pP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2E3BD6" w:rsidRPr="002E3BD6" w14:paraId="055358C6" w14:textId="77777777" w:rsidTr="000658C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A07717C" w14:textId="77777777" w:rsidR="002E3BD6" w:rsidRPr="002E3BD6" w:rsidRDefault="002E3BD6" w:rsidP="002E3BD6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2E3BD6">
              <w:rPr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2E3BD6">
              <w:rPr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1A9989D3" w14:textId="77777777" w:rsidR="002E3BD6" w:rsidRPr="002E3BD6" w:rsidRDefault="002E3BD6" w:rsidP="002E3BD6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2E3BD6">
              <w:rPr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F492D16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2E3BD6" w:rsidRPr="002E3BD6" w14:paraId="277B2E25" w14:textId="77777777" w:rsidTr="000658C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144BF" w14:textId="77777777"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742A8" w14:textId="77777777"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4F6C2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60%</w:t>
            </w:r>
          </w:p>
        </w:tc>
      </w:tr>
      <w:tr w:rsidR="002E3BD6" w:rsidRPr="002E3BD6" w14:paraId="45463F16" w14:textId="77777777" w:rsidTr="000658C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A607BA" w14:textId="77777777"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832C94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Termin realizacji (T)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22AF2" w14:textId="77777777"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rFonts w:eastAsia="Arial"/>
                <w:sz w:val="22"/>
                <w:szCs w:val="22"/>
                <w:lang w:eastAsia="x-none"/>
              </w:rPr>
              <w:t>20%</w:t>
            </w:r>
          </w:p>
        </w:tc>
      </w:tr>
      <w:tr w:rsidR="002E3BD6" w:rsidRPr="002E3BD6" w14:paraId="26005562" w14:textId="77777777" w:rsidTr="000658C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EEF92C" w14:textId="77777777"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9E015" w14:textId="77777777"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Termin płatności (F)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649F8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rFonts w:eastAsia="Arial"/>
                <w:sz w:val="22"/>
                <w:szCs w:val="22"/>
                <w:lang w:eastAsia="x-none"/>
              </w:rPr>
              <w:t>20</w:t>
            </w:r>
            <w:r w:rsidRPr="002E3BD6">
              <w:rPr>
                <w:sz w:val="22"/>
                <w:szCs w:val="22"/>
                <w:lang w:eastAsia="x-none"/>
              </w:rPr>
              <w:t>%</w:t>
            </w:r>
          </w:p>
        </w:tc>
      </w:tr>
    </w:tbl>
    <w:p w14:paraId="75D86378" w14:textId="77777777" w:rsidR="00C236D3" w:rsidRPr="002E3BD6" w:rsidRDefault="00C236D3" w:rsidP="002E3BD6"/>
    <w:sectPr w:rsidR="00C236D3" w:rsidRPr="002E3BD6" w:rsidSect="00CA55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8" w:bottom="1418" w:left="1134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04069" w14:textId="77777777" w:rsidR="00CE1563" w:rsidRDefault="00CE1563">
      <w:r>
        <w:separator/>
      </w:r>
    </w:p>
  </w:endnote>
  <w:endnote w:type="continuationSeparator" w:id="0">
    <w:p w14:paraId="6CA8BA0A" w14:textId="77777777" w:rsidR="00CE1563" w:rsidRDefault="00CE1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C1F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24B5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67064" w14:textId="77777777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05632D5" wp14:editId="25E8E0A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996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996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D7E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6CDD95" w14:textId="77777777" w:rsidR="009F189D" w:rsidRDefault="009F189D">
    <w:pPr>
      <w:pStyle w:val="Stopka"/>
      <w:tabs>
        <w:tab w:val="clear" w:pos="4536"/>
      </w:tabs>
      <w:jc w:val="center"/>
    </w:pPr>
  </w:p>
  <w:p w14:paraId="467D60F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7413F" w14:textId="77777777" w:rsidR="00CE1563" w:rsidRDefault="00CE1563">
      <w:r>
        <w:separator/>
      </w:r>
    </w:p>
  </w:footnote>
  <w:footnote w:type="continuationSeparator" w:id="0">
    <w:p w14:paraId="4F42BD68" w14:textId="77777777" w:rsidR="00CE1563" w:rsidRDefault="00CE1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DC68F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D4A4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5AD9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021473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C69FF"/>
    <w:rsid w:val="002158FA"/>
    <w:rsid w:val="00227E60"/>
    <w:rsid w:val="0023318D"/>
    <w:rsid w:val="00240B03"/>
    <w:rsid w:val="002B14B4"/>
    <w:rsid w:val="002B469A"/>
    <w:rsid w:val="002E3BD6"/>
    <w:rsid w:val="00316FB8"/>
    <w:rsid w:val="00343909"/>
    <w:rsid w:val="00355C9D"/>
    <w:rsid w:val="00363996"/>
    <w:rsid w:val="003B6B36"/>
    <w:rsid w:val="003C7E27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601802"/>
    <w:rsid w:val="00650FDA"/>
    <w:rsid w:val="0069085C"/>
    <w:rsid w:val="006A6780"/>
    <w:rsid w:val="006B6F69"/>
    <w:rsid w:val="006C2B48"/>
    <w:rsid w:val="00711AC5"/>
    <w:rsid w:val="00843263"/>
    <w:rsid w:val="00861E75"/>
    <w:rsid w:val="00884BB0"/>
    <w:rsid w:val="008A26A5"/>
    <w:rsid w:val="008A6F61"/>
    <w:rsid w:val="008F318B"/>
    <w:rsid w:val="00960CEB"/>
    <w:rsid w:val="00983F88"/>
    <w:rsid w:val="009D19BD"/>
    <w:rsid w:val="009F189D"/>
    <w:rsid w:val="00A80738"/>
    <w:rsid w:val="00AC22BB"/>
    <w:rsid w:val="00C06184"/>
    <w:rsid w:val="00C236D3"/>
    <w:rsid w:val="00C659E2"/>
    <w:rsid w:val="00CA5524"/>
    <w:rsid w:val="00CB0802"/>
    <w:rsid w:val="00CE1563"/>
    <w:rsid w:val="00CF7835"/>
    <w:rsid w:val="00D665F5"/>
    <w:rsid w:val="00D7128F"/>
    <w:rsid w:val="00D7215C"/>
    <w:rsid w:val="00E2393B"/>
    <w:rsid w:val="00EA3476"/>
    <w:rsid w:val="00F1435C"/>
    <w:rsid w:val="00F44906"/>
    <w:rsid w:val="00F66A0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C0790F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A6F6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8A6F61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4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2026-05-18T09:31:00Z</dcterms:created>
  <dcterms:modified xsi:type="dcterms:W3CDTF">2026-05-18T09:31:00Z</dcterms:modified>
</cp:coreProperties>
</file>