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3A9C1923" w:rsidR="00281DC6" w:rsidRDefault="00702ACF" w:rsidP="00656C93">
      <w:pPr>
        <w:keepNext/>
        <w:jc w:val="right"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281DC6" w:rsidRPr="00281DC6">
        <w:rPr>
          <w:bCs/>
          <w:sz w:val="22"/>
          <w:szCs w:val="22"/>
        </w:rPr>
        <w:t xml:space="preserve">ałącznik nr </w:t>
      </w:r>
      <w:r w:rsidR="00FF1255">
        <w:rPr>
          <w:bCs/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58005B72" w14:textId="77777777" w:rsidR="00663B73" w:rsidRDefault="00C03622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</w:p>
          <w:p w14:paraId="7AA80CC8" w14:textId="035B134E" w:rsidR="00281DC6" w:rsidRDefault="00281DC6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3F436BB2" w14:textId="43364B77" w:rsidR="00A8444F" w:rsidRDefault="00C76F32" w:rsidP="00656C93">
      <w:pPr>
        <w:jc w:val="both"/>
        <w:rPr>
          <w:b/>
          <w:sz w:val="28"/>
          <w:szCs w:val="28"/>
        </w:rPr>
      </w:pPr>
      <w:r w:rsidRPr="00C76F32">
        <w:rPr>
          <w:b/>
          <w:sz w:val="28"/>
          <w:szCs w:val="28"/>
        </w:rPr>
        <w:t>Sukcesywna dostawa słodyczy i wody mineralnej</w:t>
      </w:r>
    </w:p>
    <w:p w14:paraId="54F525C7" w14:textId="77777777" w:rsidR="00C76F32" w:rsidRDefault="00C76F32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71B67172" w14:textId="77777777" w:rsidR="002E6FE3" w:rsidRDefault="002E6FE3" w:rsidP="002E6FE3">
      <w:pPr>
        <w:ind w:left="284"/>
        <w:contextualSpacing/>
        <w:jc w:val="both"/>
        <w:rPr>
          <w:b/>
        </w:rPr>
      </w:pPr>
    </w:p>
    <w:p w14:paraId="613A5501" w14:textId="0024E2D6" w:rsidR="00872282" w:rsidRPr="006679F4" w:rsidRDefault="00872282" w:rsidP="00741589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3EB6C572" w:rsidR="00872282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</w:t>
      </w:r>
      <w:r w:rsidR="002A4C39">
        <w:t>.</w:t>
      </w:r>
    </w:p>
    <w:p w14:paraId="67F02E77" w14:textId="77777777" w:rsidR="002A4C39" w:rsidRDefault="002A4C39" w:rsidP="002A4C39">
      <w:pPr>
        <w:ind w:left="284"/>
        <w:jc w:val="both"/>
      </w:pPr>
      <w:r w:rsidRPr="006679F4">
        <w:t xml:space="preserve">wyliczona zgodnie z odpowiednią tabelą formularza </w:t>
      </w:r>
      <w:r>
        <w:t>asortymentowo-</w:t>
      </w:r>
      <w:r w:rsidRPr="006679F4">
        <w:t>cenowego</w:t>
      </w:r>
      <w:r>
        <w:t>.</w:t>
      </w:r>
    </w:p>
    <w:p w14:paraId="0FE0229C" w14:textId="72EA65BF" w:rsidR="002A4C39" w:rsidRPr="003F62CE" w:rsidRDefault="002A4C39" w:rsidP="002A4C39">
      <w:pPr>
        <w:ind w:firstLine="284"/>
        <w:jc w:val="both"/>
      </w:pPr>
      <w:r w:rsidRPr="003F62CE">
        <w:t>Łączna maksymalna wartość Umowy (zamówienie podstawowe + opcja</w:t>
      </w:r>
      <w:r w:rsidR="00C76F32">
        <w:t xml:space="preserve"> 30%</w:t>
      </w:r>
      <w:r w:rsidRPr="003F62CE">
        <w:t xml:space="preserve">) </w:t>
      </w:r>
    </w:p>
    <w:p w14:paraId="188DE1D1" w14:textId="61163F8D" w:rsidR="002A4C39" w:rsidRPr="002A4C39" w:rsidRDefault="002A4C39" w:rsidP="002A4C39">
      <w:pPr>
        <w:ind w:firstLine="284"/>
        <w:jc w:val="both"/>
      </w:pPr>
      <w:r w:rsidRPr="003F62CE">
        <w:t>wynosi: ………………….zł netto, …………………….. zł brutto</w:t>
      </w:r>
    </w:p>
    <w:p w14:paraId="4F0D9B67" w14:textId="20DE0CC0" w:rsidR="00741589" w:rsidRDefault="00A350F7" w:rsidP="00CF55EA">
      <w:pPr>
        <w:ind w:left="284"/>
        <w:jc w:val="both"/>
      </w:pPr>
      <w:r>
        <w:t>R</w:t>
      </w:r>
      <w:r w:rsidR="00741589">
        <w:t xml:space="preserve">ealizacji </w:t>
      </w:r>
      <w:r w:rsidR="00A53DA8">
        <w:t>zamówienia –</w:t>
      </w:r>
      <w:r w:rsidR="00CF55EA">
        <w:t xml:space="preserve"> </w:t>
      </w:r>
      <w:r w:rsidR="00CF55EA" w:rsidRPr="00CF55EA">
        <w:t xml:space="preserve">magazyny żywności przy Kuchni centralnej ul Juraszów 7/19 Poznań i do magazynu żywności do Szpitala Rehabilitacyjnego ul. Sanatoryjna 34 w Kowanówku – min </w:t>
      </w:r>
      <w:r w:rsidR="00C76F32">
        <w:t>1 raz</w:t>
      </w:r>
      <w:r w:rsidR="00CF55EA" w:rsidRPr="00CF55EA">
        <w:t xml:space="preserve"> w tygodniu do godz. 09:00.</w:t>
      </w:r>
    </w:p>
    <w:p w14:paraId="083213C1" w14:textId="00E60A0F" w:rsidR="00CA7C6C" w:rsidRDefault="00A53DA8" w:rsidP="00741589">
      <w:pPr>
        <w:jc w:val="both"/>
      </w:pPr>
      <w:r>
        <w:lastRenderedPageBreak/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A350F7">
        <w:t>1</w:t>
      </w:r>
      <w:r w:rsidR="00CF55EA">
        <w:t>8</w:t>
      </w:r>
      <w:r w:rsidR="00872282" w:rsidRPr="006679F4">
        <w:t xml:space="preserve"> miesięcy </w:t>
      </w:r>
      <w:r w:rsidR="00B6079A">
        <w:t xml:space="preserve">od </w:t>
      </w:r>
      <w:r w:rsidR="00A350F7">
        <w:t>daty zawarcia umowy.</w:t>
      </w:r>
    </w:p>
    <w:p w14:paraId="6DA5D703" w14:textId="6ED69E74" w:rsidR="00997491" w:rsidRDefault="00997491" w:rsidP="00997491">
      <w:pPr>
        <w:jc w:val="both"/>
      </w:pPr>
      <w:r w:rsidRPr="00CF55EA">
        <w:t xml:space="preserve">     Warunki płatności 60 dni</w:t>
      </w:r>
    </w:p>
    <w:p w14:paraId="3357A9F9" w14:textId="77777777" w:rsidR="00A137BD" w:rsidRDefault="00A137BD" w:rsidP="00997491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>oświadczam, że nie podlegam wykluczeniu z postępowania na podstawie art.108 ust 1 pkt 1-6 ustawy Pzp.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0DB99EFD" w14:textId="77777777" w:rsidR="00C23FCF" w:rsidRPr="00281DC6" w:rsidRDefault="00C23FCF" w:rsidP="00C23FCF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25151658" w14:textId="77777777" w:rsidR="00C23FCF" w:rsidRPr="00281DC6" w:rsidRDefault="00C23FCF" w:rsidP="00C23FCF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506FDEB" w14:textId="77777777" w:rsidR="00C23FCF" w:rsidRPr="00085C92" w:rsidRDefault="00C23FCF" w:rsidP="00C23FCF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6847F2F1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3FE7D6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ADBFE1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DA6EAFD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791B3FE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1BB2E713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957888A" w14:textId="77777777" w:rsidR="00C23FCF" w:rsidRPr="00281DC6" w:rsidRDefault="00C23FCF" w:rsidP="00C23FCF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E1DD84B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9FF9E00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E5D1714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C3015" w14:textId="77777777" w:rsidR="00F83E21" w:rsidRDefault="00F83E21">
      <w:r>
        <w:separator/>
      </w:r>
    </w:p>
  </w:endnote>
  <w:endnote w:type="continuationSeparator" w:id="0">
    <w:p w14:paraId="1D23996E" w14:textId="77777777" w:rsidR="00F83E21" w:rsidRDefault="00F8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26E0B" w14:textId="77777777" w:rsidR="00F83E21" w:rsidRDefault="00F83E21">
      <w:r>
        <w:separator/>
      </w:r>
    </w:p>
  </w:footnote>
  <w:footnote w:type="continuationSeparator" w:id="0">
    <w:p w14:paraId="35D7687F" w14:textId="77777777" w:rsidR="00F83E21" w:rsidRDefault="00F83E2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1EA8A6A8" w:rsidR="00D74BC1" w:rsidRDefault="00281DC6">
    <w:pPr>
      <w:pStyle w:val="Nagwek"/>
    </w:pPr>
    <w:r w:rsidRPr="00074235">
      <w:t>Znak sprawy: SZW/DZP/</w:t>
    </w:r>
    <w:r w:rsidR="00C76F32">
      <w:t>42</w:t>
    </w:r>
    <w:r w:rsidR="00AF5D1E">
      <w:t>/202</w:t>
    </w:r>
    <w:r w:rsidR="00CF55EA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7"/>
  </w:num>
  <w:num w:numId="4" w16cid:durableId="841891276">
    <w:abstractNumId w:val="6"/>
  </w:num>
  <w:num w:numId="5" w16cid:durableId="323240274">
    <w:abstractNumId w:val="33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8"/>
  </w:num>
  <w:num w:numId="9" w16cid:durableId="319426508">
    <w:abstractNumId w:val="4"/>
  </w:num>
  <w:num w:numId="10" w16cid:durableId="1474179351">
    <w:abstractNumId w:val="37"/>
  </w:num>
  <w:num w:numId="11" w16cid:durableId="2046980568">
    <w:abstractNumId w:val="30"/>
  </w:num>
  <w:num w:numId="12" w16cid:durableId="795681154">
    <w:abstractNumId w:val="12"/>
  </w:num>
  <w:num w:numId="13" w16cid:durableId="1075974091">
    <w:abstractNumId w:val="29"/>
  </w:num>
  <w:num w:numId="14" w16cid:durableId="278297732">
    <w:abstractNumId w:val="44"/>
  </w:num>
  <w:num w:numId="15" w16cid:durableId="1821657206">
    <w:abstractNumId w:val="25"/>
  </w:num>
  <w:num w:numId="16" w16cid:durableId="1367175952">
    <w:abstractNumId w:val="43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1"/>
  </w:num>
  <w:num w:numId="20" w16cid:durableId="1262254918">
    <w:abstractNumId w:val="1"/>
  </w:num>
  <w:num w:numId="21" w16cid:durableId="727924369">
    <w:abstractNumId w:val="35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9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2"/>
  </w:num>
  <w:num w:numId="33" w16cid:durableId="1127505350">
    <w:abstractNumId w:val="22"/>
  </w:num>
  <w:num w:numId="34" w16cid:durableId="1012881505">
    <w:abstractNumId w:val="36"/>
  </w:num>
  <w:num w:numId="35" w16cid:durableId="1442384712">
    <w:abstractNumId w:val="42"/>
  </w:num>
  <w:num w:numId="36" w16cid:durableId="1179658513">
    <w:abstractNumId w:val="40"/>
  </w:num>
  <w:num w:numId="37" w16cid:durableId="1943565411">
    <w:abstractNumId w:val="15"/>
  </w:num>
  <w:num w:numId="38" w16cid:durableId="1248687749">
    <w:abstractNumId w:val="26"/>
  </w:num>
  <w:num w:numId="39" w16cid:durableId="2111973711">
    <w:abstractNumId w:val="34"/>
  </w:num>
  <w:num w:numId="40" w16cid:durableId="140123524">
    <w:abstractNumId w:val="14"/>
  </w:num>
  <w:num w:numId="41" w16cid:durableId="1261379622">
    <w:abstractNumId w:val="28"/>
  </w:num>
  <w:num w:numId="42" w16cid:durableId="612253130">
    <w:abstractNumId w:val="31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5"/>
  </w:num>
  <w:num w:numId="46" w16cid:durableId="1012992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76F2B"/>
    <w:rsid w:val="00180314"/>
    <w:rsid w:val="0018410E"/>
    <w:rsid w:val="00184F55"/>
    <w:rsid w:val="001A6D99"/>
    <w:rsid w:val="002235C4"/>
    <w:rsid w:val="00223889"/>
    <w:rsid w:val="00240EFE"/>
    <w:rsid w:val="00281DC6"/>
    <w:rsid w:val="00284D2A"/>
    <w:rsid w:val="002A4C39"/>
    <w:rsid w:val="002B1CA8"/>
    <w:rsid w:val="002C3230"/>
    <w:rsid w:val="002E6FE3"/>
    <w:rsid w:val="0030391A"/>
    <w:rsid w:val="00307C65"/>
    <w:rsid w:val="0032445C"/>
    <w:rsid w:val="003A51F8"/>
    <w:rsid w:val="003A60C7"/>
    <w:rsid w:val="003A652F"/>
    <w:rsid w:val="003A6964"/>
    <w:rsid w:val="003F62CE"/>
    <w:rsid w:val="004135CD"/>
    <w:rsid w:val="00417DB3"/>
    <w:rsid w:val="00443C09"/>
    <w:rsid w:val="0044482A"/>
    <w:rsid w:val="00460383"/>
    <w:rsid w:val="00492DFD"/>
    <w:rsid w:val="004A2566"/>
    <w:rsid w:val="004B23EA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63B73"/>
    <w:rsid w:val="006A0EFD"/>
    <w:rsid w:val="006C69A1"/>
    <w:rsid w:val="00702ACF"/>
    <w:rsid w:val="00710688"/>
    <w:rsid w:val="00735E4D"/>
    <w:rsid w:val="00740C0B"/>
    <w:rsid w:val="00741589"/>
    <w:rsid w:val="007717C3"/>
    <w:rsid w:val="007B7258"/>
    <w:rsid w:val="007C31FA"/>
    <w:rsid w:val="007D6262"/>
    <w:rsid w:val="007E65D6"/>
    <w:rsid w:val="00804388"/>
    <w:rsid w:val="008057D3"/>
    <w:rsid w:val="00812E90"/>
    <w:rsid w:val="00830CB1"/>
    <w:rsid w:val="00872282"/>
    <w:rsid w:val="008A73B0"/>
    <w:rsid w:val="00901B81"/>
    <w:rsid w:val="00916B87"/>
    <w:rsid w:val="0099068B"/>
    <w:rsid w:val="00997491"/>
    <w:rsid w:val="009B6B03"/>
    <w:rsid w:val="009E2DA0"/>
    <w:rsid w:val="00A137BD"/>
    <w:rsid w:val="00A350F7"/>
    <w:rsid w:val="00A53DA8"/>
    <w:rsid w:val="00A8444F"/>
    <w:rsid w:val="00AE5D60"/>
    <w:rsid w:val="00AF5D1E"/>
    <w:rsid w:val="00B22D6B"/>
    <w:rsid w:val="00B43830"/>
    <w:rsid w:val="00B602DE"/>
    <w:rsid w:val="00B6079A"/>
    <w:rsid w:val="00B679F6"/>
    <w:rsid w:val="00BC1137"/>
    <w:rsid w:val="00BD4660"/>
    <w:rsid w:val="00BE05F8"/>
    <w:rsid w:val="00C03622"/>
    <w:rsid w:val="00C15918"/>
    <w:rsid w:val="00C23FCF"/>
    <w:rsid w:val="00C434DC"/>
    <w:rsid w:val="00C7660C"/>
    <w:rsid w:val="00C76F32"/>
    <w:rsid w:val="00CA0475"/>
    <w:rsid w:val="00CA32C9"/>
    <w:rsid w:val="00CA7C6C"/>
    <w:rsid w:val="00CB2BB2"/>
    <w:rsid w:val="00CB2BE7"/>
    <w:rsid w:val="00CC6FE7"/>
    <w:rsid w:val="00CE3997"/>
    <w:rsid w:val="00CF1BA2"/>
    <w:rsid w:val="00CF55EA"/>
    <w:rsid w:val="00D052E3"/>
    <w:rsid w:val="00D44BFC"/>
    <w:rsid w:val="00D44F2E"/>
    <w:rsid w:val="00D64384"/>
    <w:rsid w:val="00D74BC1"/>
    <w:rsid w:val="00D92B5C"/>
    <w:rsid w:val="00E60E9A"/>
    <w:rsid w:val="00EB7B58"/>
    <w:rsid w:val="00ED6E3C"/>
    <w:rsid w:val="00EE54E7"/>
    <w:rsid w:val="00F2537A"/>
    <w:rsid w:val="00F300EA"/>
    <w:rsid w:val="00F83E21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4</cp:revision>
  <cp:lastPrinted>2007-10-05T06:59:00Z</cp:lastPrinted>
  <dcterms:created xsi:type="dcterms:W3CDTF">2026-03-17T09:21:00Z</dcterms:created>
  <dcterms:modified xsi:type="dcterms:W3CDTF">2026-05-18T07:46:00Z</dcterms:modified>
</cp:coreProperties>
</file>