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D1926" w14:textId="1E227C85" w:rsidR="005103B9" w:rsidRDefault="00DA6F96" w:rsidP="00DA6F9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1708F57" w14:textId="77777777" w:rsidR="00DA6F96" w:rsidRPr="00DA6F96" w:rsidRDefault="00DA6F96" w:rsidP="00DA6F96">
      <w:pPr>
        <w:rPr>
          <w:lang w:eastAsia="pl-PL"/>
        </w:rPr>
      </w:pPr>
    </w:p>
    <w:p w14:paraId="68CAA07E" w14:textId="77777777" w:rsidR="00C4103F" w:rsidRPr="0012157F" w:rsidRDefault="007118F0" w:rsidP="00DA6F9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7BEBDF" w14:textId="2A38C717" w:rsidR="006676AE" w:rsidRPr="0012157F" w:rsidRDefault="001C3F20" w:rsidP="00DA6F96">
      <w:pPr>
        <w:pStyle w:val="Tekstpodstawowy"/>
        <w:spacing w:after="0"/>
        <w:ind w:left="4111"/>
        <w:rPr>
          <w:rFonts w:ascii="Arial" w:hAnsi="Arial" w:cs="Arial"/>
        </w:rPr>
      </w:pPr>
      <w:r w:rsidRPr="001C3F20">
        <w:rPr>
          <w:rFonts w:ascii="Arial" w:hAnsi="Arial" w:cs="Arial"/>
        </w:rPr>
        <w:t>SZPITAL WOJEWÓDZKI W POZNANIU</w:t>
      </w:r>
    </w:p>
    <w:p w14:paraId="6D14ABA4" w14:textId="79A8362B" w:rsidR="006676AE" w:rsidRPr="0012157F" w:rsidRDefault="001C3F20" w:rsidP="00DA6F96">
      <w:pPr>
        <w:pStyle w:val="Tekstpodstawowy"/>
        <w:spacing w:after="0"/>
        <w:ind w:left="4111"/>
        <w:rPr>
          <w:rFonts w:ascii="Arial" w:hAnsi="Arial" w:cs="Arial"/>
        </w:rPr>
      </w:pPr>
      <w:r w:rsidRPr="001C3F2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C3F2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D09A66B" w14:textId="5B42D319" w:rsidR="00F90CD1" w:rsidRDefault="001C3F20" w:rsidP="00DA6F96">
      <w:pPr>
        <w:pStyle w:val="Tekstpodstawowy"/>
        <w:spacing w:after="0"/>
        <w:ind w:left="4111"/>
        <w:rPr>
          <w:rFonts w:ascii="Arial" w:hAnsi="Arial" w:cs="Arial"/>
        </w:rPr>
      </w:pPr>
      <w:r w:rsidRPr="001C3F2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C3F20">
        <w:rPr>
          <w:rFonts w:ascii="Arial" w:hAnsi="Arial" w:cs="Arial"/>
        </w:rPr>
        <w:t>Poznań</w:t>
      </w:r>
    </w:p>
    <w:p w14:paraId="064229D2" w14:textId="77777777" w:rsidR="009169D4" w:rsidRDefault="009169D4" w:rsidP="00DA6F9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34B13B0" w14:textId="77777777" w:rsidR="00C4103F" w:rsidRPr="002578E4" w:rsidRDefault="002578E4" w:rsidP="00DA6F9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23F1BD4" w14:textId="77777777" w:rsidR="002578E4" w:rsidRDefault="002578E4" w:rsidP="00DA6F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1C9F127" w14:textId="77777777" w:rsidTr="0018769E">
        <w:tc>
          <w:tcPr>
            <w:tcW w:w="2800" w:type="dxa"/>
          </w:tcPr>
          <w:p w14:paraId="2A1B8C81" w14:textId="77777777" w:rsidR="002578E4" w:rsidRPr="00A2540E" w:rsidRDefault="002578E4" w:rsidP="00DA6F9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DE9E755" w14:textId="77777777" w:rsidR="002578E4" w:rsidRPr="00A2540E" w:rsidRDefault="002578E4" w:rsidP="00DA6F9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15CAA1C" w14:textId="77777777" w:rsidR="002578E4" w:rsidRPr="00A2540E" w:rsidRDefault="002578E4" w:rsidP="00DA6F9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F69BF6" w14:textId="77777777" w:rsidR="002578E4" w:rsidRPr="00A2540E" w:rsidRDefault="002578E4" w:rsidP="00DA6F9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26B92F5D" w14:textId="77777777" w:rsidTr="0018769E">
        <w:tc>
          <w:tcPr>
            <w:tcW w:w="2800" w:type="dxa"/>
          </w:tcPr>
          <w:p w14:paraId="4B353544" w14:textId="77777777" w:rsidR="002578E4" w:rsidRPr="00A2540E" w:rsidRDefault="002578E4" w:rsidP="00DA6F9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3495236" w14:textId="77777777" w:rsidR="002578E4" w:rsidRPr="00A2540E" w:rsidRDefault="002578E4" w:rsidP="00DA6F9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E3B9A9" w14:textId="77777777" w:rsidR="002578E4" w:rsidRPr="00A2540E" w:rsidRDefault="002578E4" w:rsidP="00DA6F9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564C48" w14:textId="77777777" w:rsidR="002578E4" w:rsidRPr="00A2540E" w:rsidRDefault="002578E4" w:rsidP="00DA6F9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95AC805" w14:textId="77777777" w:rsidR="002578E4" w:rsidRPr="002578E4" w:rsidRDefault="002578E4" w:rsidP="00DA6F9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C3F20" w:rsidRPr="0012157F" w14:paraId="2856DA39" w14:textId="77777777" w:rsidTr="002830DC">
        <w:tc>
          <w:tcPr>
            <w:tcW w:w="9104" w:type="dxa"/>
            <w:shd w:val="clear" w:color="auto" w:fill="D9D9D9"/>
          </w:tcPr>
          <w:p w14:paraId="4D50FF50" w14:textId="77777777" w:rsidR="001C3F20" w:rsidRPr="0012157F" w:rsidRDefault="001C3F20" w:rsidP="00DA6F9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75F85AB" w14:textId="507DAD7A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C3F2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C3F2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C3F20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697B049" w14:textId="77777777" w:rsidR="001C3F20" w:rsidRPr="00612283" w:rsidRDefault="001C3F20" w:rsidP="00DA6F9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452BF14" w14:textId="77777777" w:rsidR="001C3F20" w:rsidRPr="00612283" w:rsidRDefault="001C3F20" w:rsidP="00DA6F9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57944F2" w14:textId="77777777" w:rsidR="001C3F20" w:rsidRPr="0012157F" w:rsidRDefault="001C3F20" w:rsidP="00DA6F9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3818F3F" w14:textId="77777777" w:rsidR="00DA6F96" w:rsidRDefault="00DA6F96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6A2E4AE" w14:textId="2637BE05" w:rsidR="00E50194" w:rsidRDefault="001F027E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37175AA" w14:textId="77777777" w:rsidTr="0018769E">
        <w:tc>
          <w:tcPr>
            <w:tcW w:w="2269" w:type="dxa"/>
          </w:tcPr>
          <w:p w14:paraId="022BAABA" w14:textId="77777777" w:rsidR="002578E4" w:rsidRPr="00A2540E" w:rsidRDefault="002578E4" w:rsidP="00DA6F9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04147EF" w14:textId="5A8CF468" w:rsidR="002578E4" w:rsidRPr="00A2540E" w:rsidRDefault="001C3F20" w:rsidP="00DA6F9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3F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słodyczy i wody mineralnej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C3F20" w:rsidRPr="00A2540E" w14:paraId="358528A9" w14:textId="77777777" w:rsidTr="002830DC">
        <w:tc>
          <w:tcPr>
            <w:tcW w:w="2269" w:type="dxa"/>
          </w:tcPr>
          <w:p w14:paraId="0DBA69A2" w14:textId="77777777" w:rsidR="001C3F20" w:rsidRPr="00A2540E" w:rsidRDefault="001C3F20" w:rsidP="00DA6F9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733355" w14:textId="6683E12D" w:rsidR="001C3F20" w:rsidRPr="00A2540E" w:rsidRDefault="001C3F20" w:rsidP="00DA6F9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3F2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SZW/DZP/42/2026</w:t>
            </w:r>
          </w:p>
        </w:tc>
      </w:tr>
    </w:tbl>
    <w:p w14:paraId="4510F2BC" w14:textId="77777777" w:rsidR="002578E4" w:rsidRDefault="002578E4" w:rsidP="00DA6F9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63D01D2" w14:textId="5513C3B8" w:rsidR="00F90CD1" w:rsidRPr="0012157F" w:rsidRDefault="005434B3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C3F20" w:rsidRPr="001C3F2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AFD8D8C" w14:textId="77777777" w:rsidTr="00650D6C">
        <w:tc>
          <w:tcPr>
            <w:tcW w:w="9104" w:type="dxa"/>
            <w:shd w:val="clear" w:color="auto" w:fill="D9D9D9"/>
          </w:tcPr>
          <w:p w14:paraId="5D7BA1DD" w14:textId="77777777" w:rsidR="00E50194" w:rsidRPr="00650D6C" w:rsidRDefault="00650D6C" w:rsidP="00DA6F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C2C3424" w14:textId="77777777" w:rsidR="00C113BF" w:rsidRPr="0012157F" w:rsidRDefault="00C113BF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D2FA754" w14:textId="0E224ACF" w:rsidR="002426FF" w:rsidRPr="00A44833" w:rsidRDefault="002426FF" w:rsidP="00DA6F9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5999BE3" w14:textId="667E2A35" w:rsidR="00023477" w:rsidRPr="006B53D6" w:rsidRDefault="00023477" w:rsidP="00DA6F9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0FE2391" w14:textId="77777777" w:rsidR="00023477" w:rsidRPr="00992BD8" w:rsidRDefault="00992BD8" w:rsidP="00DA6F9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0A72BD3" w14:textId="77777777" w:rsidR="00992BD8" w:rsidRPr="00992BD8" w:rsidRDefault="00992BD8" w:rsidP="00DA6F9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848EF55" w14:textId="77777777" w:rsidR="00023477" w:rsidRDefault="00C113BF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11253C5" w14:textId="77777777" w:rsidR="007A2BCB" w:rsidRDefault="00992BD8" w:rsidP="00DA6F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7245AEA" w14:textId="7C61998B" w:rsidR="001C3F20" w:rsidRDefault="007A2BCB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8C07088" w14:textId="38188601" w:rsidR="00AC6A18" w:rsidRDefault="00AC6A18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0113DEC" w14:textId="77777777" w:rsidTr="00CD4DD1">
        <w:tc>
          <w:tcPr>
            <w:tcW w:w="9104" w:type="dxa"/>
            <w:shd w:val="clear" w:color="auto" w:fill="D9D9D9"/>
          </w:tcPr>
          <w:p w14:paraId="29A9BF00" w14:textId="77777777" w:rsidR="0011306C" w:rsidRPr="00650D6C" w:rsidRDefault="0011306C" w:rsidP="00DA6F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08183E7" w14:textId="77777777" w:rsidR="00D2702A" w:rsidRPr="0012157F" w:rsidRDefault="004F23F7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1C74CE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E0C35" w14:textId="77777777" w:rsidR="00D2702A" w:rsidRPr="0012157F" w:rsidRDefault="00D2702A" w:rsidP="00DA6F9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3E8C" w14:textId="77777777" w:rsidR="00D2702A" w:rsidRPr="0012157F" w:rsidRDefault="00D2702A" w:rsidP="00DA6F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C3F20" w:rsidRPr="0012157F" w14:paraId="5F923482" w14:textId="77777777" w:rsidTr="002830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F7F5" w14:textId="52321126" w:rsidR="001C3F20" w:rsidRPr="0012157F" w:rsidRDefault="001C3F20" w:rsidP="00DA6F9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B2361" w14:textId="6376E00C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3F2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B9934FB" w14:textId="1A52E696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C3F20" w:rsidRPr="0012157F" w14:paraId="05BBDFAB" w14:textId="77777777" w:rsidTr="002830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CAE0" w14:textId="2FABB3B3" w:rsidR="001C3F20" w:rsidRPr="0012157F" w:rsidRDefault="001C3F20" w:rsidP="00DA6F9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7F108" w14:textId="1A9497A2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3F2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3768AE9" w14:textId="314AF7DC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C3F20" w:rsidRPr="0012157F" w14:paraId="4B3F293C" w14:textId="77777777" w:rsidTr="002830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37D2E" w14:textId="7CE7E0BC" w:rsidR="001C3F20" w:rsidRPr="0012157F" w:rsidRDefault="001C3F20" w:rsidP="00DA6F9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6016A" w14:textId="7908D0DD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3F2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360FFB8" w14:textId="0B2EF5FD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C3F20" w:rsidRPr="0012157F" w14:paraId="719A1407" w14:textId="77777777" w:rsidTr="002830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9B9E" w14:textId="53FF4F03" w:rsidR="001C3F20" w:rsidRPr="0012157F" w:rsidRDefault="001C3F20" w:rsidP="00DA6F9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1B26C" w14:textId="4E119139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C3F2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0C6B1A6" w14:textId="10BF633C" w:rsidR="001C3F20" w:rsidRPr="0012157F" w:rsidRDefault="001C3F20" w:rsidP="00DA6F9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3F2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38B049EF" w14:textId="77777777" w:rsidR="00E21BB4" w:rsidRPr="0012157F" w:rsidRDefault="00257E73" w:rsidP="00DA6F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E11374E" w14:textId="77777777" w:rsidR="00E21BB4" w:rsidRPr="00E21BB4" w:rsidRDefault="00E21BB4" w:rsidP="00DA6F9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583913D" w14:textId="77777777" w:rsidR="00C62F57" w:rsidRDefault="00C62F57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367AC33" w14:textId="77777777" w:rsidR="00C62F57" w:rsidRDefault="00C62F57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B45EE9B" w14:textId="77777777" w:rsidR="00721D87" w:rsidRDefault="00E21BB4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4DF6E20" w14:textId="77777777" w:rsidR="00721D87" w:rsidRDefault="00E21BB4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A9095D7" w14:textId="77777777" w:rsidR="00721D87" w:rsidRPr="00721D87" w:rsidRDefault="00721D87" w:rsidP="00DA6F9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7D15F9B" w14:textId="77777777" w:rsidR="00721D87" w:rsidRDefault="00E21BB4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64D7295" w14:textId="77777777" w:rsidR="00E21BB4" w:rsidRPr="00E21BB4" w:rsidRDefault="00E21BB4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4319D96" w14:textId="77777777" w:rsidR="00E21BB4" w:rsidRPr="00721D87" w:rsidRDefault="00E21BB4" w:rsidP="00DA6F9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E776D11" w14:textId="77777777" w:rsidR="00C62F57" w:rsidRDefault="00257E73" w:rsidP="00DA6F9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2A55286" w14:textId="77777777" w:rsidTr="00CD4DD1">
        <w:tc>
          <w:tcPr>
            <w:tcW w:w="9104" w:type="dxa"/>
            <w:shd w:val="clear" w:color="auto" w:fill="D9D9D9"/>
          </w:tcPr>
          <w:p w14:paraId="369FFC78" w14:textId="77777777" w:rsidR="00BE6F04" w:rsidRPr="00650D6C" w:rsidRDefault="00E426EB" w:rsidP="00DA6F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B5BAABC" w14:textId="77777777" w:rsidR="00FE4E2B" w:rsidRDefault="00E426EB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99559BA" w14:textId="77777777" w:rsidR="00DA6F96" w:rsidRDefault="00DA6F96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CC010B" w14:textId="77777777" w:rsidR="00DA6F96" w:rsidRDefault="00DA6F96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CBBBDD4" w14:textId="77777777" w:rsidR="00DA6F96" w:rsidRDefault="00DA6F96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35575B" w14:textId="77777777" w:rsidR="00DA6F96" w:rsidRDefault="00DA6F96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22D1A65" w14:textId="77777777" w:rsidR="00DA6F96" w:rsidRPr="00E426EB" w:rsidRDefault="00DA6F96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9B1826A" w14:textId="77777777" w:rsidTr="00847232">
        <w:tc>
          <w:tcPr>
            <w:tcW w:w="9104" w:type="dxa"/>
            <w:shd w:val="clear" w:color="auto" w:fill="D9D9D9"/>
          </w:tcPr>
          <w:p w14:paraId="56B1AFC8" w14:textId="77777777" w:rsidR="00E426EB" w:rsidRPr="00650D6C" w:rsidRDefault="00E426EB" w:rsidP="00DA6F9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9E518E4" w14:textId="77777777" w:rsidR="00E426EB" w:rsidRPr="0012157F" w:rsidRDefault="00E426EB" w:rsidP="00DA6F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F8AA62" w14:textId="77777777" w:rsidR="00E426EB" w:rsidRPr="00E426EB" w:rsidRDefault="00E426EB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2AD5D59" w14:textId="77777777" w:rsidR="00E426EB" w:rsidRPr="00E426EB" w:rsidRDefault="00E426EB" w:rsidP="00DA6F9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E300D1" w14:textId="77777777" w:rsidR="00E426EB" w:rsidRPr="00FF0EBB" w:rsidRDefault="00E426EB" w:rsidP="00DA6F9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A31177" w14:textId="77777777" w:rsidR="00E426EB" w:rsidRPr="00E426EB" w:rsidRDefault="00E426EB" w:rsidP="00DA6F9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4E1DD45" w14:textId="77777777" w:rsidR="00E426EB" w:rsidRPr="00FF0EBB" w:rsidRDefault="00E426EB" w:rsidP="00DA6F9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7F26E24" w14:textId="77777777" w:rsidR="00E426EB" w:rsidRDefault="00E426EB" w:rsidP="00DA6F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A783F43" w14:textId="77777777" w:rsidR="0012157F" w:rsidRPr="0012157F" w:rsidRDefault="0012157F" w:rsidP="00DA6F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1F9B32" w14:textId="77777777" w:rsidR="00524951" w:rsidRDefault="00FE4E2B" w:rsidP="00DA6F9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191AD4C" w14:textId="77777777" w:rsidR="00524951" w:rsidRDefault="00524951" w:rsidP="00DA6F9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CB2182C" w14:textId="77777777" w:rsidR="00FE4E2B" w:rsidRPr="0012157F" w:rsidRDefault="00524951" w:rsidP="00DA6F9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756287A" w14:textId="77777777" w:rsidR="00484F88" w:rsidRPr="0012157F" w:rsidRDefault="006D536F" w:rsidP="00DA6F9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41E01" w14:textId="77777777" w:rsidR="00265E17" w:rsidRDefault="00265E17" w:rsidP="0038231F">
      <w:pPr>
        <w:spacing w:after="0" w:line="240" w:lineRule="auto"/>
      </w:pPr>
      <w:r>
        <w:separator/>
      </w:r>
    </w:p>
  </w:endnote>
  <w:endnote w:type="continuationSeparator" w:id="0">
    <w:p w14:paraId="7C472E96" w14:textId="77777777" w:rsidR="00265E17" w:rsidRDefault="00265E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44585" w14:textId="77777777" w:rsidR="001C3F20" w:rsidRDefault="001C3F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75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10826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E0970" w14:textId="77777777" w:rsidR="001C3F20" w:rsidRDefault="001C3F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43706" w14:textId="77777777" w:rsidR="00265E17" w:rsidRDefault="00265E17" w:rsidP="0038231F">
      <w:pPr>
        <w:spacing w:after="0" w:line="240" w:lineRule="auto"/>
      </w:pPr>
      <w:r>
        <w:separator/>
      </w:r>
    </w:p>
  </w:footnote>
  <w:footnote w:type="continuationSeparator" w:id="0">
    <w:p w14:paraId="2C5A0240" w14:textId="77777777" w:rsidR="00265E17" w:rsidRDefault="00265E17" w:rsidP="0038231F">
      <w:pPr>
        <w:spacing w:after="0" w:line="240" w:lineRule="auto"/>
      </w:pPr>
      <w:r>
        <w:continuationSeparator/>
      </w:r>
    </w:p>
  </w:footnote>
  <w:footnote w:id="1">
    <w:p w14:paraId="2AA700B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3D350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B8F86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1DE6D4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92D05F7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CAB95" w14:textId="77777777" w:rsidR="001C3F20" w:rsidRDefault="001C3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36935" w14:textId="77777777" w:rsidR="001C3F20" w:rsidRDefault="001C3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0D6CF" w14:textId="77777777" w:rsidR="001C3F20" w:rsidRDefault="001C3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002976">
    <w:abstractNumId w:val="11"/>
  </w:num>
  <w:num w:numId="2" w16cid:durableId="338240572">
    <w:abstractNumId w:val="0"/>
  </w:num>
  <w:num w:numId="3" w16cid:durableId="1052341838">
    <w:abstractNumId w:val="10"/>
  </w:num>
  <w:num w:numId="4" w16cid:durableId="1866406730">
    <w:abstractNumId w:val="13"/>
  </w:num>
  <w:num w:numId="5" w16cid:durableId="383987868">
    <w:abstractNumId w:val="12"/>
  </w:num>
  <w:num w:numId="6" w16cid:durableId="84615853">
    <w:abstractNumId w:val="9"/>
  </w:num>
  <w:num w:numId="7" w16cid:durableId="2101289674">
    <w:abstractNumId w:val="1"/>
  </w:num>
  <w:num w:numId="8" w16cid:durableId="1209880806">
    <w:abstractNumId w:val="6"/>
  </w:num>
  <w:num w:numId="9" w16cid:durableId="1081675922">
    <w:abstractNumId w:val="4"/>
  </w:num>
  <w:num w:numId="10" w16cid:durableId="1612783352">
    <w:abstractNumId w:val="7"/>
  </w:num>
  <w:num w:numId="11" w16cid:durableId="1052313525">
    <w:abstractNumId w:val="5"/>
  </w:num>
  <w:num w:numId="12" w16cid:durableId="1254438099">
    <w:abstractNumId w:val="8"/>
  </w:num>
  <w:num w:numId="13" w16cid:durableId="893392934">
    <w:abstractNumId w:val="3"/>
  </w:num>
  <w:num w:numId="14" w16cid:durableId="3422488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DE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3F2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65E1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6DE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A6F9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D69FC"/>
  <w15:docId w15:val="{ACE44C2A-A010-4B02-BA37-157A0D3D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721</Words>
  <Characters>4328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2026-05-18T08:05:00Z</dcterms:created>
  <dcterms:modified xsi:type="dcterms:W3CDTF">2026-05-18T08:05:00Z</dcterms:modified>
</cp:coreProperties>
</file>