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2D9FA" w14:textId="1C6CCE25" w:rsidR="00B048DA" w:rsidRPr="005A0EE0" w:rsidRDefault="0051539E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5A0EE0">
        <w:rPr>
          <w:rFonts w:ascii="Arial Narrow" w:hAnsi="Arial Narrow" w:cs="Arial"/>
          <w:sz w:val="20"/>
          <w:szCs w:val="20"/>
        </w:rPr>
        <w:t>Bydgoszcz</w:t>
      </w:r>
      <w:r w:rsidR="00B048DA" w:rsidRPr="005A0EE0">
        <w:rPr>
          <w:rFonts w:ascii="Arial Narrow" w:hAnsi="Arial Narrow" w:cs="Arial"/>
          <w:sz w:val="20"/>
          <w:szCs w:val="20"/>
        </w:rPr>
        <w:t xml:space="preserve"> dnia: </w:t>
      </w:r>
      <w:r w:rsidRPr="005A0EE0">
        <w:rPr>
          <w:rFonts w:ascii="Arial Narrow" w:hAnsi="Arial Narrow" w:cs="Arial"/>
          <w:sz w:val="20"/>
          <w:szCs w:val="20"/>
        </w:rPr>
        <w:t>2026-05-1</w:t>
      </w:r>
      <w:r w:rsidR="005A0EE0">
        <w:rPr>
          <w:rFonts w:ascii="Arial Narrow" w:hAnsi="Arial Narrow" w:cs="Arial"/>
          <w:sz w:val="20"/>
          <w:szCs w:val="20"/>
        </w:rPr>
        <w:t>9</w:t>
      </w:r>
    </w:p>
    <w:p w14:paraId="0DA1473B" w14:textId="57BBDCA9" w:rsidR="00B048DA" w:rsidRPr="005A0EE0" w:rsidRDefault="0051539E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5A0EE0">
        <w:rPr>
          <w:rFonts w:ascii="Arial Narrow" w:hAnsi="Arial Narrow" w:cs="Arial"/>
          <w:b/>
          <w:bCs/>
          <w:sz w:val="20"/>
          <w:szCs w:val="20"/>
        </w:rPr>
        <w:t>10</w:t>
      </w:r>
      <w:r w:rsidR="008B705A">
        <w:rPr>
          <w:rFonts w:ascii="Arial Narrow" w:hAnsi="Arial Narrow" w:cs="Arial"/>
          <w:b/>
          <w:bCs/>
          <w:sz w:val="20"/>
          <w:szCs w:val="20"/>
        </w:rPr>
        <w:t>.</w:t>
      </w:r>
      <w:r w:rsidRPr="005A0EE0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7F365C20" w14:textId="50B61994" w:rsidR="00B048DA" w:rsidRPr="005A0EE0" w:rsidRDefault="0051539E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5A0EE0">
        <w:rPr>
          <w:rFonts w:ascii="Arial Narrow" w:hAnsi="Arial Narrow" w:cs="Arial"/>
          <w:sz w:val="20"/>
          <w:szCs w:val="20"/>
        </w:rPr>
        <w:t>Powstańców Warszawy</w:t>
      </w:r>
      <w:r w:rsidR="00B048DA" w:rsidRPr="005A0EE0">
        <w:rPr>
          <w:rFonts w:ascii="Arial Narrow" w:hAnsi="Arial Narrow" w:cs="Arial"/>
          <w:sz w:val="20"/>
          <w:szCs w:val="20"/>
        </w:rPr>
        <w:t xml:space="preserve"> </w:t>
      </w:r>
      <w:r w:rsidRPr="005A0EE0">
        <w:rPr>
          <w:rFonts w:ascii="Arial Narrow" w:hAnsi="Arial Narrow" w:cs="Arial"/>
          <w:sz w:val="20"/>
          <w:szCs w:val="20"/>
        </w:rPr>
        <w:t>5</w:t>
      </w:r>
    </w:p>
    <w:p w14:paraId="63793295" w14:textId="641D3F0D" w:rsidR="00B048DA" w:rsidRPr="005A0EE0" w:rsidRDefault="0051539E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5A0EE0">
        <w:rPr>
          <w:rFonts w:ascii="Arial Narrow" w:hAnsi="Arial Narrow" w:cs="Arial"/>
          <w:sz w:val="20"/>
          <w:szCs w:val="20"/>
        </w:rPr>
        <w:t>85-681</w:t>
      </w:r>
      <w:r w:rsidR="00B048DA" w:rsidRPr="005A0EE0">
        <w:rPr>
          <w:rFonts w:ascii="Arial Narrow" w:hAnsi="Arial Narrow" w:cs="Arial"/>
          <w:sz w:val="20"/>
          <w:szCs w:val="20"/>
        </w:rPr>
        <w:t xml:space="preserve"> </w:t>
      </w:r>
      <w:r w:rsidRPr="005A0EE0">
        <w:rPr>
          <w:rFonts w:ascii="Arial Narrow" w:hAnsi="Arial Narrow" w:cs="Arial"/>
          <w:sz w:val="20"/>
          <w:szCs w:val="20"/>
        </w:rPr>
        <w:t>Bydgoszcz</w:t>
      </w:r>
    </w:p>
    <w:p w14:paraId="3B965AD1" w14:textId="77777777" w:rsidR="00B048DA" w:rsidRPr="005A0EE0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5A0EE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226D1DB" w14:textId="77777777" w:rsidR="00B048DA" w:rsidRPr="005A0EE0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5A0EE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64D6E6F" w14:textId="77777777" w:rsidR="00B048DA" w:rsidRPr="005A0EE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A0EE0" w14:paraId="71E933C8" w14:textId="77777777" w:rsidTr="00B048DA">
        <w:tc>
          <w:tcPr>
            <w:tcW w:w="9498" w:type="dxa"/>
            <w:shd w:val="clear" w:color="auto" w:fill="F2F2F2"/>
            <w:hideMark/>
          </w:tcPr>
          <w:p w14:paraId="13929B27" w14:textId="26DE1375" w:rsidR="00B048DA" w:rsidRPr="005A0EE0" w:rsidRDefault="005A0EE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7A56E056" w14:textId="77777777" w:rsidR="00B048DA" w:rsidRPr="005A0EE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5A0EE0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1A747944" w14:textId="77777777" w:rsidR="00B048DA" w:rsidRPr="005A0EE0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015CF80E" w14:textId="77777777" w:rsidR="00B048DA" w:rsidRPr="005A0EE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5A0EE0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5A0EE0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5A0EE0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A0EE0" w14:paraId="5E648880" w14:textId="77777777" w:rsidTr="00B048DA">
        <w:tc>
          <w:tcPr>
            <w:tcW w:w="2269" w:type="dxa"/>
          </w:tcPr>
          <w:p w14:paraId="66A4D619" w14:textId="77777777" w:rsidR="00B048DA" w:rsidRPr="005A0EE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5CB672F2" w14:textId="56DC269E" w:rsidR="00B048DA" w:rsidRPr="005A0EE0" w:rsidRDefault="0051539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Chirurgii Naczyniowej na okres 24 miesięcy</w:t>
            </w:r>
          </w:p>
        </w:tc>
      </w:tr>
      <w:tr w:rsidR="0051539E" w:rsidRPr="005A0EE0" w14:paraId="4AB04A03" w14:textId="77777777" w:rsidTr="004E3DBE">
        <w:tc>
          <w:tcPr>
            <w:tcW w:w="2269" w:type="dxa"/>
          </w:tcPr>
          <w:p w14:paraId="782A8EA6" w14:textId="77777777" w:rsidR="0051539E" w:rsidRPr="005A0EE0" w:rsidRDefault="0051539E" w:rsidP="004E3D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13AF6487" w14:textId="6911555D" w:rsidR="0051539E" w:rsidRPr="005A0EE0" w:rsidRDefault="0051539E" w:rsidP="004E3D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33/2026</w:t>
            </w:r>
          </w:p>
        </w:tc>
      </w:tr>
    </w:tbl>
    <w:p w14:paraId="55EE33F4" w14:textId="77777777" w:rsidR="00B048DA" w:rsidRPr="005A0EE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2E4BFBBF" w14:textId="359F0CD5" w:rsidR="008642B3" w:rsidRPr="005A0EE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5A0EE0">
        <w:rPr>
          <w:rFonts w:ascii="Arial Narrow" w:hAnsi="Arial Narrow" w:cs="Arial"/>
          <w:sz w:val="20"/>
          <w:szCs w:val="20"/>
        </w:rPr>
        <w:t xml:space="preserve">Zamawiający, </w:t>
      </w:r>
      <w:r w:rsidR="0051539E" w:rsidRPr="005A0EE0">
        <w:rPr>
          <w:rFonts w:ascii="Arial Narrow" w:hAnsi="Arial Narrow" w:cs="Arial"/>
          <w:b/>
          <w:sz w:val="20"/>
          <w:szCs w:val="20"/>
        </w:rPr>
        <w:t>10</w:t>
      </w:r>
      <w:r w:rsidR="008B705A">
        <w:rPr>
          <w:rFonts w:ascii="Arial Narrow" w:hAnsi="Arial Narrow" w:cs="Arial"/>
          <w:b/>
          <w:sz w:val="20"/>
          <w:szCs w:val="20"/>
        </w:rPr>
        <w:t>.</w:t>
      </w:r>
      <w:r w:rsidR="0051539E" w:rsidRPr="005A0EE0">
        <w:rPr>
          <w:rFonts w:ascii="Arial Narrow" w:hAnsi="Arial Narrow" w:cs="Arial"/>
          <w:b/>
          <w:sz w:val="20"/>
          <w:szCs w:val="20"/>
        </w:rPr>
        <w:t>WSzKzP SPZOZ</w:t>
      </w:r>
      <w:r w:rsidRPr="005A0EE0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5A0EE0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5A0EE0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5A0EE0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51539E" w:rsidRPr="005A0EE0">
        <w:rPr>
          <w:rFonts w:ascii="Arial Narrow" w:hAnsi="Arial Narrow" w:cs="Arial"/>
          <w:sz w:val="20"/>
          <w:szCs w:val="20"/>
        </w:rPr>
        <w:t>(</w:t>
      </w:r>
      <w:proofErr w:type="spellStart"/>
      <w:r w:rsidR="0051539E" w:rsidRPr="005A0EE0">
        <w:rPr>
          <w:rFonts w:ascii="Arial Narrow" w:hAnsi="Arial Narrow" w:cs="Arial"/>
          <w:sz w:val="20"/>
          <w:szCs w:val="20"/>
        </w:rPr>
        <w:t>t.j</w:t>
      </w:r>
      <w:proofErr w:type="spellEnd"/>
      <w:r w:rsidR="0051539E" w:rsidRPr="005A0EE0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1539E" w:rsidRPr="005A0EE0">
        <w:rPr>
          <w:rFonts w:ascii="Arial Narrow" w:hAnsi="Arial Narrow" w:cs="Arial"/>
          <w:sz w:val="20"/>
          <w:szCs w:val="20"/>
        </w:rPr>
        <w:t>p</w:t>
      </w:r>
      <w:r w:rsidR="008B705A">
        <w:rPr>
          <w:rFonts w:ascii="Arial Narrow" w:hAnsi="Arial Narrow" w:cs="Arial"/>
          <w:sz w:val="20"/>
          <w:szCs w:val="20"/>
        </w:rPr>
        <w:t>óź</w:t>
      </w:r>
      <w:r w:rsidR="0051539E" w:rsidRPr="005A0EE0">
        <w:rPr>
          <w:rFonts w:ascii="Arial Narrow" w:hAnsi="Arial Narrow" w:cs="Arial"/>
          <w:sz w:val="20"/>
          <w:szCs w:val="20"/>
        </w:rPr>
        <w:t>n</w:t>
      </w:r>
      <w:proofErr w:type="spellEnd"/>
      <w:r w:rsidR="0051539E" w:rsidRPr="005A0EE0">
        <w:rPr>
          <w:rFonts w:ascii="Arial Narrow" w:hAnsi="Arial Narrow" w:cs="Arial"/>
          <w:sz w:val="20"/>
          <w:szCs w:val="20"/>
        </w:rPr>
        <w:t>. zm.)</w:t>
      </w:r>
      <w:r w:rsidR="00C65E53" w:rsidRPr="005A0EE0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5A0EE0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5A0EE0">
        <w:rPr>
          <w:rFonts w:ascii="Arial Narrow" w:hAnsi="Arial Narrow" w:cs="Arial"/>
          <w:sz w:val="20"/>
          <w:szCs w:val="20"/>
        </w:rPr>
        <w:t>”</w:t>
      </w:r>
      <w:r w:rsidR="00D26ED6" w:rsidRPr="005A0EE0">
        <w:rPr>
          <w:rFonts w:ascii="Arial Narrow" w:hAnsi="Arial Narrow" w:cs="Arial"/>
          <w:sz w:val="20"/>
          <w:szCs w:val="20"/>
        </w:rPr>
        <w:t xml:space="preserve">, </w:t>
      </w:r>
      <w:r w:rsidR="00C65E53" w:rsidRPr="005A0EE0">
        <w:rPr>
          <w:rFonts w:ascii="Arial Narrow" w:hAnsi="Arial Narrow" w:cs="Arial"/>
          <w:sz w:val="20"/>
          <w:szCs w:val="20"/>
        </w:rPr>
        <w:t>informuje</w:t>
      </w:r>
      <w:r w:rsidR="00D26ED6" w:rsidRPr="005A0EE0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5A0EE0">
        <w:rPr>
          <w:rFonts w:ascii="Arial Narrow" w:hAnsi="Arial Narrow" w:cs="Arial"/>
          <w:sz w:val="20"/>
          <w:szCs w:val="20"/>
        </w:rPr>
        <w:t>najkorzystniejsz</w:t>
      </w:r>
      <w:r w:rsidR="00D26ED6" w:rsidRPr="005A0EE0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5A0EE0">
        <w:rPr>
          <w:rFonts w:ascii="Arial Narrow" w:hAnsi="Arial Narrow" w:cs="Arial"/>
          <w:sz w:val="20"/>
          <w:szCs w:val="20"/>
        </w:rPr>
        <w:t>ofer</w:t>
      </w:r>
      <w:r w:rsidR="00D26ED6" w:rsidRPr="005A0EE0">
        <w:rPr>
          <w:rFonts w:ascii="Arial Narrow" w:hAnsi="Arial Narrow" w:cs="Arial"/>
          <w:sz w:val="20"/>
          <w:szCs w:val="20"/>
        </w:rPr>
        <w:t>t</w:t>
      </w:r>
      <w:r w:rsidR="009F0E5C" w:rsidRPr="005A0EE0">
        <w:rPr>
          <w:rFonts w:ascii="Arial Narrow" w:hAnsi="Arial Narrow" w:cs="Arial"/>
          <w:sz w:val="20"/>
          <w:szCs w:val="20"/>
        </w:rPr>
        <w:t>a</w:t>
      </w:r>
      <w:r w:rsidRPr="005A0EE0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5A0EE0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1539E" w:rsidRPr="005A0EE0" w14:paraId="4B14C72B" w14:textId="77777777" w:rsidTr="004E3DBE">
        <w:trPr>
          <w:cantSplit/>
        </w:trPr>
        <w:tc>
          <w:tcPr>
            <w:tcW w:w="9498" w:type="dxa"/>
          </w:tcPr>
          <w:p w14:paraId="46914B8C" w14:textId="0C52905E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Podstawowy zestaw do angiografii</w:t>
            </w:r>
          </w:p>
          <w:p w14:paraId="4F0C2468" w14:textId="02037C55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1FDD8EDD" w14:textId="6490521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Gwiaździsta 66 /22B06 </w:t>
            </w:r>
          </w:p>
          <w:p w14:paraId="11BE690A" w14:textId="4B66DA56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53-413 Wrocław</w:t>
            </w:r>
          </w:p>
          <w:p w14:paraId="50D05350" w14:textId="115285F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36 147.60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319041E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1BFEDDB" w14:textId="4FD1B240" w:rsidR="008B705A" w:rsidRPr="008B705A" w:rsidRDefault="0051539E" w:rsidP="008B705A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340D48" w:rsidRPr="005A0EE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4F960269" w14:textId="77777777" w:rsidTr="004E3DBE">
        <w:trPr>
          <w:cantSplit/>
        </w:trPr>
        <w:tc>
          <w:tcPr>
            <w:tcW w:w="9498" w:type="dxa"/>
          </w:tcPr>
          <w:p w14:paraId="09675889" w14:textId="1F97EAC0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Cewniki angiograficzne</w:t>
            </w:r>
          </w:p>
          <w:p w14:paraId="5CBC2828" w14:textId="3116245A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Cordis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14:paraId="395D5CB3" w14:textId="72A0A71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Mińska 3  </w:t>
            </w:r>
          </w:p>
          <w:p w14:paraId="4DBA1485" w14:textId="098856AD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54-610 Wrocław</w:t>
            </w:r>
          </w:p>
          <w:p w14:paraId="76B215D1" w14:textId="01904626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70 200.00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8FBFB86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5ECFC40" w14:textId="110C1308" w:rsidR="008B705A" w:rsidRPr="008B705A" w:rsidRDefault="0051539E" w:rsidP="008B705A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340D48" w:rsidRPr="005A0EE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4FB7EADA" w14:textId="77777777" w:rsidTr="004E3DBE">
        <w:trPr>
          <w:cantSplit/>
        </w:trPr>
        <w:tc>
          <w:tcPr>
            <w:tcW w:w="9498" w:type="dxa"/>
          </w:tcPr>
          <w:p w14:paraId="0DC930C3" w14:textId="03EAC204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 diagnostyczny znakowany</w:t>
            </w:r>
          </w:p>
          <w:p w14:paraId="7A605DC6" w14:textId="0A71EECB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S.K.A.</w:t>
            </w:r>
          </w:p>
          <w:p w14:paraId="5DFA6E93" w14:textId="2FE49FB3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Zwycięzców 28 /29 </w:t>
            </w:r>
          </w:p>
          <w:p w14:paraId="6B70E660" w14:textId="600AAE1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03-938 Warszawa</w:t>
            </w:r>
          </w:p>
          <w:p w14:paraId="6542DD12" w14:textId="5928AE84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45 144.00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127E077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1DB28C6" w14:textId="78BCBB0C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340D48" w:rsidRPr="005A0EE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368EF350" w14:textId="77777777" w:rsidTr="004E3DBE">
        <w:trPr>
          <w:cantSplit/>
        </w:trPr>
        <w:tc>
          <w:tcPr>
            <w:tcW w:w="9498" w:type="dxa"/>
          </w:tcPr>
          <w:p w14:paraId="336573D4" w14:textId="00D886AF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Cewniki angiograficzne z pokryciem hydrofilnym</w:t>
            </w:r>
          </w:p>
          <w:p w14:paraId="56196554" w14:textId="3CC924FC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S.K.A.</w:t>
            </w:r>
          </w:p>
          <w:p w14:paraId="27513523" w14:textId="0E5294C2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Zwycięzców 28 /29 </w:t>
            </w:r>
          </w:p>
          <w:p w14:paraId="71704F96" w14:textId="090FBDF6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03-938 Warszawa</w:t>
            </w:r>
          </w:p>
          <w:p w14:paraId="7CAA1F74" w14:textId="14340D63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30 780.00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585AFFC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4BD205B" w14:textId="07A0FE17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D6A8362" w14:textId="77777777" w:rsidTr="004E3DBE">
        <w:trPr>
          <w:cantSplit/>
        </w:trPr>
        <w:tc>
          <w:tcPr>
            <w:tcW w:w="9498" w:type="dxa"/>
          </w:tcPr>
          <w:p w14:paraId="46406370" w14:textId="1A4D14C3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Cewniki do fibrynolizy</w:t>
            </w:r>
          </w:p>
          <w:p w14:paraId="2F33AA89" w14:textId="2C092C15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CIRRO Sp. z o.o.</w:t>
            </w:r>
          </w:p>
          <w:p w14:paraId="6C22245B" w14:textId="0CAFBB7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Elewatorska</w:t>
            </w:r>
            <w:proofErr w:type="spellEnd"/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 58  </w:t>
            </w:r>
          </w:p>
          <w:p w14:paraId="74D9A80C" w14:textId="1958FBF2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15-620 Białystok</w:t>
            </w:r>
          </w:p>
          <w:p w14:paraId="5D10D143" w14:textId="1FE942EA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42 854.40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938EFBF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8526E9E" w14:textId="46EBED5F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340D48" w:rsidRPr="005A0EE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101AB5B" w14:textId="77777777" w:rsidTr="004E3DBE">
        <w:trPr>
          <w:cantSplit/>
        </w:trPr>
        <w:tc>
          <w:tcPr>
            <w:tcW w:w="9498" w:type="dxa"/>
          </w:tcPr>
          <w:p w14:paraId="74EF17EC" w14:textId="02672C84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 wspierający, do trudnych przejść</w:t>
            </w:r>
          </w:p>
          <w:p w14:paraId="1375A36F" w14:textId="2A2B0E54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230BA5FA" w14:textId="52CA5179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10EB3AB2" w14:textId="5E70F89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2B376E18" w14:textId="78BCBE00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7 128.00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88767BD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DA3690B" w14:textId="44E877C1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BA3D617" w14:textId="77777777" w:rsidTr="004E3DBE">
        <w:trPr>
          <w:cantSplit/>
        </w:trPr>
        <w:tc>
          <w:tcPr>
            <w:tcW w:w="9498" w:type="dxa"/>
          </w:tcPr>
          <w:p w14:paraId="254713B0" w14:textId="44E05BF5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Strzykawki wysokociśnieniowe</w:t>
            </w:r>
          </w:p>
          <w:p w14:paraId="32CB01FB" w14:textId="761859CA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Alteris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Akcyjna</w:t>
            </w:r>
          </w:p>
          <w:p w14:paraId="3117D91E" w14:textId="2885014C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Ceglana 35  </w:t>
            </w:r>
          </w:p>
          <w:p w14:paraId="7AF1330E" w14:textId="641905F7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40-514 Katowice</w:t>
            </w:r>
          </w:p>
          <w:p w14:paraId="12409427" w14:textId="2FA01A7D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21 114.00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2805D94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192E690" w14:textId="1ED12AC2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436356D" w14:textId="77777777" w:rsidTr="004E3DBE">
        <w:trPr>
          <w:cantSplit/>
        </w:trPr>
        <w:tc>
          <w:tcPr>
            <w:tcW w:w="9498" w:type="dxa"/>
          </w:tcPr>
          <w:p w14:paraId="59621C7B" w14:textId="3C2C35EB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Prowadniki</w:t>
            </w:r>
          </w:p>
          <w:p w14:paraId="23EB89E1" w14:textId="093B6690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1E15457F" w14:textId="4B76188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 </w:t>
            </w:r>
          </w:p>
          <w:p w14:paraId="3117DAED" w14:textId="35E07712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7B367C01" w14:textId="0BF52DAC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66 528.00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4401E42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AD5B965" w14:textId="2B87C90E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340D48" w:rsidRPr="005A0EE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7DFD5148" w14:textId="77777777" w:rsidTr="004E3DBE">
        <w:trPr>
          <w:cantSplit/>
        </w:trPr>
        <w:tc>
          <w:tcPr>
            <w:tcW w:w="9498" w:type="dxa"/>
          </w:tcPr>
          <w:p w14:paraId="372D7588" w14:textId="004E1414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Prowadniki 2</w:t>
            </w:r>
          </w:p>
          <w:p w14:paraId="6602B7D3" w14:textId="1404158F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 spółka komandytowo-akcyjna</w:t>
            </w:r>
          </w:p>
          <w:p w14:paraId="1152F631" w14:textId="1582FE6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Kopcińskiego 69/71  </w:t>
            </w:r>
          </w:p>
          <w:p w14:paraId="36BB75CA" w14:textId="64D4E9C3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90-032 Łódź</w:t>
            </w:r>
          </w:p>
          <w:p w14:paraId="50A2A4DE" w14:textId="6EBDACAB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138 996.00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A9BB45D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26313DA" w14:textId="0A5B5E7B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340D48" w:rsidRPr="005A0EE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707165E1" w14:textId="77777777" w:rsidTr="004E3DBE">
        <w:trPr>
          <w:cantSplit/>
        </w:trPr>
        <w:tc>
          <w:tcPr>
            <w:tcW w:w="9498" w:type="dxa"/>
          </w:tcPr>
          <w:p w14:paraId="0AF94BD3" w14:textId="54F54B3B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10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Prowadniki 3</w:t>
            </w:r>
          </w:p>
          <w:p w14:paraId="18DE91E1" w14:textId="6BD0E3A0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2D8F2F5E" w14:textId="2F5EBA1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 </w:t>
            </w:r>
          </w:p>
          <w:p w14:paraId="6918FFB0" w14:textId="62CD782D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7F15FB45" w14:textId="2AFD4173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52 272.00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9557B55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F6929B2" w14:textId="2389BA25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30B01B52" w14:textId="77777777" w:rsidTr="004E3DBE">
        <w:trPr>
          <w:cantSplit/>
        </w:trPr>
        <w:tc>
          <w:tcPr>
            <w:tcW w:w="9498" w:type="dxa"/>
          </w:tcPr>
          <w:p w14:paraId="75B6D75C" w14:textId="42FDD6DD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11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Koszulki naczyniowe zbrojone</w:t>
            </w:r>
          </w:p>
          <w:p w14:paraId="0270CDED" w14:textId="78F3AEE1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S.K.A.</w:t>
            </w:r>
          </w:p>
          <w:p w14:paraId="3C98A6FC" w14:textId="54FCAE04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Zwycięzców 28 /29 </w:t>
            </w:r>
          </w:p>
          <w:p w14:paraId="474AD9A1" w14:textId="4835CA1A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03-938 Warszawa</w:t>
            </w:r>
          </w:p>
          <w:p w14:paraId="1D8BDC4B" w14:textId="0B7478BB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185 436.00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98EE4D1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9ECE8EA" w14:textId="0534942B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2BEDFC5" w14:textId="77777777" w:rsidTr="004E3DBE">
        <w:trPr>
          <w:cantSplit/>
        </w:trPr>
        <w:tc>
          <w:tcPr>
            <w:tcW w:w="9498" w:type="dxa"/>
          </w:tcPr>
          <w:p w14:paraId="4D24EABF" w14:textId="18F84BF2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12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Pętla do usuwania ciał obcych</w:t>
            </w:r>
          </w:p>
          <w:p w14:paraId="1C4E72E9" w14:textId="237F025C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DRG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MedTek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</w:t>
            </w:r>
            <w:proofErr w:type="gram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o .</w:t>
            </w:r>
            <w:proofErr w:type="gram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o.</w:t>
            </w:r>
          </w:p>
          <w:p w14:paraId="089B201A" w14:textId="4F2D49B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Wita Stwosza 24  </w:t>
            </w:r>
          </w:p>
          <w:p w14:paraId="422B358D" w14:textId="574679D4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02-661 Warszawa</w:t>
            </w:r>
          </w:p>
          <w:p w14:paraId="0EB22D3B" w14:textId="70EB0E6C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27 000.00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47DDD17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B979F16" w14:textId="6CF79278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662916F" w14:textId="77777777" w:rsidTr="004E3DBE">
        <w:trPr>
          <w:cantSplit/>
        </w:trPr>
        <w:tc>
          <w:tcPr>
            <w:tcW w:w="9498" w:type="dxa"/>
          </w:tcPr>
          <w:p w14:paraId="70BB01D2" w14:textId="03CF7683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13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Balony do angioplastyki</w:t>
            </w:r>
          </w:p>
          <w:p w14:paraId="5141DBC9" w14:textId="7400A9C2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669989A8" w14:textId="68949F3D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 </w:t>
            </w:r>
          </w:p>
          <w:p w14:paraId="2B42D17E" w14:textId="578BD67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3D6B91FC" w14:textId="5917DBE6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256 500.00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2CC47C3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1E9EE2A" w14:textId="795CF619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6B1C84D" w14:textId="77777777" w:rsidTr="004E3DBE">
        <w:trPr>
          <w:cantSplit/>
        </w:trPr>
        <w:tc>
          <w:tcPr>
            <w:tcW w:w="9498" w:type="dxa"/>
          </w:tcPr>
          <w:p w14:paraId="7E5A1796" w14:textId="7581BA29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15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samorozprężalne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repozycjonowane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 dużych średnicach</w:t>
            </w:r>
          </w:p>
          <w:p w14:paraId="6147D518" w14:textId="1868038E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1BC6E073" w14:textId="4A73867A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379D5061" w14:textId="4F2C2BF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29216059" w14:textId="34BE6354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22 680.00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079F846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23642E9" w14:textId="0D06FCB4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2125E99F" w14:textId="77777777" w:rsidTr="004E3DBE">
        <w:trPr>
          <w:cantSplit/>
        </w:trPr>
        <w:tc>
          <w:tcPr>
            <w:tcW w:w="9498" w:type="dxa"/>
          </w:tcPr>
          <w:p w14:paraId="60193AD0" w14:textId="22400818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16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 balonowy o dużych średnicach</w:t>
            </w:r>
          </w:p>
          <w:p w14:paraId="42F22AF5" w14:textId="7F591E1B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Dickinson Polska Sp. z o.o.</w:t>
            </w:r>
          </w:p>
          <w:p w14:paraId="5F66DA56" w14:textId="56F02B47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Osmańska 14  </w:t>
            </w:r>
          </w:p>
          <w:p w14:paraId="07D2ED36" w14:textId="32713F4D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02-823 Warszawa</w:t>
            </w:r>
          </w:p>
          <w:p w14:paraId="41E2ED89" w14:textId="46E2C55C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14 040.00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9BF6E19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7FEF79F0" w14:textId="74A7D4B3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79E7957A" w14:textId="77777777" w:rsidTr="004E3DBE">
        <w:trPr>
          <w:cantSplit/>
        </w:trPr>
        <w:tc>
          <w:tcPr>
            <w:tcW w:w="9498" w:type="dxa"/>
          </w:tcPr>
          <w:p w14:paraId="6597DDF9" w14:textId="489DE35F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17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Specjalistyczny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do tętnicy podkolanowej i udowej powierzchniowej</w:t>
            </w:r>
          </w:p>
          <w:p w14:paraId="0E2B788B" w14:textId="686AC265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Dickinson Polska Sp. z o.o.</w:t>
            </w:r>
          </w:p>
          <w:p w14:paraId="34BC333B" w14:textId="6113ED1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Osmańska 14  </w:t>
            </w:r>
          </w:p>
          <w:p w14:paraId="330623E5" w14:textId="1252EE4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02-823 Warszawa</w:t>
            </w:r>
          </w:p>
          <w:p w14:paraId="0D9BCA48" w14:textId="0B9B9402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437 400.00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CABE793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9DFCDD0" w14:textId="44FED09E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12F2EE2" w14:textId="77777777" w:rsidTr="004E3DBE">
        <w:trPr>
          <w:cantSplit/>
        </w:trPr>
        <w:tc>
          <w:tcPr>
            <w:tcW w:w="9498" w:type="dxa"/>
          </w:tcPr>
          <w:p w14:paraId="7E9628B1" w14:textId="4A2126C8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18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Prowadnik z filtrem do neuroprotekcji, cewniki balonowe do tętnicy szyjnej</w:t>
            </w:r>
          </w:p>
          <w:p w14:paraId="61A412B3" w14:textId="5BE65A32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6E6E355E" w14:textId="12D87B8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150236E9" w14:textId="146986B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11014185" w14:textId="4E8CF93B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141 480.00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83B399E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31E6C58" w14:textId="301C901D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78E1277A" w14:textId="77777777" w:rsidTr="004E3DBE">
        <w:trPr>
          <w:cantSplit/>
        </w:trPr>
        <w:tc>
          <w:tcPr>
            <w:tcW w:w="9498" w:type="dxa"/>
          </w:tcPr>
          <w:p w14:paraId="52D179E8" w14:textId="524FA0D0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19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Systemy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stentów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do tętnic szyjnych</w:t>
            </w:r>
          </w:p>
          <w:p w14:paraId="493E9D29" w14:textId="4E375E2C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02200C9C" w14:textId="5769F717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 </w:t>
            </w:r>
          </w:p>
          <w:p w14:paraId="22906091" w14:textId="4A3FF20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17D54E62" w14:textId="14389714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238 140.00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D2CB674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7606A76" w14:textId="18ECD8C3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B71F22D" w14:textId="77777777" w:rsidTr="004E3DBE">
        <w:trPr>
          <w:cantSplit/>
        </w:trPr>
        <w:tc>
          <w:tcPr>
            <w:tcW w:w="9498" w:type="dxa"/>
          </w:tcPr>
          <w:p w14:paraId="514470C1" w14:textId="449D40E1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21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do tętnic szyjnych zapobiegający zatokowaniu 2</w:t>
            </w:r>
          </w:p>
          <w:p w14:paraId="49A673A1" w14:textId="1C030FAC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Crossmed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11AEC753" w14:textId="320C277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Górnicza 2 /72 </w:t>
            </w:r>
          </w:p>
          <w:p w14:paraId="79217AD7" w14:textId="6418A8C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60-107 Poznań</w:t>
            </w:r>
          </w:p>
          <w:p w14:paraId="14727315" w14:textId="21F4CB5D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63 180.00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5B5B28A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68F1DAB" w14:textId="454C995C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47AE09C" w14:textId="77777777" w:rsidTr="004E3DBE">
        <w:trPr>
          <w:cantSplit/>
        </w:trPr>
        <w:tc>
          <w:tcPr>
            <w:tcW w:w="9498" w:type="dxa"/>
          </w:tcPr>
          <w:p w14:paraId="26A42934" w14:textId="6C4B04A7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22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do tętnic nerkowych</w:t>
            </w:r>
          </w:p>
          <w:p w14:paraId="02CD6E03" w14:textId="0171D220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1E020C75" w14:textId="66FCF47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4FA4B428" w14:textId="602AA0A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7CA0303A" w14:textId="506F40D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18 360.00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8672F23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988142E" w14:textId="344DC6FC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26DDDFC1" w14:textId="77777777" w:rsidTr="004E3DBE">
        <w:trPr>
          <w:cantSplit/>
        </w:trPr>
        <w:tc>
          <w:tcPr>
            <w:tcW w:w="9498" w:type="dxa"/>
          </w:tcPr>
          <w:p w14:paraId="26D77D9A" w14:textId="4AC6D6DA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23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obwodowy montowany na balonie</w:t>
            </w:r>
          </w:p>
          <w:p w14:paraId="33FA3E6F" w14:textId="6B851E81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 spółka komandytowo-akcyjna</w:t>
            </w:r>
          </w:p>
          <w:p w14:paraId="2239F8B9" w14:textId="452B488A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Kopcińskiego 69/71  </w:t>
            </w:r>
          </w:p>
          <w:p w14:paraId="2507A73A" w14:textId="4E470570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90-032 Łódź</w:t>
            </w:r>
          </w:p>
          <w:p w14:paraId="31A723A1" w14:textId="7B5EE876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364 500.00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40E9CDE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FA4F87E" w14:textId="07ED36E2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3AE51D3B" w14:textId="77777777" w:rsidTr="004E3DBE">
        <w:trPr>
          <w:cantSplit/>
        </w:trPr>
        <w:tc>
          <w:tcPr>
            <w:tcW w:w="9498" w:type="dxa"/>
          </w:tcPr>
          <w:p w14:paraId="325F2205" w14:textId="46DBF6D5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24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obwodowy PTFE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nitinol</w:t>
            </w:r>
            <w:proofErr w:type="spellEnd"/>
          </w:p>
          <w:p w14:paraId="06A8E0D8" w14:textId="31928563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W. L.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Gore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&amp;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Associates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17C66A31" w14:textId="5EE61932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Konstruktorska 12A  </w:t>
            </w:r>
          </w:p>
          <w:p w14:paraId="31E49FF9" w14:textId="21534DF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02-673 Warszawa</w:t>
            </w:r>
          </w:p>
          <w:p w14:paraId="2AD9DE33" w14:textId="04A9BE89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710 035.20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32E1858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A68A094" w14:textId="233D0B21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2F24784C" w14:textId="77777777" w:rsidTr="004E3DBE">
        <w:trPr>
          <w:cantSplit/>
        </w:trPr>
        <w:tc>
          <w:tcPr>
            <w:tcW w:w="9498" w:type="dxa"/>
          </w:tcPr>
          <w:p w14:paraId="77E0A50F" w14:textId="3403D247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25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obwodowy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ePTFE</w:t>
            </w:r>
            <w:proofErr w:type="spellEnd"/>
          </w:p>
          <w:p w14:paraId="002939DF" w14:textId="4262D045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Dickinson Polska Sp. z o.o.</w:t>
            </w:r>
          </w:p>
          <w:p w14:paraId="489DD895" w14:textId="5C6E719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Osmańska 14  </w:t>
            </w:r>
          </w:p>
          <w:p w14:paraId="6A8AAB49" w14:textId="4453A62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02-823 Warszawa</w:t>
            </w:r>
          </w:p>
          <w:p w14:paraId="64DA11F8" w14:textId="7F16727B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59 400.00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CF03A00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6EDE2D9" w14:textId="0852B2AB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46AD0EE0" w14:textId="77777777" w:rsidTr="004E3DBE">
        <w:trPr>
          <w:cantSplit/>
        </w:trPr>
        <w:tc>
          <w:tcPr>
            <w:tcW w:w="9498" w:type="dxa"/>
          </w:tcPr>
          <w:p w14:paraId="679CF3EE" w14:textId="52321B7B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26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Balony uwalniające lek</w:t>
            </w:r>
          </w:p>
          <w:p w14:paraId="0B46D8F1" w14:textId="4674415A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37FD431C" w14:textId="66DD3FD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0A044D6F" w14:textId="422FB19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621B6101" w14:textId="27C4BAC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74 520.00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F6560B8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7F3C4842" w14:textId="0C134DD4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36F56F5C" w14:textId="77777777" w:rsidTr="004E3DBE">
        <w:trPr>
          <w:cantSplit/>
        </w:trPr>
        <w:tc>
          <w:tcPr>
            <w:tcW w:w="9498" w:type="dxa"/>
          </w:tcPr>
          <w:p w14:paraId="5B9D77B6" w14:textId="4F02DD65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27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Cewnik do aspiracji skrzeplin</w:t>
            </w:r>
          </w:p>
          <w:p w14:paraId="430655B6" w14:textId="27D554AE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IHT Polska Sp. z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o.o</w:t>
            </w:r>
            <w:proofErr w:type="spellEnd"/>
          </w:p>
          <w:p w14:paraId="651303BA" w14:textId="71C93687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Europejska 14D  </w:t>
            </w:r>
          </w:p>
          <w:p w14:paraId="2582E3E5" w14:textId="22C9D15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02-964 Warszawa</w:t>
            </w:r>
          </w:p>
          <w:p w14:paraId="296D7C31" w14:textId="3581E1B1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10 260.00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8423FE3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099CA5F" w14:textId="12EAFFF5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07545D15" w14:textId="77777777" w:rsidTr="004E3DBE">
        <w:trPr>
          <w:cantSplit/>
        </w:trPr>
        <w:tc>
          <w:tcPr>
            <w:tcW w:w="9498" w:type="dxa"/>
          </w:tcPr>
          <w:p w14:paraId="5C6A035D" w14:textId="4CB54238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28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Spirale do embolizacji obwodowej</w:t>
            </w:r>
          </w:p>
          <w:p w14:paraId="6A0FEAD0" w14:textId="64B96158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7FB01A34" w14:textId="2E3C4C0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21EA4BA2" w14:textId="39571A09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34643A61" w14:textId="4452A0F4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14 256.00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4205B62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85E5E4B" w14:textId="58A00D67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43DC5FC0" w14:textId="77777777" w:rsidTr="004E3DBE">
        <w:trPr>
          <w:cantSplit/>
        </w:trPr>
        <w:tc>
          <w:tcPr>
            <w:tcW w:w="9498" w:type="dxa"/>
          </w:tcPr>
          <w:p w14:paraId="0F2F18BD" w14:textId="6FDCF7D0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29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Przyrząd do przycinania zastawek z żył</w:t>
            </w:r>
          </w:p>
          <w:p w14:paraId="1CD4C8DA" w14:textId="44D048A6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14:paraId="2A2A23E5" w14:textId="35B15F7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Tysiąclecia 14  </w:t>
            </w:r>
          </w:p>
          <w:p w14:paraId="2DAFD3B8" w14:textId="11B7B03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64-300 Nowy Tomyśl</w:t>
            </w:r>
          </w:p>
          <w:p w14:paraId="4D5A1747" w14:textId="136D310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37 800.00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43BEC0B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9DB0F07" w14:textId="668BC974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42F98BEC" w14:textId="77777777" w:rsidTr="004E3DBE">
        <w:trPr>
          <w:cantSplit/>
        </w:trPr>
        <w:tc>
          <w:tcPr>
            <w:tcW w:w="9498" w:type="dxa"/>
          </w:tcPr>
          <w:p w14:paraId="1BBC45ED" w14:textId="58189F91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30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Korek naczyniowy do embolizacji naczyń</w:t>
            </w:r>
          </w:p>
          <w:p w14:paraId="20D36652" w14:textId="14545E20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69092DBB" w14:textId="3EA64EE2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 </w:t>
            </w:r>
          </w:p>
          <w:p w14:paraId="202C45E3" w14:textId="5BE43DF3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5D81DEF8" w14:textId="7ABE365B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105 300.00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A53B133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7C1DAF3" w14:textId="7C01DD8E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383F521C" w14:textId="77777777" w:rsidTr="004E3DBE">
        <w:trPr>
          <w:cantSplit/>
        </w:trPr>
        <w:tc>
          <w:tcPr>
            <w:tcW w:w="9498" w:type="dxa"/>
          </w:tcPr>
          <w:p w14:paraId="6E9D7C41" w14:textId="63567AD6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31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Cewniki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Fogarty’ego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dwuświatłowe</w:t>
            </w:r>
            <w:proofErr w:type="spellEnd"/>
          </w:p>
          <w:p w14:paraId="2AB4CA91" w14:textId="046AB67E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Hagmed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Sp. k.</w:t>
            </w:r>
          </w:p>
          <w:p w14:paraId="74CBE760" w14:textId="2C0338D6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Tomaszowska 32  </w:t>
            </w:r>
          </w:p>
          <w:p w14:paraId="4D7851C0" w14:textId="0915A950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96-200 Rawa Mazowiecka</w:t>
            </w:r>
          </w:p>
          <w:p w14:paraId="1BE5009A" w14:textId="51F4F85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8 640.00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B54E338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29DBBED" w14:textId="0ABF7265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0C41D005" w14:textId="77777777" w:rsidTr="004E3DBE">
        <w:trPr>
          <w:cantSplit/>
        </w:trPr>
        <w:tc>
          <w:tcPr>
            <w:tcW w:w="9498" w:type="dxa"/>
          </w:tcPr>
          <w:p w14:paraId="6D944D34" w14:textId="4FA8B2A5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32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System mocowania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stentgraftów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do ściany aorty za pomocą wkrętów</w:t>
            </w:r>
          </w:p>
          <w:p w14:paraId="6D62ACCA" w14:textId="72164117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14:paraId="7D8BA69C" w14:textId="6A4406F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 </w:t>
            </w:r>
          </w:p>
          <w:p w14:paraId="718397CB" w14:textId="4FF2D9A7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14:paraId="606340F4" w14:textId="11C142D6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121 608.00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ABFB45E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777714A" w14:textId="7D4CAAA8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9C17AD1" w14:textId="77777777" w:rsidTr="004E3DBE">
        <w:trPr>
          <w:cantSplit/>
        </w:trPr>
        <w:tc>
          <w:tcPr>
            <w:tcW w:w="9498" w:type="dxa"/>
          </w:tcPr>
          <w:p w14:paraId="013BF1B6" w14:textId="0C318007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33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uwalniający lek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paclitaxel</w:t>
            </w:r>
            <w:proofErr w:type="spellEnd"/>
          </w:p>
          <w:p w14:paraId="73B47E33" w14:textId="167FA1C9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BOSTON SCIENTIFIC POLSKA SPÓŁKA Z O.O.</w:t>
            </w:r>
          </w:p>
          <w:p w14:paraId="6E5A5560" w14:textId="6D20C54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Al. Jana Pawła II 22  </w:t>
            </w:r>
          </w:p>
          <w:p w14:paraId="1A8A2A01" w14:textId="017250E6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00133 Warszawa</w:t>
            </w:r>
          </w:p>
          <w:p w14:paraId="417A3205" w14:textId="33C24F50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48 600.00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7DDB280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F159351" w14:textId="2A623599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2B61F459" w14:textId="77777777" w:rsidTr="004E3DBE">
        <w:trPr>
          <w:cantSplit/>
        </w:trPr>
        <w:tc>
          <w:tcPr>
            <w:tcW w:w="9498" w:type="dxa"/>
          </w:tcPr>
          <w:p w14:paraId="14AEF9AA" w14:textId="79E2AA80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34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Balony wysokociśnieniowe do angioplastyki przetok dializacyjnych</w:t>
            </w:r>
          </w:p>
          <w:p w14:paraId="17ACA263" w14:textId="1EE3872B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Dickinson Polska Sp. z o.o.</w:t>
            </w:r>
          </w:p>
          <w:p w14:paraId="54DE6936" w14:textId="33D8A794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Osmańska 14  </w:t>
            </w:r>
          </w:p>
          <w:p w14:paraId="73770DC3" w14:textId="6D9A5D9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02-823 Warszawa</w:t>
            </w:r>
          </w:p>
          <w:p w14:paraId="3957E72E" w14:textId="02059160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27 864.00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C4C9491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0EC7C1C" w14:textId="5956943E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FF6AC57" w14:textId="77777777" w:rsidTr="004E3DBE">
        <w:trPr>
          <w:cantSplit/>
        </w:trPr>
        <w:tc>
          <w:tcPr>
            <w:tcW w:w="9498" w:type="dxa"/>
          </w:tcPr>
          <w:p w14:paraId="6981E61D" w14:textId="7D95B77F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35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Stentgrafty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aortalno-biodrowe</w:t>
            </w:r>
          </w:p>
          <w:p w14:paraId="3765CD56" w14:textId="62AB7151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14:paraId="57833E2C" w14:textId="2A5BA741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 </w:t>
            </w:r>
          </w:p>
          <w:p w14:paraId="60F50755" w14:textId="24F538D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14:paraId="3327308E" w14:textId="05DCADB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4 106 700.00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17E87EA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E30C4B1" w14:textId="04B7F390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4C55BEE5" w14:textId="77777777" w:rsidTr="004E3DBE">
        <w:trPr>
          <w:cantSplit/>
        </w:trPr>
        <w:tc>
          <w:tcPr>
            <w:tcW w:w="9498" w:type="dxa"/>
          </w:tcPr>
          <w:p w14:paraId="20078234" w14:textId="0A4B7753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36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Stentgrafty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aortalno-biodrowe z modułem rozgałęzienia do tętnic biodrowych wewnętrznych</w:t>
            </w:r>
          </w:p>
          <w:p w14:paraId="5B1AC2C8" w14:textId="42DF004F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ARTIVION Polska Sp. z o.o.</w:t>
            </w:r>
          </w:p>
          <w:p w14:paraId="2CAF4DD8" w14:textId="66D5B37B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Dziekońskiego 1  </w:t>
            </w:r>
          </w:p>
          <w:p w14:paraId="5C4A337B" w14:textId="605A0BE4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00-728 Warszawa</w:t>
            </w:r>
          </w:p>
          <w:p w14:paraId="25A5D19F" w14:textId="4B45AD0F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270 000.00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56795BA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1E80006" w14:textId="4DCB6F1E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7F3B6D11" w14:textId="77777777" w:rsidTr="004E3DBE">
        <w:trPr>
          <w:cantSplit/>
        </w:trPr>
        <w:tc>
          <w:tcPr>
            <w:tcW w:w="9498" w:type="dxa"/>
          </w:tcPr>
          <w:p w14:paraId="1072C105" w14:textId="638E7CA9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37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niskoprofilowy</w:t>
            </w:r>
            <w:proofErr w:type="spellEnd"/>
          </w:p>
          <w:p w14:paraId="1D639E9B" w14:textId="05B6C5D3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 spółka komandytowo-akcyjna</w:t>
            </w:r>
          </w:p>
          <w:p w14:paraId="11C86638" w14:textId="4347FAF3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Kopcińskiego 69/71  </w:t>
            </w:r>
          </w:p>
          <w:p w14:paraId="500637E0" w14:textId="6E34479A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90-032 Łódź</w:t>
            </w:r>
          </w:p>
          <w:p w14:paraId="199A7BCC" w14:textId="6B0401E5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1 134 000.00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68BF868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2C58991" w14:textId="3731F8AF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0D73F9BE" w14:textId="77777777" w:rsidTr="004E3DBE">
        <w:trPr>
          <w:cantSplit/>
        </w:trPr>
        <w:tc>
          <w:tcPr>
            <w:tcW w:w="9498" w:type="dxa"/>
          </w:tcPr>
          <w:p w14:paraId="131E1FF4" w14:textId="5107C109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38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piersiowy</w:t>
            </w:r>
          </w:p>
          <w:p w14:paraId="05BC86F8" w14:textId="62AF9039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 spółka komandytowo-akcyjna</w:t>
            </w:r>
          </w:p>
          <w:p w14:paraId="2C929BD5" w14:textId="37BF9F4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Kopcińskiego 69/71  </w:t>
            </w:r>
          </w:p>
          <w:p w14:paraId="0F70F5A7" w14:textId="159976A5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90-032 Łódź</w:t>
            </w:r>
          </w:p>
          <w:p w14:paraId="7B8CAEC7" w14:textId="549595FA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151 200.00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F1A0173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3B68E0B" w14:textId="7A527473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C27AC61" w14:textId="77777777" w:rsidTr="004E3DBE">
        <w:trPr>
          <w:cantSplit/>
        </w:trPr>
        <w:tc>
          <w:tcPr>
            <w:tcW w:w="9498" w:type="dxa"/>
          </w:tcPr>
          <w:p w14:paraId="484A4887" w14:textId="4642EF9E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39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Stentgarft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podnerkowy</w:t>
            </w:r>
            <w:proofErr w:type="spellEnd"/>
          </w:p>
          <w:p w14:paraId="64CD3A7B" w14:textId="49152B74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W. L.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Gore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&amp;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Associates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30497FEA" w14:textId="53F063E0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Konstruktorska 12A  </w:t>
            </w:r>
          </w:p>
          <w:p w14:paraId="0EBCF7D2" w14:textId="671178A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02-673 Warszawa</w:t>
            </w:r>
          </w:p>
          <w:p w14:paraId="027BF588" w14:textId="202AAAC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189 000.00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8870565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EE6ED3B" w14:textId="6064C1D9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2DF6BD4B" w14:textId="77777777" w:rsidTr="004E3DBE">
        <w:trPr>
          <w:cantSplit/>
        </w:trPr>
        <w:tc>
          <w:tcPr>
            <w:tcW w:w="9498" w:type="dxa"/>
          </w:tcPr>
          <w:p w14:paraId="146D9539" w14:textId="747E2844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40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Stentgarft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możliwością zaopatrzenia aorty brzusznej o średnicy od 15mm</w:t>
            </w:r>
          </w:p>
          <w:p w14:paraId="4B027B0E" w14:textId="55E432F1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BALMED POLAND SPÓŁKA Z OGRANICZONĄ ODPOWIEDZIALNOŚCIĄ</w:t>
            </w:r>
          </w:p>
          <w:p w14:paraId="3937AFA3" w14:textId="2753D94C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Młynarska 42 /210 </w:t>
            </w:r>
          </w:p>
          <w:p w14:paraId="2859DB1B" w14:textId="097CDC59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01-171 Warszawa</w:t>
            </w:r>
          </w:p>
          <w:p w14:paraId="1A375AF3" w14:textId="16211B3D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156 600.00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8A8E256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1FFD0B6" w14:textId="24A99B60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011E0506" w14:textId="77777777" w:rsidTr="004E3DBE">
        <w:trPr>
          <w:cantSplit/>
        </w:trPr>
        <w:tc>
          <w:tcPr>
            <w:tcW w:w="9498" w:type="dxa"/>
          </w:tcPr>
          <w:p w14:paraId="19BA661A" w14:textId="5D91E09D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41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Shunt</w:t>
            </w:r>
            <w:proofErr w:type="spellEnd"/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szyjny</w:t>
            </w:r>
          </w:p>
          <w:p w14:paraId="1EEBBE14" w14:textId="2A120614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54E7B572" w14:textId="19466E8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Gwiaździsta 66 /22B06 </w:t>
            </w:r>
          </w:p>
          <w:p w14:paraId="5828A862" w14:textId="13A27ADF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53-413 Wrocław</w:t>
            </w:r>
          </w:p>
          <w:p w14:paraId="2AD0ACDE" w14:textId="3A3CE2F5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23 328.00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2847E64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FF18F94" w14:textId="23DF5F01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6F2B3681" w14:textId="77777777" w:rsidTr="004E3DBE">
        <w:trPr>
          <w:cantSplit/>
        </w:trPr>
        <w:tc>
          <w:tcPr>
            <w:tcW w:w="9498" w:type="dxa"/>
          </w:tcPr>
          <w:p w14:paraId="4B4C6049" w14:textId="1C2F49EA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42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Łata z osierdzia wołowego</w:t>
            </w:r>
          </w:p>
          <w:p w14:paraId="4C16AFD4" w14:textId="13380FFD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1D6433A8" w14:textId="3FCD2E1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Gwiaździsta 66 /22B06 </w:t>
            </w:r>
          </w:p>
          <w:p w14:paraId="281E6D21" w14:textId="19692AC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53-413 Wrocław</w:t>
            </w:r>
          </w:p>
          <w:p w14:paraId="324D4E33" w14:textId="62013224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11 664.00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ABDD1BE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F245059" w14:textId="4E2B9400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4F017D2" w14:textId="77777777" w:rsidTr="004E3DBE">
        <w:trPr>
          <w:cantSplit/>
        </w:trPr>
        <w:tc>
          <w:tcPr>
            <w:tcW w:w="9498" w:type="dxa"/>
          </w:tcPr>
          <w:p w14:paraId="78D9A8C7" w14:textId="63A308BF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43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Protezy naczyniowe</w:t>
            </w:r>
          </w:p>
          <w:p w14:paraId="512CBFE5" w14:textId="31000001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ARTIVION Polska Sp. z o.o.</w:t>
            </w:r>
          </w:p>
          <w:p w14:paraId="3CCA99B8" w14:textId="414E08C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Dziekońskiego 1  </w:t>
            </w:r>
          </w:p>
          <w:p w14:paraId="43780667" w14:textId="6B5DF7A3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00-728 Warszawa</w:t>
            </w:r>
          </w:p>
          <w:p w14:paraId="6E9A8019" w14:textId="771D0F9F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428 706.00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8312164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FDAB8CB" w14:textId="1736012C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6158602" w14:textId="77777777" w:rsidTr="004E3DBE">
        <w:trPr>
          <w:cantSplit/>
        </w:trPr>
        <w:tc>
          <w:tcPr>
            <w:tcW w:w="9498" w:type="dxa"/>
          </w:tcPr>
          <w:p w14:paraId="0DD7A697" w14:textId="1B085D7A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44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Protezy naczyniowe dziane i łaty</w:t>
            </w:r>
          </w:p>
          <w:p w14:paraId="251EABC6" w14:textId="596126D7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Getinge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14:paraId="24B09842" w14:textId="15B59E2B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18  </w:t>
            </w:r>
          </w:p>
          <w:p w14:paraId="25CDE0D6" w14:textId="34773458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14:paraId="663748CF" w14:textId="4C3E5A8C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331 560.00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1F10995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70997E8" w14:textId="09D435BC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581F7437" w14:textId="77777777" w:rsidTr="004E3DBE">
        <w:trPr>
          <w:cantSplit/>
        </w:trPr>
        <w:tc>
          <w:tcPr>
            <w:tcW w:w="9498" w:type="dxa"/>
          </w:tcPr>
          <w:p w14:paraId="2D1E1DED" w14:textId="2E0DBA01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45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Filtry do żyły głównej</w:t>
            </w:r>
          </w:p>
          <w:p w14:paraId="776EE283" w14:textId="6A828D9E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Dickinson Polska Sp. z o.o.</w:t>
            </w:r>
          </w:p>
          <w:p w14:paraId="73F4BE7D" w14:textId="3C51E0A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Osmańska 14  </w:t>
            </w:r>
          </w:p>
          <w:p w14:paraId="0F3CA7D7" w14:textId="7DA09E4E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02-823 Warszawa</w:t>
            </w:r>
          </w:p>
          <w:p w14:paraId="24FFA246" w14:textId="38DB885C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23 760.00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E010F9F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9C14FCF" w14:textId="145AA1F1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1539E" w:rsidRPr="005A0EE0" w14:paraId="1D90DE17" w14:textId="77777777" w:rsidTr="004E3DBE">
        <w:trPr>
          <w:cantSplit/>
        </w:trPr>
        <w:tc>
          <w:tcPr>
            <w:tcW w:w="9498" w:type="dxa"/>
          </w:tcPr>
          <w:p w14:paraId="74035A63" w14:textId="527C6557" w:rsidR="0051539E" w:rsidRPr="005A0EE0" w:rsidRDefault="0051539E" w:rsidP="005A0EE0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5A0EE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46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A0EE0">
              <w:rPr>
                <w:rFonts w:ascii="Arial Narrow" w:hAnsi="Arial Narrow" w:cs="Arial"/>
                <w:color w:val="000000"/>
                <w:sz w:val="20"/>
                <w:szCs w:val="20"/>
              </w:rPr>
              <w:t>System zamknięcia miejsca nakłucia naczynia</w:t>
            </w:r>
          </w:p>
          <w:p w14:paraId="3FAF7EE0" w14:textId="42F4AE3F" w:rsidR="0051539E" w:rsidRPr="005A0EE0" w:rsidRDefault="0051539E" w:rsidP="005A0EE0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 o.</w:t>
            </w:r>
          </w:p>
          <w:p w14:paraId="4AA33B67" w14:textId="3AD389D3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 </w:t>
            </w:r>
          </w:p>
          <w:p w14:paraId="732ACB10" w14:textId="57BAEBF6" w:rsidR="0051539E" w:rsidRPr="005A0EE0" w:rsidRDefault="0051539E" w:rsidP="005A0EE0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4BBD0D30" w14:textId="17F68E3C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5A0EE0">
              <w:rPr>
                <w:rFonts w:ascii="Arial Narrow" w:hAnsi="Arial Narrow" w:cs="Arial"/>
                <w:b/>
                <w:sz w:val="20"/>
                <w:szCs w:val="20"/>
              </w:rPr>
              <w:t xml:space="preserve"> 12 960.00 zł brutto</w:t>
            </w: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EAFC554" w14:textId="77777777" w:rsidR="0051539E" w:rsidRPr="005A0EE0" w:rsidRDefault="0051539E" w:rsidP="005A0EE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5A0EE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831E7A8" w14:textId="72F7E21E" w:rsidR="0051539E" w:rsidRPr="005A0EE0" w:rsidRDefault="0051539E" w:rsidP="005A0EE0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5A0EE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5A0EE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740A0311" w14:textId="77777777" w:rsidR="00992FF5" w:rsidRPr="005A0EE0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5A0EE0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685"/>
        <w:gridCol w:w="2977"/>
        <w:gridCol w:w="850"/>
      </w:tblGrid>
      <w:tr w:rsidR="00992FF5" w:rsidRPr="005A0EE0" w14:paraId="1C97C6D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24907F" w14:textId="77777777" w:rsidR="00992FF5" w:rsidRPr="005A0EE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C83292" w14:textId="77777777" w:rsidR="00992FF5" w:rsidRPr="005A0EE0" w:rsidRDefault="00992FF5" w:rsidP="008B705A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491475" w14:textId="77777777" w:rsidR="00992FF5" w:rsidRPr="005A0EE0" w:rsidRDefault="00992FF5" w:rsidP="008B705A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2AB71" w14:textId="77777777" w:rsidR="00992FF5" w:rsidRPr="005A0EE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A0EE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1539E" w:rsidRPr="005A0EE0" w14:paraId="247B08B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1F1F7" w14:textId="213FC354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Podstawowy zestaw do angiografii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C4C86" w14:textId="60C9503A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16308893" w14:textId="39DDCEB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Gwiaździsta 66/22B06</w:t>
            </w:r>
          </w:p>
          <w:p w14:paraId="5EF42559" w14:textId="7F06A6B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53-413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22BC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674520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749BF24" w14:textId="177C9A9C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B2ED" w14:textId="2A196A0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23E67AA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975D" w14:textId="17E31FE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Podstawowy zestaw do angiografii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C982F" w14:textId="7C08100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BALTON Sp. z o.o.</w:t>
            </w:r>
          </w:p>
          <w:p w14:paraId="45B73544" w14:textId="4E331339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Nowy Świat 7/14</w:t>
            </w:r>
          </w:p>
          <w:p w14:paraId="208344A7" w14:textId="46756CD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00496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3AD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- 46.07</w:t>
            </w:r>
          </w:p>
          <w:p w14:paraId="0951880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6ED7110" w14:textId="17DBFF30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6E12" w14:textId="4C0F3B6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76,07</w:t>
            </w:r>
          </w:p>
        </w:tc>
      </w:tr>
      <w:tr w:rsidR="0051539E" w:rsidRPr="005A0EE0" w14:paraId="78380A8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2D30" w14:textId="2679846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Podstawowy zestaw do angiografii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07DAE" w14:textId="1DFC12C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78423DC5" w14:textId="4B0A48A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2048AC4C" w14:textId="7EBBDA89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037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36502D9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- 0.00</w:t>
            </w:r>
          </w:p>
          <w:p w14:paraId="1F06B1A8" w14:textId="3CF1CAD1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4FE6" w14:textId="19359987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51539E" w:rsidRPr="005A0EE0" w14:paraId="2741190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82FF" w14:textId="01BCCC8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Podstawowy zestaw do angiografii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37E4" w14:textId="28F6241A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Rinores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75AA1C10" w14:textId="7433B22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Dębicka 644</w:t>
            </w:r>
          </w:p>
          <w:p w14:paraId="1A0383C8" w14:textId="44B3153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35-213 Rzeszów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402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- 37.83</w:t>
            </w:r>
          </w:p>
          <w:p w14:paraId="799B2E6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3E34DC6" w14:textId="514FC3E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6EAA" w14:textId="4F80F82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77,83</w:t>
            </w:r>
          </w:p>
        </w:tc>
      </w:tr>
      <w:tr w:rsidR="0051539E" w:rsidRPr="005A0EE0" w14:paraId="1EE545B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1157" w14:textId="5804B66D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Cewniki angiograficzne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0547" w14:textId="2B43C20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Cordis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0B8A6A5C" w14:textId="06D12CE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Mińska 3</w:t>
            </w:r>
          </w:p>
          <w:p w14:paraId="581EFEBF" w14:textId="452044C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54-610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348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CF997E2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81FCF7C" w14:textId="4E44863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A9AE" w14:textId="063487B0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7AFE638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1FD7" w14:textId="1C4A675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Cewnik diagnostyczny znakowany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037B9" w14:textId="2C1F65F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2BA68C06" w14:textId="13A24E3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2F569786" w14:textId="3011C69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F96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A8FBE6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27FFC540" w14:textId="37880E5F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EC5D" w14:textId="746A4C6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3C03874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085F" w14:textId="24C6CF4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Cewnik diagnostyczny znakowany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AE3FB" w14:textId="061E946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Cordis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05F8C1E5" w14:textId="7458889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Mińska 3</w:t>
            </w:r>
          </w:p>
          <w:p w14:paraId="33331A07" w14:textId="35B2263F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54-610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CEBE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- 57.00</w:t>
            </w:r>
          </w:p>
          <w:p w14:paraId="6EA01E7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A7A3BFC" w14:textId="0FBDCF2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0A4A" w14:textId="125B3304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87,00</w:t>
            </w:r>
          </w:p>
        </w:tc>
      </w:tr>
      <w:tr w:rsidR="0051539E" w:rsidRPr="005A0EE0" w14:paraId="5AC41ED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D607" w14:textId="5CD2DDC6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Cewnik diagnostyczny znakowany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F9F83" w14:textId="3E29A9A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Procardia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24F73DAE" w14:textId="41CCB3F6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rtm. W. Pileckiego 63</w:t>
            </w:r>
          </w:p>
          <w:p w14:paraId="3C0614ED" w14:textId="473FB553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02-781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F8F2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- 25.08</w:t>
            </w:r>
          </w:p>
          <w:p w14:paraId="0D53C4B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505DA455" w14:textId="61AF557C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41B9" w14:textId="2FD7037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41,75</w:t>
            </w:r>
          </w:p>
        </w:tc>
      </w:tr>
      <w:tr w:rsidR="0051539E" w:rsidRPr="005A0EE0" w14:paraId="73A2597E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104B" w14:textId="2EF03C2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4 - Cewniki angiograficzne z pokryciem hydrofilnym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EBF4" w14:textId="1659050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1BDDE043" w14:textId="649DED66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29F11E1E" w14:textId="6E288B0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66C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EFFD7C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221D2C15" w14:textId="08049C7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EA89" w14:textId="1E63406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2CCD014B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E709" w14:textId="0ACF829D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lastRenderedPageBreak/>
              <w:t>4 - Cewniki angiograficzne z pokryciem hydrofilnym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132A3" w14:textId="06EC0A5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Procardia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3BD08669" w14:textId="0C34E87D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rtm. W. Pileckiego 63</w:t>
            </w:r>
          </w:p>
          <w:p w14:paraId="49C132E6" w14:textId="7764322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02-781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117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- 31.81</w:t>
            </w:r>
          </w:p>
          <w:p w14:paraId="14FA430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13CA89B5" w14:textId="5FEA3C7B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AAA9" w14:textId="1EE12222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48,48</w:t>
            </w:r>
          </w:p>
        </w:tc>
      </w:tr>
      <w:tr w:rsidR="0051539E" w:rsidRPr="005A0EE0" w14:paraId="6EF1883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3C15" w14:textId="2A32115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5 - Cewniki do fibrynolizy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8C146" w14:textId="21E5E0DE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CIRRO Sp. z o.o.</w:t>
            </w:r>
          </w:p>
          <w:p w14:paraId="641B9DDA" w14:textId="32F0DD0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Elewatorska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58</w:t>
            </w:r>
          </w:p>
          <w:p w14:paraId="1283A51E" w14:textId="59E3213F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15-620 Białystok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497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F654AD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F62191B" w14:textId="3BF5338F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1D44" w14:textId="3454ED0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2468417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0B7A" w14:textId="3BED1002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6 - Cewnik wspierający, do trudnych przejść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158C" w14:textId="62DE1D19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1DE7679D" w14:textId="676D84A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517EBE03" w14:textId="700146F7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407B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- 32.27</w:t>
            </w:r>
          </w:p>
          <w:p w14:paraId="41CFAF8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64C59FA" w14:textId="578EDB0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79FA" w14:textId="060EB527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72,27</w:t>
            </w:r>
          </w:p>
        </w:tc>
      </w:tr>
      <w:tr w:rsidR="0051539E" w:rsidRPr="005A0EE0" w14:paraId="31CA2D7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4226" w14:textId="15A87840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6 - Cewnik wspierający, do trudnych przejść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EB9B8" w14:textId="2E1B48B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2DC7A2E2" w14:textId="217B6CE4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5EC0862D" w14:textId="4438D48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FEE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719613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AE85088" w14:textId="53B46781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1F43" w14:textId="024792E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0009DC5B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7B0C" w14:textId="37CBD930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6 - Cewnik wspierający, do trudnych przejść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932E2" w14:textId="1CD9FCC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4DD1E96F" w14:textId="5CE3502B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08F51F4B" w14:textId="09C7155F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83BA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- 37.71</w:t>
            </w:r>
          </w:p>
          <w:p w14:paraId="4417635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EBE3D2A" w14:textId="5049F2E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4196" w14:textId="4B04183B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67,71</w:t>
            </w:r>
          </w:p>
        </w:tc>
      </w:tr>
      <w:tr w:rsidR="0051539E" w:rsidRPr="005A0EE0" w14:paraId="4193EEF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27D47" w14:textId="3A6A486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6 - Cewnik wspierający, do trudnych przejść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CF193" w14:textId="111E7224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343C53B8" w14:textId="65F31A9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09647FFB" w14:textId="3F9668F0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6EB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- 13.89</w:t>
            </w:r>
          </w:p>
          <w:p w14:paraId="1C4E093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F8E7FC2" w14:textId="78C3682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272E" w14:textId="0B29F2D2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53,89</w:t>
            </w:r>
          </w:p>
        </w:tc>
      </w:tr>
      <w:tr w:rsidR="0051539E" w:rsidRPr="005A0EE0" w14:paraId="097BE815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159D" w14:textId="182E721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7 - Strzykawki wysokociśnieniowe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B1222" w14:textId="299436C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596383FB" w14:textId="5DAC549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59CB2805" w14:textId="2DCB1D74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4AD9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- 58.18</w:t>
            </w:r>
          </w:p>
          <w:p w14:paraId="30993019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1CB40F9" w14:textId="7FD70A6B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85A5" w14:textId="58D51022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98,18</w:t>
            </w:r>
          </w:p>
        </w:tc>
      </w:tr>
      <w:tr w:rsidR="0051539E" w:rsidRPr="005A0EE0" w14:paraId="480CC59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CC16" w14:textId="04CD285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7 - Strzykawki wysokociśnieniowe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A1268" w14:textId="02662C63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3B40CBEA" w14:textId="6886466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Gwiaździsta 66/22B06</w:t>
            </w:r>
          </w:p>
          <w:p w14:paraId="3FDBB4D3" w14:textId="4804C488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53-413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64E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- 58.36</w:t>
            </w:r>
          </w:p>
          <w:p w14:paraId="27F5152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AB4D885" w14:textId="0038437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464D" w14:textId="38D22FA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88,36</w:t>
            </w:r>
          </w:p>
        </w:tc>
      </w:tr>
      <w:tr w:rsidR="0051539E" w:rsidRPr="005A0EE0" w14:paraId="041C75AF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1A30" w14:textId="5F480C4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7 - Strzykawki wysokociśnieniowe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9B40" w14:textId="0D850B66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NTM-MED S.C.</w:t>
            </w:r>
          </w:p>
          <w:p w14:paraId="5821AACF" w14:textId="0C58370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Wyszyńskiego 154 B/1</w:t>
            </w:r>
          </w:p>
          <w:p w14:paraId="1EA2A8C2" w14:textId="2FF65C8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66-400 Gorzów Wielkopolski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F695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- 45.31</w:t>
            </w:r>
          </w:p>
          <w:p w14:paraId="4D1B98C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130E0FB" w14:textId="36C0E7F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FA77" w14:textId="1319DDF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85,31</w:t>
            </w:r>
          </w:p>
        </w:tc>
      </w:tr>
      <w:tr w:rsidR="0051539E" w:rsidRPr="005A0EE0" w14:paraId="0F81A58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3A9A" w14:textId="1F5C6D38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7 - Strzykawki wysokociśnieniowe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32447" w14:textId="43D6E81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Alteris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Akcyjna</w:t>
            </w:r>
          </w:p>
          <w:p w14:paraId="52F374B5" w14:textId="1DBE821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Ceglana 35</w:t>
            </w:r>
          </w:p>
          <w:p w14:paraId="60D13771" w14:textId="49E721D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40-514 Katowice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E51E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64A72F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548D546" w14:textId="71291990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B57F" w14:textId="6C208FA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47A0690B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54F4" w14:textId="5FD34DEB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7 - Strzykawki wysokociśnieniowe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EE7B" w14:textId="4E10C871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Rinores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031FB65C" w14:textId="5BFC3EB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Dębicka 644</w:t>
            </w:r>
          </w:p>
          <w:p w14:paraId="72A39A72" w14:textId="663B9F9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35-213 Rzeszów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1CD9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- 55.86</w:t>
            </w:r>
          </w:p>
          <w:p w14:paraId="46F1FCE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968FC02" w14:textId="4C80C5E5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9532" w14:textId="1B8574E8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95,86</w:t>
            </w:r>
          </w:p>
        </w:tc>
      </w:tr>
      <w:tr w:rsidR="0051539E" w:rsidRPr="005A0EE0" w14:paraId="77EE1A7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9BC2" w14:textId="7C7AF33F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7 - Strzykawki wysokociśnieniowe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4A27" w14:textId="13BC954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Procardia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48EF8A7E" w14:textId="081E546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rtm. W. Pileckiego 63</w:t>
            </w:r>
          </w:p>
          <w:p w14:paraId="28A0D2D3" w14:textId="6559D525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02-781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27F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- 6.90</w:t>
            </w:r>
          </w:p>
          <w:p w14:paraId="10CE0BD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3CC4B455" w14:textId="4BA8AF6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E5E3" w14:textId="1384F73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23,57</w:t>
            </w:r>
          </w:p>
        </w:tc>
      </w:tr>
      <w:tr w:rsidR="0051539E" w:rsidRPr="005A0EE0" w14:paraId="7DAC7F6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B853" w14:textId="38C40765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8 - Prowadniki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527D5" w14:textId="1D4CFAA9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4FB614EF" w14:textId="06BEA223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174DE6B9" w14:textId="4C75A913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4BF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- 57.08</w:t>
            </w:r>
          </w:p>
          <w:p w14:paraId="1E1B8109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22990F24" w14:textId="2031E8D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99F0" w14:textId="6BCB2026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97,08</w:t>
            </w:r>
          </w:p>
        </w:tc>
      </w:tr>
      <w:tr w:rsidR="0051539E" w:rsidRPr="005A0EE0" w14:paraId="3C6E493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41E5" w14:textId="1F12135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8 - Prowadniki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5E434" w14:textId="33C8829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4D407BF3" w14:textId="413AEFEA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3DE00A0B" w14:textId="60EC0844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3A6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EB3648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6EE2FFF" w14:textId="4325AD52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27FA" w14:textId="4C75AAC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31BB738E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CFE2" w14:textId="29630AE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9 - Prowadniki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F128" w14:textId="02018FFB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06FB867E" w14:textId="5571DBB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7A634618" w14:textId="6F78AEF3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440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ED9E86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D84FB02" w14:textId="58B4668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51F9" w14:textId="403C299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3629E671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8975" w14:textId="4CE88B1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10 - Prowadniki 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73F65" w14:textId="014521E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4057E321" w14:textId="16CD654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06B12FE0" w14:textId="1767B7A4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448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C97687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6865168" w14:textId="078F2F4B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E2FC" w14:textId="3551F09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62F9DED1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E698" w14:textId="66ED65F0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lastRenderedPageBreak/>
              <w:t>10 - Prowadniki 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1F19" w14:textId="2DF827D9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Procardia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50CCDFAB" w14:textId="2E0524B3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rtm. W. Pileckiego 63</w:t>
            </w:r>
          </w:p>
          <w:p w14:paraId="5EAD77F0" w14:textId="1EBD4D02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02-781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3EC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- 37.71</w:t>
            </w:r>
          </w:p>
          <w:p w14:paraId="1C7F3CC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3FDF23B4" w14:textId="584C8280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9158" w14:textId="07F572E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54,38</w:t>
            </w:r>
          </w:p>
        </w:tc>
      </w:tr>
      <w:tr w:rsidR="0051539E" w:rsidRPr="005A0EE0" w14:paraId="71CC5A1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E519" w14:textId="5AB6481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11 - Koszulki naczyniowe zbrojone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5D53C" w14:textId="4872BDF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34A24107" w14:textId="30C1A02B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4FA58867" w14:textId="7D71577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0240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C950E4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C6EAF9C" w14:textId="1D52352E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C57E" w14:textId="1DC1DD57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0C446BE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52301" w14:textId="082CECD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11 - Koszulki naczyniowe zbrojone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B362" w14:textId="381AF6B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0FEA7E29" w14:textId="52ADE6E9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31F6B048" w14:textId="3C55089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D6C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- 42.85</w:t>
            </w:r>
          </w:p>
          <w:p w14:paraId="3F5ACCF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FD57546" w14:textId="197720B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0E456" w14:textId="401399D4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82,85</w:t>
            </w:r>
          </w:p>
        </w:tc>
      </w:tr>
      <w:tr w:rsidR="0051539E" w:rsidRPr="005A0EE0" w14:paraId="50A915C1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3A26" w14:textId="057D6AE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12 - Pętla do usuwania ciał obcych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9F5F" w14:textId="0C7EA4F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438EB1A4" w14:textId="4B8B62A9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5441A7E9" w14:textId="4C306FA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C836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- 58.59</w:t>
            </w:r>
          </w:p>
          <w:p w14:paraId="2834A37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5D36C7C" w14:textId="066F2D86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5BEE4" w14:textId="0A84B24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98,59</w:t>
            </w:r>
          </w:p>
        </w:tc>
      </w:tr>
      <w:tr w:rsidR="0051539E" w:rsidRPr="005A0EE0" w14:paraId="2C1A74B6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26B1" w14:textId="0A241619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12 - Pętla do usuwania ciał obcych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0B4D" w14:textId="66B4A2F2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Billmed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Sp.zo.o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.</w:t>
            </w:r>
          </w:p>
          <w:p w14:paraId="3ED448E3" w14:textId="0965BC9B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Krypska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24/1</w:t>
            </w:r>
          </w:p>
          <w:p w14:paraId="70FD03FA" w14:textId="044C661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04-082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820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- 34.88</w:t>
            </w:r>
          </w:p>
          <w:p w14:paraId="459186A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58E9405" w14:textId="7AE8098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4395" w14:textId="767A9B6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74,88</w:t>
            </w:r>
          </w:p>
        </w:tc>
      </w:tr>
      <w:tr w:rsidR="0051539E" w:rsidRPr="005A0EE0" w14:paraId="1FC28E7B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0115" w14:textId="53E8249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12 - Pętla do usuwania ciał obcych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58DF" w14:textId="70491F22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DRG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MedTek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</w:t>
            </w:r>
            <w:proofErr w:type="gram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o .</w:t>
            </w:r>
            <w:proofErr w:type="gram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o.</w:t>
            </w:r>
          </w:p>
          <w:p w14:paraId="70AD3F78" w14:textId="56970CA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Wita Stwosza 24</w:t>
            </w:r>
          </w:p>
          <w:p w14:paraId="4168E457" w14:textId="43ABA86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02-661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964D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45CA23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00CC049" w14:textId="50C7924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992D4" w14:textId="2D56122A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432995F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922C" w14:textId="4A2CE5A0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12 - Pętla do usuwania ciał obcych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95AC" w14:textId="2DF5B53B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1579D2B6" w14:textId="22F64C7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7D9540D1" w14:textId="3C10064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22D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- 46.88</w:t>
            </w:r>
          </w:p>
          <w:p w14:paraId="7DF77B2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1E494AD" w14:textId="1A3D749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8957" w14:textId="45016B2D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86,88</w:t>
            </w:r>
          </w:p>
        </w:tc>
      </w:tr>
      <w:tr w:rsidR="0051539E" w:rsidRPr="005A0EE0" w14:paraId="7E09850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9644E" w14:textId="0A8C1FFB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12 - Pętla do usuwania ciał obcych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DEB3" w14:textId="4FDB7013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23B1551E" w14:textId="7C9F7EF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651B1C70" w14:textId="68738968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C3D2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- 44.12</w:t>
            </w:r>
          </w:p>
          <w:p w14:paraId="7B4883D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C1EEBE6" w14:textId="27F78C5B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B005" w14:textId="7496FEC8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74,12</w:t>
            </w:r>
          </w:p>
        </w:tc>
      </w:tr>
      <w:tr w:rsidR="0051539E" w:rsidRPr="005A0EE0" w14:paraId="17B5B83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4381" w14:textId="2F3441E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12 - Pętla do usuwania ciał obcych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87A6" w14:textId="4E83049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Procardia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28E3D8B4" w14:textId="535CD28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rtm. W. Pileckiego 63</w:t>
            </w:r>
          </w:p>
          <w:p w14:paraId="47FD2C5C" w14:textId="3EC133B9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02-781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ADB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- 41.90</w:t>
            </w:r>
          </w:p>
          <w:p w14:paraId="5923C08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569B9D63" w14:textId="4B9CFA6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1C23F" w14:textId="5F7B6325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58,57</w:t>
            </w:r>
          </w:p>
        </w:tc>
      </w:tr>
      <w:tr w:rsidR="0051539E" w:rsidRPr="005A0EE0" w14:paraId="7E265CB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64C0" w14:textId="59012FF4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D938" w14:textId="236FD4DE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2D99E70D" w14:textId="7D4D4F56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0441AFEC" w14:textId="682DB5AC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3818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- 51.28</w:t>
            </w:r>
          </w:p>
          <w:p w14:paraId="5F7CC76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706AE2C" w14:textId="50FA254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CC18" w14:textId="5BEB169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91,28</w:t>
            </w:r>
          </w:p>
        </w:tc>
      </w:tr>
      <w:tr w:rsidR="0051539E" w:rsidRPr="005A0EE0" w14:paraId="5043FCD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B497" w14:textId="2F3593BD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F51A" w14:textId="602ED2F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097A9DAC" w14:textId="7B28A29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3FFF7DF1" w14:textId="1838171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0323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- 55.83</w:t>
            </w:r>
          </w:p>
          <w:p w14:paraId="50039EA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78F51B4" w14:textId="35EAE881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4759" w14:textId="147C2A90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95,83</w:t>
            </w:r>
          </w:p>
        </w:tc>
      </w:tr>
      <w:tr w:rsidR="0051539E" w:rsidRPr="005A0EE0" w14:paraId="535E854E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8284" w14:textId="3929B309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089A" w14:textId="445982B4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3103BF28" w14:textId="6DF08BD6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77C938BF" w14:textId="02C4DC65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E112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2D0B449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D92E1B5" w14:textId="7BA1416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D35F" w14:textId="331CEF56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1AB7E74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96F9" w14:textId="53D248DC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BB68" w14:textId="0FB2B88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51E43C74" w14:textId="26E54494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3BF00668" w14:textId="2CB705A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0875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- 55.25</w:t>
            </w:r>
          </w:p>
          <w:p w14:paraId="3434F4A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2329C93" w14:textId="6E9A510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703E" w14:textId="39026622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85,25</w:t>
            </w:r>
          </w:p>
        </w:tc>
      </w:tr>
      <w:tr w:rsidR="0051539E" w:rsidRPr="005A0EE0" w14:paraId="038A2A7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06B6" w14:textId="56FA2178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F3E39" w14:textId="1C53C223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Biotronik Polska Sp. z o. o.</w:t>
            </w:r>
          </w:p>
          <w:p w14:paraId="06F2DCD7" w14:textId="2609A004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Murawa 12-18</w:t>
            </w:r>
          </w:p>
          <w:p w14:paraId="2E0EC633" w14:textId="284E1A13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61-655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F822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- 44.18</w:t>
            </w:r>
          </w:p>
          <w:p w14:paraId="7409830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7D65ECF" w14:textId="2BF4480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DB3A" w14:textId="1BA6B68A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70,85</w:t>
            </w:r>
          </w:p>
        </w:tc>
      </w:tr>
      <w:tr w:rsidR="0051539E" w:rsidRPr="005A0EE0" w14:paraId="33816F28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3800" w14:textId="30FF093B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15 -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samorozprężalne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repozycjonowane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o dużych średnicach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1F55" w14:textId="2244571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65C4D6B8" w14:textId="05D2E8E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4B6E3EB0" w14:textId="75B07FE2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AEAB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3CE264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F67CAB7" w14:textId="569EDAF0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B416" w14:textId="2DED6D8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758BC82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14CF" w14:textId="3B6D96B9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16 - Cewnik balonowy o dużych średnicach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F0FC" w14:textId="798C2959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3BB2DEB2" w14:textId="26F329AB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581622E9" w14:textId="602D817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AFD9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- 46.15</w:t>
            </w:r>
          </w:p>
          <w:p w14:paraId="40AB7B2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4463316" w14:textId="0D9FF78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2C927" w14:textId="5796CB64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86,15</w:t>
            </w:r>
          </w:p>
        </w:tc>
      </w:tr>
      <w:tr w:rsidR="0051539E" w:rsidRPr="005A0EE0" w14:paraId="3670117D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9325" w14:textId="03C0E3FF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lastRenderedPageBreak/>
              <w:t>16 - Cewnik balonowy o dużych średnicach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C7C9" w14:textId="434F7BF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Dickinson Polska Sp. z o.o.</w:t>
            </w:r>
          </w:p>
          <w:p w14:paraId="00FF3F98" w14:textId="1801618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Osmańska 14</w:t>
            </w:r>
          </w:p>
          <w:p w14:paraId="5B3747F7" w14:textId="0AF3E645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02-823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B48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2DAD95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2D0ACD7" w14:textId="00D1E4C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9ECE" w14:textId="6759622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86,67</w:t>
            </w:r>
          </w:p>
        </w:tc>
      </w:tr>
      <w:tr w:rsidR="0051539E" w:rsidRPr="005A0EE0" w14:paraId="452B3648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9E04" w14:textId="2872977B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17 - Specjalistyczny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tętnicy podkolanowej i udowej powierzchniowej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DCD1" w14:textId="1C8DD54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55C4FDFD" w14:textId="30944E8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0150B85E" w14:textId="70C20345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829C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337FD5A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- 0.00</w:t>
            </w:r>
          </w:p>
          <w:p w14:paraId="10BD9F61" w14:textId="4A34BCF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0CAD" w14:textId="7C80A1C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51539E" w:rsidRPr="005A0EE0" w14:paraId="3232A80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614C" w14:textId="2B9F1234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17 - Specjalistyczny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tętnicy podkolanowej i udowej powierzchniowej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387F0" w14:textId="1B5E651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Dickinson Polska Sp. z o.o.</w:t>
            </w:r>
          </w:p>
          <w:p w14:paraId="0A82C840" w14:textId="18AA863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Osmańska 14</w:t>
            </w:r>
          </w:p>
          <w:p w14:paraId="5648EC5B" w14:textId="0AA7CEF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02-823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B01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074ACA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6A0463C" w14:textId="070FFE8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4A36" w14:textId="580C760D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86,67</w:t>
            </w:r>
          </w:p>
        </w:tc>
      </w:tr>
      <w:tr w:rsidR="0051539E" w:rsidRPr="005A0EE0" w14:paraId="4384E7C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9BBDE" w14:textId="64259588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17 - Specjalistyczny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tętnicy podkolanowej i udowej powierzchniowej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92A1D" w14:textId="7456018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28E154C2" w14:textId="7181C059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677D4F1F" w14:textId="463A02A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51E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- 38.57</w:t>
            </w:r>
          </w:p>
          <w:p w14:paraId="78A5F50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D515564" w14:textId="11B725FB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C434" w14:textId="2F2239CA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78,57</w:t>
            </w:r>
          </w:p>
        </w:tc>
      </w:tr>
      <w:tr w:rsidR="0051539E" w:rsidRPr="005A0EE0" w14:paraId="511D9AC5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D891" w14:textId="73107B7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18 - Prowadnik z filtrem do neuroprotekcji, cewniki balonowe do tętnicy szyjnej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18E1" w14:textId="29C9280F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086B404A" w14:textId="13D852F5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158E147A" w14:textId="61AB6890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25EC2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91609E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6B44BA3" w14:textId="4D86D1A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7259" w14:textId="7B7562B0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45C3CAF3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E3F6" w14:textId="5E06094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19 - Systemy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stentów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 szyjnych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2F1C" w14:textId="57F1CC1F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0B08F761" w14:textId="49BDD3B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7206EC2C" w14:textId="03BD5FB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F7D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8A69BD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E9F4D12" w14:textId="4AB4490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7366" w14:textId="21C4FD5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5B31E7A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8BACC" w14:textId="1240A99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21 -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 szyjnych zapobiegający zatokowaniu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D334" w14:textId="06A4CEC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Crossmed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7E4D3EBA" w14:textId="70E28AD4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Górnicza 2/72</w:t>
            </w:r>
          </w:p>
          <w:p w14:paraId="746C5D0A" w14:textId="78EE698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60-107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0870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93851C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C3A4DC7" w14:textId="30A72CA5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C2F4" w14:textId="7C89528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50CF6728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42D6" w14:textId="5FD4E68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22 -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 nerkowych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0E954" w14:textId="11704B7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7D841055" w14:textId="61BA7F7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4E737E65" w14:textId="1081AEE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690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C74843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FC4C9B9" w14:textId="4D021956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A0A9" w14:textId="706CB778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27EA172D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700E" w14:textId="5A252A6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22 -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 nerkowych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8D7F" w14:textId="5EA6CDD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0B9B14C3" w14:textId="7E81871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5778253A" w14:textId="0BCCBA07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8ED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- 40.80</w:t>
            </w:r>
          </w:p>
          <w:p w14:paraId="0A95440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738F83D" w14:textId="1B5FFE0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11A8" w14:textId="6BCF4066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80,80</w:t>
            </w:r>
          </w:p>
        </w:tc>
      </w:tr>
      <w:tr w:rsidR="0051539E" w:rsidRPr="005A0EE0" w14:paraId="69E5BCB5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7D32" w14:textId="2F050384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22 -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tętnic nerkowych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AFA0" w14:textId="28F276D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Biotronik Polska Sp. z o. o.</w:t>
            </w:r>
          </w:p>
          <w:p w14:paraId="5E27330A" w14:textId="288E6DAC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Murawa 12-18</w:t>
            </w:r>
          </w:p>
          <w:p w14:paraId="20DDDD07" w14:textId="0179E8C0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61-655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20E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- 42.86</w:t>
            </w:r>
          </w:p>
          <w:p w14:paraId="2D87AE5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A751993" w14:textId="49375EB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19E7" w14:textId="7E48E9D8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69,53</w:t>
            </w:r>
          </w:p>
        </w:tc>
      </w:tr>
      <w:tr w:rsidR="0051539E" w:rsidRPr="005A0EE0" w14:paraId="00E503AF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119B" w14:textId="7B663415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23 -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obwodowy montowany na balonie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572E" w14:textId="77C0D26B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414D3A74" w14:textId="306ABD7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4AC85D90" w14:textId="0C9B7FF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AA76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BB748C2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3BA4CF6" w14:textId="616EFEBC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1F35" w14:textId="06432CF7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5B01E33E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AEDC" w14:textId="3D2A5079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24 -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obwodowy PTFE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nitinol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1116E" w14:textId="02A3DB0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W. L.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Gore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&amp;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Associates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7F6664D3" w14:textId="09E1F4D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Konstruktorska 12A</w:t>
            </w:r>
          </w:p>
          <w:p w14:paraId="1636F7E1" w14:textId="7A74115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FFF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85DC68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5D024B7" w14:textId="1096159E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D603E" w14:textId="5D1F12FC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6738E5B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2CB6" w14:textId="479FF54F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25 -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obwodowy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ePTFE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7E974" w14:textId="3BC057AB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Dickinson Polska Sp. z o.o.</w:t>
            </w:r>
          </w:p>
          <w:p w14:paraId="6DD3EED7" w14:textId="6A497D3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Osmańska 14</w:t>
            </w:r>
          </w:p>
          <w:p w14:paraId="767E96ED" w14:textId="5AB8D41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02-823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A06F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264190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17106CB" w14:textId="6520C1C3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8DF6" w14:textId="4CEB30E6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7FBE8C74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C895" w14:textId="7F8BE2D9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26 - Balony uwalniające lek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F04F2" w14:textId="42942A2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78EDABD3" w14:textId="3BC5CC03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Gwiaździsta 66/22B06</w:t>
            </w:r>
          </w:p>
          <w:p w14:paraId="50E5BDC7" w14:textId="47385221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53-413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78A7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- 57.98</w:t>
            </w:r>
          </w:p>
          <w:p w14:paraId="3B8AD01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8AE6C83" w14:textId="575EB782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A2AC" w14:textId="547A101A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84,65</w:t>
            </w:r>
          </w:p>
        </w:tc>
      </w:tr>
      <w:tr w:rsidR="0051539E" w:rsidRPr="005A0EE0" w14:paraId="4D704C7D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9A12" w14:textId="3788AE92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26 - Balony uwalniające lek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A291" w14:textId="70EFD346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52288272" w14:textId="651C1D9C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77212D39" w14:textId="12D6BC38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A2E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- 43.67</w:t>
            </w:r>
          </w:p>
          <w:p w14:paraId="35523C2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ED0CD6E" w14:textId="2EDB4FBC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DA31" w14:textId="2FC6BA6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83,67</w:t>
            </w:r>
          </w:p>
        </w:tc>
      </w:tr>
      <w:tr w:rsidR="0051539E" w:rsidRPr="005A0EE0" w14:paraId="213434FF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292E" w14:textId="069F4FE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26 - Balony uwalniające lek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BE27" w14:textId="2B06595F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6F9D9C22" w14:textId="4F63000D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0C7BA683" w14:textId="74CF034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509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247E63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7EAFA144" w14:textId="0B588050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97F4" w14:textId="5ECDF1E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6A6C00AD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17F9" w14:textId="5A7A694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27 - Cewnik do aspiracji skrzeplin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5D22" w14:textId="30896AC4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6ED4CB99" w14:textId="5DE8C9D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74939C4C" w14:textId="4431CF9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BD93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- 34.03</w:t>
            </w:r>
          </w:p>
          <w:p w14:paraId="6DD4A2B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DE00937" w14:textId="117309D8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7BB0" w14:textId="04C23FEF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74,03</w:t>
            </w:r>
          </w:p>
        </w:tc>
      </w:tr>
      <w:tr w:rsidR="0051539E" w:rsidRPr="005A0EE0" w14:paraId="045513E5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B5A44" w14:textId="4D0C918D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lastRenderedPageBreak/>
              <w:t>27 - Cewnik do aspiracji skrzeplin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29D25" w14:textId="795D1F69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IHT Polska Sp. z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o.o</w:t>
            </w:r>
            <w:proofErr w:type="spellEnd"/>
          </w:p>
          <w:p w14:paraId="0933885C" w14:textId="1CE0970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Europejska 14D</w:t>
            </w:r>
          </w:p>
          <w:p w14:paraId="1902E4D3" w14:textId="5074DB2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02-964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58A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49CB48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F113D5C" w14:textId="6AC6A2E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A991" w14:textId="75D45D0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4D2BABD6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C9A2" w14:textId="62A574E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28 - Spirale do embolizacji obwodowej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4D40" w14:textId="41E8697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2EE684C4" w14:textId="1B002478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5C8017FC" w14:textId="52527D59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80B3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287BA9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9251502" w14:textId="5C0F1DE2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CE3C" w14:textId="7DE4EBDB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90,00</w:t>
            </w:r>
          </w:p>
        </w:tc>
      </w:tr>
      <w:tr w:rsidR="0051539E" w:rsidRPr="005A0EE0" w14:paraId="47702E0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3841" w14:textId="42334EC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28 - Spirale do embolizacji obwodowej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EDA7" w14:textId="37D0C474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61BD09EA" w14:textId="26C9EC37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2C3245BA" w14:textId="79696738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CA412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- 34.14</w:t>
            </w:r>
          </w:p>
          <w:p w14:paraId="1171E21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FA9C3BE" w14:textId="58FB010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71B53" w14:textId="7FA64BBC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74,14</w:t>
            </w:r>
          </w:p>
        </w:tc>
      </w:tr>
      <w:tr w:rsidR="0051539E" w:rsidRPr="005A0EE0" w14:paraId="08E7271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58D8" w14:textId="3473E8C2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29 - Przyrząd do przycinania zastawek z żył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1F87" w14:textId="0C0694B4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Aesculap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Chifa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39E33557" w14:textId="7C6A4D2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Tysiąclecia 14</w:t>
            </w:r>
          </w:p>
          <w:p w14:paraId="5C822664" w14:textId="6044AFA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FC0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F0F814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807B7BA" w14:textId="30DFE4A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158A" w14:textId="5AA03AAB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1CF9097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A642" w14:textId="567D3DF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30 - Korek naczyniowy do embolizacji naczyń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20A5" w14:textId="458E33A6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4E9B3EA5" w14:textId="082185F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34BF1E94" w14:textId="1A40707F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C6B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3737E7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2304D70E" w14:textId="40C87ADF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EBE9" w14:textId="3B54FFFC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7E33F38C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396B" w14:textId="5877C0C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31 - Cewniki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Fogarty’ego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dwuświatłowe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93AB" w14:textId="568812E4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17EDB9C7" w14:textId="1B913711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Gwiaździsta 66/22B06</w:t>
            </w:r>
          </w:p>
          <w:p w14:paraId="15FCB2AE" w14:textId="514AB7A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53-413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3DD5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- 25.00</w:t>
            </w:r>
          </w:p>
          <w:p w14:paraId="687316B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A5F7735" w14:textId="223A6EE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F65B" w14:textId="3BA1B2A6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65,00</w:t>
            </w:r>
          </w:p>
        </w:tc>
      </w:tr>
      <w:tr w:rsidR="0051539E" w:rsidRPr="005A0EE0" w14:paraId="176296C0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5FB9" w14:textId="0664F9A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31 - Cewniki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Fogarty’ego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dwuświatłowe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818BF" w14:textId="6BB89681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Hagmed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Sp. k.</w:t>
            </w:r>
          </w:p>
          <w:p w14:paraId="647A1760" w14:textId="0F71A1A6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Tomaszowska 32</w:t>
            </w:r>
          </w:p>
          <w:p w14:paraId="3ADF9C5C" w14:textId="220F4427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96-200 Rawa Mazowiecka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0232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6A9AD6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2F7E5123" w14:textId="566DF59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- 13.33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6BC8" w14:textId="1EE7A5DC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83,33</w:t>
            </w:r>
          </w:p>
        </w:tc>
      </w:tr>
      <w:tr w:rsidR="0051539E" w:rsidRPr="005A0EE0" w14:paraId="26DA338F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BE0B" w14:textId="34195E6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32 - System mocowania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stentgraftów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do ściany aorty za pomocą wkrętów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6CA9" w14:textId="1451F2AE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3F425FDE" w14:textId="3B0C36FD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7064A4A2" w14:textId="28A10B3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CD0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A93D94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00CC4A6" w14:textId="25031E09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006D" w14:textId="4539A8D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7D8EE7C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7A6C" w14:textId="6B343E97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33 -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uwalniający lek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paclitaxel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B5DEB" w14:textId="3F8649A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55CEF4A9" w14:textId="18583B8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7F8CCDA2" w14:textId="185030D4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16C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9AC31E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7B9C2AD" w14:textId="3E03F31E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4662" w14:textId="68F34AC4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149C0DE3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2B3A" w14:textId="2EA53A0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34 - Balony wysokociśnieniowe do angioplastyki przetok dializacyjnych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F2ABB" w14:textId="3DB92DCE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Dickinson Polska Sp. z o.o.</w:t>
            </w:r>
          </w:p>
          <w:p w14:paraId="44473FE5" w14:textId="4F3006D3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Osmańska 14</w:t>
            </w:r>
          </w:p>
          <w:p w14:paraId="7C6B06AF" w14:textId="129F6010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02-823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D9AC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E52F458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0EC6741" w14:textId="1F747EAE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EFDE" w14:textId="7231AA2C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45C48128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A491A" w14:textId="594B0B6E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35 -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aortalno-biodrowe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52AD" w14:textId="0BD75BF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7A775D6F" w14:textId="1DE81C32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50485A12" w14:textId="29A4702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241F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FC2065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2B43564" w14:textId="51799D7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F06E" w14:textId="59D5FA8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52A1581E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12D7" w14:textId="27E3AD8B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36 -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aortalno-biodrowe z modułem rozgałęzienia do tętnic biodrowych wewnętrznych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76BC4" w14:textId="6D924EDB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ARTIVION Polska Sp. z o.o.</w:t>
            </w:r>
          </w:p>
          <w:p w14:paraId="79EE17BE" w14:textId="52AD47FB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Dziekońskiego 1</w:t>
            </w:r>
          </w:p>
          <w:p w14:paraId="3E11BBA6" w14:textId="6AAF9028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00-728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AE0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- 39.20</w:t>
            </w:r>
          </w:p>
          <w:p w14:paraId="4DD5FD8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958B13C" w14:textId="256D3C1B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3425" w14:textId="3B8B3F2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79,20</w:t>
            </w:r>
          </w:p>
        </w:tc>
      </w:tr>
      <w:tr w:rsidR="0051539E" w:rsidRPr="005A0EE0" w14:paraId="3058AA9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976F" w14:textId="193CCEB0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36 -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Stentgrafty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aortalno-biodrowe z modułem rozgałęzienia do tętnic biodrowych wewnętrznych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615A" w14:textId="2EF6B686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W. L.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Gore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&amp;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Associates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5104A657" w14:textId="4FC41CF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Konstruktorska 12A</w:t>
            </w:r>
          </w:p>
          <w:p w14:paraId="3A6E4022" w14:textId="0949232A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C096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F76665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- 0.00</w:t>
            </w:r>
          </w:p>
          <w:p w14:paraId="329F1ABD" w14:textId="7C41C3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9BF4" w14:textId="222074BB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</w:tr>
      <w:tr w:rsidR="0051539E" w:rsidRPr="005A0EE0" w14:paraId="0B2E4A7F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DED6" w14:textId="254A1748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37 -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niskoprofilowy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38B5D" w14:textId="15A14B27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6FF63D88" w14:textId="22F5BCC8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54A386F0" w14:textId="33493D6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442E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A36BAC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207C7AD5" w14:textId="00A7D1F1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0875" w14:textId="0FFD2575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794B0E8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2A8EE" w14:textId="3B562588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38 -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Stentgraft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piersiowy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B1D6" w14:textId="307717B5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6B1E56DA" w14:textId="4358A9F4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05F6C9A2" w14:textId="44CA10C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E4F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B9FFA5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7A1F6A2" w14:textId="6354222A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9A30" w14:textId="42AB5CBC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63EF932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6D0A" w14:textId="5192FFF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39 -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Stentgarft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podnerkowy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032F" w14:textId="48D4E23D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W. L.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Gore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&amp;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Associates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6C33E0C9" w14:textId="60FC2F7D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Konstruktorska 12A</w:t>
            </w:r>
          </w:p>
          <w:p w14:paraId="1D438080" w14:textId="6EA9129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27E8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00FDC8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1A55D2E" w14:textId="1B8CACD8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48DC4" w14:textId="7F456363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07134D01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D15D" w14:textId="16C127B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40 -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Stentgarft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z możliwością zaopatrzenia aorty brzusznej o średnicy od 15mm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6B521" w14:textId="6AF443F1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BALMED POLAND SPÓŁKA Z OGRANICZONĄ ODPOWIEDZIALNOŚCIĄ</w:t>
            </w:r>
          </w:p>
          <w:p w14:paraId="36FF6C62" w14:textId="74BAF70E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Młynarska 42/210</w:t>
            </w:r>
          </w:p>
          <w:p w14:paraId="7FEDCAAF" w14:textId="5944C88C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01-171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A930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4F9ED7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08588AB" w14:textId="13187A6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F3F1" w14:textId="384460C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273CB0F2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D689" w14:textId="366A7821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41 - </w:t>
            </w: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Shunt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szyjny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259B" w14:textId="7245DE8E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263F6B00" w14:textId="01803AC9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Gwiaździsta 66/22B06</w:t>
            </w:r>
          </w:p>
          <w:p w14:paraId="69F8A19C" w14:textId="1BE44AB6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53-413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70B1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53CCEF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25CC9DF" w14:textId="58DD575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92E94" w14:textId="04E28980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2DF738A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A8B4" w14:textId="15792F36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42 - Łata z osierdzia wołowego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B384" w14:textId="7047E5F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Agencja Naukowo-Techniczna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Symico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0E00BCA7" w14:textId="2BE63386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Gwiaździsta 66/22B06</w:t>
            </w:r>
          </w:p>
          <w:p w14:paraId="4D521A39" w14:textId="5F8C78EE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53-413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299A6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E5ADB3C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1C4E874" w14:textId="2E996F5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68B9F" w14:textId="6794550A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0A2CC737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5632" w14:textId="2E43D5AF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43 - Protezy naczyniowe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95C7" w14:textId="153CB3DC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ARTIVION Polska Sp. z o.o.</w:t>
            </w:r>
          </w:p>
          <w:p w14:paraId="2380D66D" w14:textId="776EE58A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Dziekońskiego 1</w:t>
            </w:r>
          </w:p>
          <w:p w14:paraId="20AED2FD" w14:textId="10F7F4BB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00-728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159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72E76F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DE10102" w14:textId="3C96AF95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A668" w14:textId="10946E0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13946EED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D516" w14:textId="4F86385B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43 - Protezy naczyniowe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773BA" w14:textId="336BBC2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Getinge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</w:t>
            </w:r>
          </w:p>
          <w:p w14:paraId="643F6C07" w14:textId="77A175D4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Żwirki i Wigury 18</w:t>
            </w:r>
          </w:p>
          <w:p w14:paraId="702030FE" w14:textId="0B7359AD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02-092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B6AF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- 50.25</w:t>
            </w:r>
          </w:p>
          <w:p w14:paraId="632D358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- 10.00</w:t>
            </w:r>
          </w:p>
          <w:p w14:paraId="1E04620F" w14:textId="586BD542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- 13.33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8E93" w14:textId="49B80372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73,58</w:t>
            </w:r>
          </w:p>
        </w:tc>
      </w:tr>
      <w:tr w:rsidR="0051539E" w:rsidRPr="005A0EE0" w14:paraId="21554C3A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11B8" w14:textId="3EEEC083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44 - Protezy naczyniowe dziane i łaty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897F" w14:textId="34BCEF78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Getinge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</w:t>
            </w:r>
          </w:p>
          <w:p w14:paraId="147CBC2F" w14:textId="32C369DF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Żwirki i Wigury 18</w:t>
            </w:r>
          </w:p>
          <w:p w14:paraId="104C11E5" w14:textId="561F7857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02-092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1687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2CBC8E3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1574838" w14:textId="6EE694F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77DE" w14:textId="4216A8D6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1539E" w:rsidRPr="005A0EE0" w14:paraId="234EF729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F29B" w14:textId="487252DF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45 - Filtry do żyły głównej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0E7C" w14:textId="4E975BEB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Billmed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Sp.zo.o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.</w:t>
            </w:r>
          </w:p>
          <w:p w14:paraId="5F4F6D5B" w14:textId="220DCC90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sz w:val="18"/>
                <w:szCs w:val="18"/>
              </w:rPr>
              <w:t>Krypska</w:t>
            </w:r>
            <w:proofErr w:type="spellEnd"/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24/1</w:t>
            </w:r>
          </w:p>
          <w:p w14:paraId="052332C0" w14:textId="03B2DB03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04-082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2D8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- 36.92</w:t>
            </w:r>
          </w:p>
          <w:p w14:paraId="2E491E0E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25E9870" w14:textId="4612D780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CC5D" w14:textId="0F60FC09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76,92</w:t>
            </w:r>
          </w:p>
        </w:tc>
      </w:tr>
      <w:tr w:rsidR="0051539E" w:rsidRPr="005A0EE0" w14:paraId="35BDCB5E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1AC61" w14:textId="186D55CA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45 - Filtry do żyły głównej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C72D" w14:textId="2BAE3909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Becton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Dickinson Polska Sp. z o.o.</w:t>
            </w:r>
          </w:p>
          <w:p w14:paraId="529BDD31" w14:textId="4239151D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Osmańska 14</w:t>
            </w:r>
          </w:p>
          <w:p w14:paraId="40818475" w14:textId="6254F325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02-823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2584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A62691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3C3464F" w14:textId="4C66CCAE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1B51" w14:textId="57FA63A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86,67</w:t>
            </w:r>
          </w:p>
        </w:tc>
      </w:tr>
      <w:tr w:rsidR="0051539E" w:rsidRPr="005A0EE0" w14:paraId="3B558A91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0928" w14:textId="746D923D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45 - Filtry do żyły głównej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0C10" w14:textId="79100EF0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HAMMERMED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 spółka komandytowo-akcyjna</w:t>
            </w:r>
          </w:p>
          <w:p w14:paraId="450C950F" w14:textId="67FDF9C8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Kopcińskiego 69/71</w:t>
            </w:r>
          </w:p>
          <w:p w14:paraId="0EBF32B9" w14:textId="4B5C9458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90-032 Łódź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455A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- 34.38</w:t>
            </w:r>
          </w:p>
          <w:p w14:paraId="128CBE6D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5809A79E" w14:textId="3C720D0D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2C06" w14:textId="7D433EBE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74,38</w:t>
            </w:r>
          </w:p>
        </w:tc>
      </w:tr>
      <w:tr w:rsidR="0051539E" w:rsidRPr="005A0EE0" w14:paraId="10352B56" w14:textId="77777777" w:rsidTr="008B705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E9A6" w14:textId="59B1B255" w:rsidR="0051539E" w:rsidRPr="005A0EE0" w:rsidRDefault="0051539E" w:rsidP="004E3DBE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46 - System zamknięcia miejsca nakłucia naczynia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4B10" w14:textId="2AE5E1AC" w:rsidR="0051539E" w:rsidRPr="005A0EE0" w:rsidRDefault="0051539E" w:rsidP="008B705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5A0EE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61B682C5" w14:textId="4EAD3D7C" w:rsidR="0051539E" w:rsidRPr="005A0EE0" w:rsidRDefault="0051539E" w:rsidP="008B705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31C3B73A" w14:textId="40076759" w:rsidR="0051539E" w:rsidRPr="005A0EE0" w:rsidRDefault="0051539E" w:rsidP="008B705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3261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ECA896B" w14:textId="77777777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C5908FB" w14:textId="4B06BD24" w:rsidR="0051539E" w:rsidRPr="005A0EE0" w:rsidRDefault="0051539E" w:rsidP="008B705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6804" w14:textId="0953E581" w:rsidR="0051539E" w:rsidRPr="005A0EE0" w:rsidRDefault="0051539E" w:rsidP="004E3DB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5A0EE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3AA5C946" w14:textId="307E2D49" w:rsidR="00B464D3" w:rsidRPr="005A0EE0" w:rsidRDefault="005A0EE0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5A0EE0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62092BAF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9D1DA7D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7A72D06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0CA4424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A1858B8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44FDDA4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574B5E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8F23F3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2096DED" w14:textId="77777777" w:rsid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5B4AB7E" w14:textId="163BC1A9" w:rsidR="005A0EE0" w:rsidRPr="00906D68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8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7F23C22F" w14:textId="77777777" w:rsidR="005A0EE0" w:rsidRPr="00906D68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9DD74DF" w14:textId="77777777" w:rsidR="005A0EE0" w:rsidRPr="00906D68" w:rsidRDefault="005A0EE0" w:rsidP="005A0EE0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05275468" w14:textId="3199ED89" w:rsidR="008642B3" w:rsidRPr="005A0EE0" w:rsidRDefault="005A0EE0" w:rsidP="005A0E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</w:t>
      </w:r>
      <w:r w:rsidR="008B705A">
        <w:rPr>
          <w:rFonts w:ascii="Arial Narrow" w:hAnsi="Arial Narrow"/>
          <w:i/>
          <w:sz w:val="16"/>
          <w:szCs w:val="16"/>
        </w:rPr>
        <w:t>9</w:t>
      </w:r>
      <w:r>
        <w:rPr>
          <w:rFonts w:ascii="Arial Narrow" w:hAnsi="Arial Narrow"/>
          <w:i/>
          <w:sz w:val="16"/>
          <w:szCs w:val="16"/>
        </w:rPr>
        <w:t>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5A0EE0" w:rsidSect="00992FF5">
      <w:footerReference w:type="default" r:id="rId7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BF98C" w14:textId="77777777" w:rsidR="00EA6281" w:rsidRDefault="00EA6281">
      <w:r>
        <w:separator/>
      </w:r>
    </w:p>
  </w:endnote>
  <w:endnote w:type="continuationSeparator" w:id="0">
    <w:p w14:paraId="5983382F" w14:textId="77777777" w:rsidR="00EA6281" w:rsidRDefault="00EA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6207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595E03" w14:textId="7237AFE8" w:rsidR="00992FF5" w:rsidRPr="008B705A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6"/>
        <w:szCs w:val="16"/>
      </w:rPr>
    </w:pPr>
    <w:r w:rsidRPr="008B705A">
      <w:rPr>
        <w:rFonts w:ascii="Arial" w:hAnsi="Arial"/>
        <w:sz w:val="16"/>
        <w:szCs w:val="16"/>
      </w:rPr>
      <w:t xml:space="preserve">System </w:t>
    </w:r>
    <w:proofErr w:type="spellStart"/>
    <w:r w:rsidRPr="008B705A">
      <w:rPr>
        <w:rFonts w:ascii="Arial" w:hAnsi="Arial"/>
        <w:sz w:val="16"/>
        <w:szCs w:val="16"/>
      </w:rPr>
      <w:t>ProPublico</w:t>
    </w:r>
    <w:proofErr w:type="spellEnd"/>
    <w:r w:rsidRPr="008B705A">
      <w:rPr>
        <w:rFonts w:ascii="Arial" w:hAnsi="Arial"/>
        <w:sz w:val="16"/>
        <w:szCs w:val="16"/>
      </w:rPr>
      <w:t xml:space="preserve"> © </w:t>
    </w:r>
    <w:proofErr w:type="spellStart"/>
    <w:r w:rsidRPr="008B705A">
      <w:rPr>
        <w:rFonts w:ascii="Arial" w:hAnsi="Arial"/>
        <w:sz w:val="16"/>
        <w:szCs w:val="16"/>
      </w:rPr>
      <w:t>Datacomp</w:t>
    </w:r>
    <w:proofErr w:type="spellEnd"/>
    <w:r w:rsidRPr="008B705A">
      <w:rPr>
        <w:rFonts w:ascii="Arial" w:hAnsi="Arial"/>
        <w:sz w:val="16"/>
        <w:szCs w:val="16"/>
      </w:rPr>
      <w:t xml:space="preserve"> IT                                                       </w:t>
    </w:r>
    <w:r w:rsidR="008B705A">
      <w:rPr>
        <w:rFonts w:ascii="Arial" w:hAnsi="Arial"/>
        <w:sz w:val="16"/>
        <w:szCs w:val="16"/>
      </w:rPr>
      <w:tab/>
    </w:r>
    <w:r w:rsidRPr="008B705A">
      <w:rPr>
        <w:rFonts w:ascii="Arial" w:hAnsi="Arial"/>
        <w:sz w:val="16"/>
        <w:szCs w:val="16"/>
      </w:rPr>
      <w:t xml:space="preserve">                                                             Strona: </w:t>
    </w:r>
    <w:r w:rsidRPr="008B705A">
      <w:rPr>
        <w:rFonts w:ascii="Arial" w:hAnsi="Arial"/>
        <w:sz w:val="16"/>
        <w:szCs w:val="16"/>
      </w:rPr>
      <w:fldChar w:fldCharType="begin"/>
    </w:r>
    <w:r w:rsidRPr="008B705A">
      <w:rPr>
        <w:rFonts w:ascii="Arial" w:hAnsi="Arial"/>
        <w:sz w:val="16"/>
        <w:szCs w:val="16"/>
      </w:rPr>
      <w:instrText xml:space="preserve"> PAGE </w:instrText>
    </w:r>
    <w:r w:rsidRPr="008B705A">
      <w:rPr>
        <w:rFonts w:ascii="Arial" w:hAnsi="Arial"/>
        <w:sz w:val="16"/>
        <w:szCs w:val="16"/>
      </w:rPr>
      <w:fldChar w:fldCharType="separate"/>
    </w:r>
    <w:r w:rsidRPr="008B705A">
      <w:rPr>
        <w:rFonts w:ascii="Arial" w:hAnsi="Arial"/>
        <w:sz w:val="16"/>
        <w:szCs w:val="16"/>
      </w:rPr>
      <w:t>1</w:t>
    </w:r>
    <w:r w:rsidRPr="008B705A">
      <w:rPr>
        <w:rFonts w:ascii="Arial" w:hAnsi="Arial"/>
        <w:sz w:val="16"/>
        <w:szCs w:val="16"/>
      </w:rPr>
      <w:fldChar w:fldCharType="end"/>
    </w:r>
    <w:r w:rsidRPr="008B705A">
      <w:rPr>
        <w:rFonts w:ascii="Arial" w:hAnsi="Arial"/>
        <w:sz w:val="16"/>
        <w:szCs w:val="16"/>
      </w:rPr>
      <w:t>/</w:t>
    </w:r>
    <w:r w:rsidRPr="008B705A">
      <w:rPr>
        <w:rFonts w:ascii="Arial" w:hAnsi="Arial"/>
        <w:sz w:val="16"/>
        <w:szCs w:val="16"/>
      </w:rPr>
      <w:fldChar w:fldCharType="begin"/>
    </w:r>
    <w:r w:rsidRPr="008B705A">
      <w:rPr>
        <w:rFonts w:ascii="Arial" w:hAnsi="Arial"/>
        <w:sz w:val="16"/>
        <w:szCs w:val="16"/>
      </w:rPr>
      <w:instrText xml:space="preserve"> NUMPAGES </w:instrText>
    </w:r>
    <w:r w:rsidRPr="008B705A">
      <w:rPr>
        <w:rFonts w:ascii="Arial" w:hAnsi="Arial"/>
        <w:sz w:val="16"/>
        <w:szCs w:val="16"/>
      </w:rPr>
      <w:fldChar w:fldCharType="separate"/>
    </w:r>
    <w:r w:rsidRPr="008B705A">
      <w:rPr>
        <w:rFonts w:ascii="Arial" w:hAnsi="Arial"/>
        <w:sz w:val="16"/>
        <w:szCs w:val="16"/>
      </w:rPr>
      <w:t>2</w:t>
    </w:r>
    <w:r w:rsidRPr="008B705A">
      <w:rPr>
        <w:rFonts w:ascii="Arial" w:hAnsi="Arial"/>
        <w:sz w:val="16"/>
        <w:szCs w:val="16"/>
      </w:rPr>
      <w:fldChar w:fldCharType="end"/>
    </w:r>
  </w:p>
  <w:p w14:paraId="5678639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7B311" w14:textId="77777777" w:rsidR="00EA6281" w:rsidRDefault="00EA6281">
      <w:r>
        <w:separator/>
      </w:r>
    </w:p>
  </w:footnote>
  <w:footnote w:type="continuationSeparator" w:id="0">
    <w:p w14:paraId="6CA431C2" w14:textId="77777777" w:rsidR="00EA6281" w:rsidRDefault="00EA6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B40"/>
    <w:rsid w:val="00022322"/>
    <w:rsid w:val="00042497"/>
    <w:rsid w:val="000C1E6F"/>
    <w:rsid w:val="000E4E56"/>
    <w:rsid w:val="001A1468"/>
    <w:rsid w:val="001A462C"/>
    <w:rsid w:val="001B7815"/>
    <w:rsid w:val="001D1EEC"/>
    <w:rsid w:val="00211A34"/>
    <w:rsid w:val="002B1E4F"/>
    <w:rsid w:val="002B6761"/>
    <w:rsid w:val="00340D4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1539E"/>
    <w:rsid w:val="0054734E"/>
    <w:rsid w:val="00596EA3"/>
    <w:rsid w:val="00596FD7"/>
    <w:rsid w:val="005A0EE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2B40"/>
    <w:rsid w:val="008A6C10"/>
    <w:rsid w:val="008B705A"/>
    <w:rsid w:val="008C4629"/>
    <w:rsid w:val="008E5102"/>
    <w:rsid w:val="00915B9E"/>
    <w:rsid w:val="00952256"/>
    <w:rsid w:val="0097748A"/>
    <w:rsid w:val="00992FF5"/>
    <w:rsid w:val="009C4482"/>
    <w:rsid w:val="009F0E5C"/>
    <w:rsid w:val="00A029B8"/>
    <w:rsid w:val="00A06D42"/>
    <w:rsid w:val="00A91321"/>
    <w:rsid w:val="00AA02AC"/>
    <w:rsid w:val="00AB5F2D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4D7A"/>
    <w:rsid w:val="00C65E53"/>
    <w:rsid w:val="00C72EAE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A6281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B6E5D"/>
  <w15:chartTrackingRefBased/>
  <w15:docId w15:val="{7C6B6833-BB1C-4F1D-8AA9-52692401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A0EE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A0EE0"/>
    <w:rPr>
      <w:b/>
      <w:bCs/>
    </w:rPr>
  </w:style>
  <w:style w:type="character" w:styleId="Hipercze">
    <w:name w:val="Hyperlink"/>
    <w:uiPriority w:val="99"/>
    <w:unhideWhenUsed/>
    <w:rsid w:val="005A0E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5476</Words>
  <Characters>32860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2026-05-19T05:58:00Z</cp:lastPrinted>
  <dcterms:created xsi:type="dcterms:W3CDTF">2026-05-19T05:58:00Z</dcterms:created>
  <dcterms:modified xsi:type="dcterms:W3CDTF">2026-05-19T05:58:00Z</dcterms:modified>
</cp:coreProperties>
</file>