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5C16B" w14:textId="15910077" w:rsidR="00081D13" w:rsidRPr="00B42AD3" w:rsidRDefault="00724534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B42AD3">
        <w:rPr>
          <w:rFonts w:ascii="Arial Narrow" w:hAnsi="Arial Narrow" w:cs="Arial"/>
          <w:sz w:val="20"/>
          <w:szCs w:val="20"/>
        </w:rPr>
        <w:t>Bydgoszcz</w:t>
      </w:r>
      <w:r w:rsidR="00081D13" w:rsidRPr="00B42AD3">
        <w:rPr>
          <w:rFonts w:ascii="Arial Narrow" w:hAnsi="Arial Narrow" w:cs="Arial"/>
          <w:sz w:val="20"/>
          <w:szCs w:val="20"/>
        </w:rPr>
        <w:t xml:space="preserve"> dnia: </w:t>
      </w:r>
      <w:r w:rsidRPr="00B42AD3">
        <w:rPr>
          <w:rFonts w:ascii="Arial Narrow" w:hAnsi="Arial Narrow" w:cs="Arial"/>
          <w:sz w:val="20"/>
          <w:szCs w:val="20"/>
        </w:rPr>
        <w:t>2026-05-</w:t>
      </w:r>
      <w:r w:rsidR="00B42AD3">
        <w:rPr>
          <w:rFonts w:ascii="Arial Narrow" w:hAnsi="Arial Narrow" w:cs="Arial"/>
          <w:sz w:val="20"/>
          <w:szCs w:val="20"/>
        </w:rPr>
        <w:t>20</w:t>
      </w:r>
    </w:p>
    <w:p w14:paraId="0409E5DD" w14:textId="6B7F60F1" w:rsidR="00081D13" w:rsidRPr="00B42AD3" w:rsidRDefault="00724534" w:rsidP="004F7DA3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B42AD3">
        <w:rPr>
          <w:rFonts w:ascii="Arial Narrow" w:hAnsi="Arial Narrow" w:cs="Arial"/>
          <w:b/>
          <w:bCs/>
          <w:sz w:val="20"/>
          <w:szCs w:val="20"/>
        </w:rPr>
        <w:t>10.WSzKzP SPZOZ</w:t>
      </w:r>
    </w:p>
    <w:p w14:paraId="0AC40769" w14:textId="19378F14" w:rsidR="00081D13" w:rsidRPr="00B42AD3" w:rsidRDefault="00724534" w:rsidP="004F7DA3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B42AD3">
        <w:rPr>
          <w:rFonts w:ascii="Arial Narrow" w:hAnsi="Arial Narrow" w:cs="Arial"/>
          <w:sz w:val="20"/>
          <w:szCs w:val="20"/>
        </w:rPr>
        <w:t>Powstańców Warszawy</w:t>
      </w:r>
      <w:r w:rsidR="00081D13" w:rsidRPr="00B42AD3">
        <w:rPr>
          <w:rFonts w:ascii="Arial Narrow" w:hAnsi="Arial Narrow" w:cs="Arial"/>
          <w:sz w:val="20"/>
          <w:szCs w:val="20"/>
        </w:rPr>
        <w:t xml:space="preserve"> </w:t>
      </w:r>
      <w:r w:rsidRPr="00B42AD3">
        <w:rPr>
          <w:rFonts w:ascii="Arial Narrow" w:hAnsi="Arial Narrow" w:cs="Arial"/>
          <w:sz w:val="20"/>
          <w:szCs w:val="20"/>
        </w:rPr>
        <w:t>5</w:t>
      </w:r>
    </w:p>
    <w:p w14:paraId="1D5CFC7F" w14:textId="3F2859B6" w:rsidR="00081D13" w:rsidRPr="00B42AD3" w:rsidRDefault="00724534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B42AD3">
        <w:rPr>
          <w:rFonts w:ascii="Arial Narrow" w:hAnsi="Arial Narrow" w:cs="Arial"/>
          <w:sz w:val="20"/>
          <w:szCs w:val="20"/>
        </w:rPr>
        <w:t>85-681</w:t>
      </w:r>
      <w:r w:rsidR="00081D13" w:rsidRPr="00B42AD3">
        <w:rPr>
          <w:rFonts w:ascii="Arial Narrow" w:hAnsi="Arial Narrow" w:cs="Arial"/>
          <w:sz w:val="20"/>
          <w:szCs w:val="20"/>
        </w:rPr>
        <w:t xml:space="preserve"> </w:t>
      </w:r>
      <w:r w:rsidRPr="00B42AD3">
        <w:rPr>
          <w:rFonts w:ascii="Arial Narrow" w:hAnsi="Arial Narrow" w:cs="Arial"/>
          <w:sz w:val="20"/>
          <w:szCs w:val="20"/>
        </w:rPr>
        <w:t>Bydgoszcz</w:t>
      </w:r>
    </w:p>
    <w:p w14:paraId="134F5434" w14:textId="77777777" w:rsidR="00081D13" w:rsidRPr="00B42AD3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B42AD3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55E0DFA" w14:textId="77777777" w:rsidR="00081D13" w:rsidRPr="00B42AD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B42AD3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44B2DC6" w14:textId="77777777" w:rsidR="00081D13" w:rsidRPr="00B42AD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42AD3" w14:paraId="032A75A3" w14:textId="77777777" w:rsidTr="00C13EA9">
        <w:tc>
          <w:tcPr>
            <w:tcW w:w="10065" w:type="dxa"/>
            <w:shd w:val="clear" w:color="auto" w:fill="F2F2F2"/>
            <w:hideMark/>
          </w:tcPr>
          <w:p w14:paraId="3327EBBB" w14:textId="2D962AD5" w:rsidR="00081D13" w:rsidRPr="00B42AD3" w:rsidRDefault="00B42AD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1D8B46DE" w14:textId="77777777" w:rsidR="00081D13" w:rsidRPr="00B42AD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B42AD3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EEFB088" w14:textId="77777777" w:rsidR="00081D13" w:rsidRPr="00B42AD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1C53FB5F" w14:textId="77777777" w:rsidR="00081D13" w:rsidRPr="00B42AD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B42AD3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B42AD3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B42AD3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42AD3" w14:paraId="417D16B2" w14:textId="77777777" w:rsidTr="00081D13">
        <w:tc>
          <w:tcPr>
            <w:tcW w:w="2269" w:type="dxa"/>
          </w:tcPr>
          <w:p w14:paraId="5CDF2B33" w14:textId="77777777" w:rsidR="00081D13" w:rsidRPr="00B42AD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78892C80" w14:textId="36261CA4" w:rsidR="00081D13" w:rsidRPr="00B42AD3" w:rsidRDefault="0072453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b/>
                <w:sz w:val="20"/>
                <w:szCs w:val="20"/>
              </w:rPr>
              <w:t xml:space="preserve">Dostawy sukcesywne sprzętu jednorazowego użytku do </w:t>
            </w:r>
            <w:proofErr w:type="spellStart"/>
            <w:r w:rsidRPr="00B42AD3">
              <w:rPr>
                <w:rFonts w:ascii="Arial Narrow" w:hAnsi="Arial Narrow" w:cs="Arial"/>
                <w:b/>
                <w:sz w:val="20"/>
                <w:szCs w:val="20"/>
              </w:rPr>
              <w:t>hemofiltracji</w:t>
            </w:r>
            <w:proofErr w:type="spellEnd"/>
            <w:r w:rsidRPr="00B42AD3">
              <w:rPr>
                <w:rFonts w:ascii="Arial Narrow" w:hAnsi="Arial Narrow" w:cs="Arial"/>
                <w:b/>
                <w:sz w:val="20"/>
                <w:szCs w:val="20"/>
              </w:rPr>
              <w:t xml:space="preserve"> na okres 24 miesięcy</w:t>
            </w:r>
          </w:p>
        </w:tc>
      </w:tr>
      <w:tr w:rsidR="00724534" w:rsidRPr="00B42AD3" w14:paraId="1C61B428" w14:textId="77777777" w:rsidTr="00A73C55">
        <w:tc>
          <w:tcPr>
            <w:tcW w:w="2269" w:type="dxa"/>
          </w:tcPr>
          <w:p w14:paraId="42303D34" w14:textId="77777777" w:rsidR="00724534" w:rsidRPr="00B42AD3" w:rsidRDefault="00724534" w:rsidP="00A73C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FA8DE37" w14:textId="6FE944DC" w:rsidR="00724534" w:rsidRPr="00B42AD3" w:rsidRDefault="00724534" w:rsidP="00A73C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b/>
                <w:sz w:val="20"/>
                <w:szCs w:val="20"/>
              </w:rPr>
              <w:t>55/2026</w:t>
            </w:r>
          </w:p>
        </w:tc>
      </w:tr>
    </w:tbl>
    <w:p w14:paraId="1A77B7E0" w14:textId="77777777" w:rsidR="00081D13" w:rsidRPr="00B42AD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14:paraId="7DD5B967" w14:textId="1BEEDDDD" w:rsidR="00081D13" w:rsidRPr="00B42AD3" w:rsidRDefault="00C65E53" w:rsidP="004F7DA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B42AD3">
        <w:rPr>
          <w:rFonts w:ascii="Arial Narrow" w:hAnsi="Arial Narrow" w:cs="Arial"/>
          <w:sz w:val="20"/>
          <w:szCs w:val="20"/>
        </w:rPr>
        <w:t xml:space="preserve">Zamawiający, </w:t>
      </w:r>
      <w:r w:rsidR="00724534" w:rsidRPr="00B42AD3">
        <w:rPr>
          <w:rFonts w:ascii="Arial Narrow" w:hAnsi="Arial Narrow" w:cs="Arial"/>
          <w:b/>
          <w:sz w:val="20"/>
          <w:szCs w:val="20"/>
        </w:rPr>
        <w:t>10.WSzKzP SPZOZ</w:t>
      </w:r>
      <w:r w:rsidRPr="00B42AD3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B42AD3">
        <w:rPr>
          <w:rFonts w:ascii="Arial Narrow" w:hAnsi="Arial Narrow" w:cs="Arial"/>
          <w:sz w:val="20"/>
          <w:szCs w:val="20"/>
        </w:rPr>
        <w:t xml:space="preserve">ust. 1 pkt. 1 i </w:t>
      </w:r>
      <w:r w:rsidRPr="00B42AD3">
        <w:rPr>
          <w:rFonts w:ascii="Arial Narrow" w:hAnsi="Arial Narrow" w:cs="Arial"/>
          <w:sz w:val="20"/>
          <w:szCs w:val="20"/>
        </w:rPr>
        <w:t xml:space="preserve">ust. </w:t>
      </w:r>
      <w:r w:rsidR="00A17CDB" w:rsidRPr="00B42AD3">
        <w:rPr>
          <w:rFonts w:ascii="Arial Narrow" w:hAnsi="Arial Narrow" w:cs="Arial"/>
          <w:sz w:val="20"/>
          <w:szCs w:val="20"/>
        </w:rPr>
        <w:t>2</w:t>
      </w:r>
      <w:r w:rsidRPr="00B42AD3">
        <w:rPr>
          <w:rFonts w:ascii="Arial Narrow" w:hAnsi="Arial Narrow" w:cs="Arial"/>
          <w:sz w:val="20"/>
          <w:szCs w:val="20"/>
        </w:rPr>
        <w:t xml:space="preserve"> </w:t>
      </w:r>
      <w:r w:rsidR="00081D13" w:rsidRPr="00B42AD3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724534" w:rsidRPr="00B42AD3">
        <w:rPr>
          <w:rFonts w:ascii="Arial Narrow" w:hAnsi="Arial Narrow" w:cs="Arial"/>
          <w:sz w:val="20"/>
          <w:szCs w:val="20"/>
        </w:rPr>
        <w:t>(</w:t>
      </w:r>
      <w:proofErr w:type="spellStart"/>
      <w:r w:rsidR="00724534" w:rsidRPr="00B42AD3">
        <w:rPr>
          <w:rFonts w:ascii="Arial Narrow" w:hAnsi="Arial Narrow" w:cs="Arial"/>
          <w:sz w:val="20"/>
          <w:szCs w:val="20"/>
        </w:rPr>
        <w:t>t.j</w:t>
      </w:r>
      <w:proofErr w:type="spellEnd"/>
      <w:r w:rsidR="00724534" w:rsidRPr="00B42AD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724534" w:rsidRPr="00B42AD3">
        <w:rPr>
          <w:rFonts w:ascii="Arial Narrow" w:hAnsi="Arial Narrow" w:cs="Arial"/>
          <w:sz w:val="20"/>
          <w:szCs w:val="20"/>
        </w:rPr>
        <w:t>p</w:t>
      </w:r>
      <w:r w:rsidR="00B42AD3">
        <w:rPr>
          <w:rFonts w:ascii="Arial Narrow" w:hAnsi="Arial Narrow" w:cs="Arial"/>
          <w:sz w:val="20"/>
          <w:szCs w:val="20"/>
        </w:rPr>
        <w:t>óź</w:t>
      </w:r>
      <w:r w:rsidR="00724534" w:rsidRPr="00B42AD3">
        <w:rPr>
          <w:rFonts w:ascii="Arial Narrow" w:hAnsi="Arial Narrow" w:cs="Arial"/>
          <w:sz w:val="20"/>
          <w:szCs w:val="20"/>
        </w:rPr>
        <w:t>n</w:t>
      </w:r>
      <w:proofErr w:type="spellEnd"/>
      <w:r w:rsidR="00724534" w:rsidRPr="00B42AD3">
        <w:rPr>
          <w:rFonts w:ascii="Arial Narrow" w:hAnsi="Arial Narrow" w:cs="Arial"/>
          <w:sz w:val="20"/>
          <w:szCs w:val="20"/>
        </w:rPr>
        <w:t>. zm.)</w:t>
      </w:r>
      <w:r w:rsidR="00081D13" w:rsidRPr="00B42AD3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B42AD3">
        <w:rPr>
          <w:rFonts w:ascii="Arial Narrow" w:hAnsi="Arial Narrow" w:cs="Arial"/>
          <w:sz w:val="18"/>
          <w:szCs w:val="18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24534" w:rsidRPr="00B42AD3" w14:paraId="48B83209" w14:textId="77777777" w:rsidTr="00A73C55">
        <w:trPr>
          <w:cantSplit/>
        </w:trPr>
        <w:tc>
          <w:tcPr>
            <w:tcW w:w="10080" w:type="dxa"/>
          </w:tcPr>
          <w:p w14:paraId="4BF3BB8A" w14:textId="6D9FB4FD" w:rsidR="00724534" w:rsidRPr="00B42AD3" w:rsidRDefault="00724534" w:rsidP="004F7DA3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b/>
                <w:sz w:val="20"/>
                <w:szCs w:val="20"/>
              </w:rPr>
              <w:t>FRESENIUS MEDICAL CARE POLSKA</w:t>
            </w:r>
          </w:p>
          <w:p w14:paraId="606E8761" w14:textId="425036BB" w:rsidR="00724534" w:rsidRPr="00B42AD3" w:rsidRDefault="00724534" w:rsidP="004F7DA3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bCs/>
                <w:sz w:val="20"/>
                <w:szCs w:val="20"/>
              </w:rPr>
              <w:t xml:space="preserve">UL. KRZYWA 13 </w:t>
            </w:r>
          </w:p>
          <w:p w14:paraId="0B4C83CF" w14:textId="3638A95A" w:rsidR="00724534" w:rsidRPr="00B42AD3" w:rsidRDefault="00724534" w:rsidP="00A73C55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bCs/>
                <w:sz w:val="20"/>
                <w:szCs w:val="20"/>
              </w:rPr>
              <w:t>60-118 POZNAŃ</w:t>
            </w:r>
          </w:p>
          <w:p w14:paraId="11696170" w14:textId="5B4801F9" w:rsidR="00724534" w:rsidRPr="00B42AD3" w:rsidRDefault="00724534" w:rsidP="00A73C5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42AD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B42AD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B42AD3">
              <w:rPr>
                <w:rFonts w:ascii="Arial Narrow" w:hAnsi="Arial Narrow" w:cs="Arial"/>
                <w:b/>
                <w:sz w:val="20"/>
                <w:szCs w:val="20"/>
              </w:rPr>
              <w:t>829 116.00 zł brutto</w:t>
            </w:r>
            <w:r w:rsidRPr="00B42AD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2CBB2DF" w14:textId="77777777" w:rsidR="00724534" w:rsidRPr="004F7DA3" w:rsidRDefault="00724534" w:rsidP="00A73C5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4F7D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Uzasadnienie wyboru:</w:t>
            </w:r>
          </w:p>
          <w:p w14:paraId="2B99DCCB" w14:textId="56EB3723" w:rsidR="00724534" w:rsidRPr="00B42AD3" w:rsidRDefault="004F7DA3" w:rsidP="004F7DA3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4F7DA3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54ED29E9" w14:textId="77777777" w:rsidR="00081D13" w:rsidRPr="00B42AD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B42AD3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B42AD3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560"/>
        <w:gridCol w:w="1275"/>
        <w:gridCol w:w="1276"/>
        <w:gridCol w:w="1559"/>
      </w:tblGrid>
      <w:tr w:rsidR="00B42AD3" w:rsidRPr="00B42AD3" w14:paraId="2EF40F22" w14:textId="77777777" w:rsidTr="004F7DA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96DC13D" w14:textId="77777777" w:rsidR="00B42AD3" w:rsidRPr="00B42AD3" w:rsidRDefault="00B42AD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B42AD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729B02B8" w14:textId="77777777" w:rsidR="00B42AD3" w:rsidRPr="00B42AD3" w:rsidRDefault="00B42AD3" w:rsidP="004F7DA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42AD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FC44A93" w14:textId="3DA722F8" w:rsidR="00B42AD3" w:rsidRPr="00B42AD3" w:rsidRDefault="00B42AD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B42AD3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86DBB72" w14:textId="12750A43" w:rsidR="00B42AD3" w:rsidRPr="00B42AD3" w:rsidRDefault="00B42AD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B42AD3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4BD00A5" w14:textId="2FE5F989" w:rsidR="00B42AD3" w:rsidRPr="00B42AD3" w:rsidRDefault="00B42AD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B42AD3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0E727F1" w14:textId="77777777" w:rsidR="00B42AD3" w:rsidRPr="00B42AD3" w:rsidRDefault="00B42AD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42AD3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B42AD3" w:rsidRPr="00B42AD3" w14:paraId="7948883D" w14:textId="77777777" w:rsidTr="004F7DA3">
        <w:tc>
          <w:tcPr>
            <w:tcW w:w="851" w:type="dxa"/>
            <w:vAlign w:val="center"/>
          </w:tcPr>
          <w:p w14:paraId="7F2DF18C" w14:textId="7A1ABAA1" w:rsidR="00B42AD3" w:rsidRPr="00B42AD3" w:rsidRDefault="00B42AD3" w:rsidP="00A73C5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14:paraId="2098843E" w14:textId="5A0589CE" w:rsidR="00B42AD3" w:rsidRPr="00B42AD3" w:rsidRDefault="00B42AD3" w:rsidP="004F7DA3">
            <w:pPr>
              <w:pStyle w:val="Zwykytekst"/>
              <w:spacing w:before="40"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b/>
                <w:sz w:val="18"/>
                <w:szCs w:val="18"/>
              </w:rPr>
              <w:t>FRESENIUS MEDICAL CARE POLSKA</w:t>
            </w:r>
          </w:p>
          <w:p w14:paraId="16160615" w14:textId="6DAE278C" w:rsidR="00B42AD3" w:rsidRPr="00B42AD3" w:rsidRDefault="00B42AD3" w:rsidP="004F7DA3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bCs/>
                <w:sz w:val="18"/>
                <w:szCs w:val="18"/>
              </w:rPr>
              <w:t>UL. KRZYWA 13</w:t>
            </w:r>
          </w:p>
          <w:p w14:paraId="65F41903" w14:textId="4B9EB13F" w:rsidR="00B42AD3" w:rsidRPr="00B42AD3" w:rsidRDefault="00B42AD3" w:rsidP="004F7DA3">
            <w:pPr>
              <w:pStyle w:val="Zwykytekst"/>
              <w:spacing w:after="40"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bCs/>
                <w:sz w:val="18"/>
                <w:szCs w:val="18"/>
              </w:rPr>
              <w:t>60-118 POZNAŃ</w:t>
            </w:r>
          </w:p>
        </w:tc>
        <w:tc>
          <w:tcPr>
            <w:tcW w:w="1560" w:type="dxa"/>
            <w:vAlign w:val="center"/>
          </w:tcPr>
          <w:p w14:paraId="60706992" w14:textId="576F98A8" w:rsidR="00B42AD3" w:rsidRPr="00B42AD3" w:rsidRDefault="00B42AD3" w:rsidP="00A73C5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538EEBF1" w14:textId="10736EC5" w:rsidR="00B42AD3" w:rsidRPr="00B42AD3" w:rsidRDefault="00B42AD3" w:rsidP="00A73C5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sz w:val="18"/>
                <w:szCs w:val="18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14:paraId="2CFE5797" w14:textId="7541ED2E" w:rsidR="00B42AD3" w:rsidRPr="00B42AD3" w:rsidRDefault="00B42AD3" w:rsidP="00A73C5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03D40ECD" w14:textId="09D376B2" w:rsidR="00B42AD3" w:rsidRPr="00B42AD3" w:rsidRDefault="00B42AD3" w:rsidP="00A73C5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42AD3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4AF0AD91" w14:textId="77777777" w:rsidR="00E85D70" w:rsidRPr="00B42AD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0E3F61AE" w14:textId="77777777" w:rsidR="00F960D7" w:rsidRPr="00B42AD3" w:rsidRDefault="00F960D7" w:rsidP="00F33C6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093070F" w14:textId="2B2EACE6" w:rsidR="00B464D3" w:rsidRPr="00B42AD3" w:rsidRDefault="004F7DA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B42AD3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3C88939A" w14:textId="77777777" w:rsidR="004F7DA3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3DDE390" w14:textId="77777777" w:rsidR="004F7DA3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BADE436" w14:textId="77777777" w:rsidR="004F7DA3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87354A9" w14:textId="77777777" w:rsidR="004F7DA3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6279CFC" w14:textId="77777777" w:rsidR="004F7DA3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65960A0" w14:textId="0D3087A4" w:rsidR="004F7DA3" w:rsidRPr="00906D68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7DDCA5E0" w14:textId="77777777" w:rsidR="004F7DA3" w:rsidRPr="00906D68" w:rsidRDefault="004F7DA3" w:rsidP="004F7D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4D474B8" w14:textId="77777777" w:rsidR="004F7DA3" w:rsidRPr="00906D68" w:rsidRDefault="004F7DA3" w:rsidP="004F7DA3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1382A2CB" w14:textId="59E22E72" w:rsidR="008642B3" w:rsidRPr="00B42AD3" w:rsidRDefault="004F7DA3" w:rsidP="004F7DA3">
      <w:pPr>
        <w:rPr>
          <w:rFonts w:ascii="Arial Narrow" w:hAnsi="Arial Narrow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20.05.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8642B3" w:rsidRPr="00B42AD3" w:rsidSect="004F7D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135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A879A" w14:textId="77777777" w:rsidR="00226B46" w:rsidRDefault="00226B46">
      <w:r>
        <w:separator/>
      </w:r>
    </w:p>
  </w:endnote>
  <w:endnote w:type="continuationSeparator" w:id="0">
    <w:p w14:paraId="01AACCC3" w14:textId="77777777" w:rsidR="00226B46" w:rsidRDefault="0022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F49A0" w14:textId="77777777" w:rsidR="00724534" w:rsidRDefault="007245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09D3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9CD55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54EC" w14:textId="77777777" w:rsidR="00724534" w:rsidRDefault="0072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FAFA2" w14:textId="77777777" w:rsidR="00226B46" w:rsidRDefault="00226B46">
      <w:r>
        <w:separator/>
      </w:r>
    </w:p>
  </w:footnote>
  <w:footnote w:type="continuationSeparator" w:id="0">
    <w:p w14:paraId="3B6206CE" w14:textId="77777777" w:rsidR="00226B46" w:rsidRDefault="00226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EE1BE" w14:textId="77777777" w:rsidR="00724534" w:rsidRDefault="0072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A547A" w14:textId="77777777" w:rsidR="00724534" w:rsidRDefault="0072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F3620" w14:textId="77777777" w:rsidR="00724534" w:rsidRDefault="007245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F3A"/>
    <w:rsid w:val="00005838"/>
    <w:rsid w:val="00022322"/>
    <w:rsid w:val="00042497"/>
    <w:rsid w:val="00081D13"/>
    <w:rsid w:val="000C1E6F"/>
    <w:rsid w:val="000E4E56"/>
    <w:rsid w:val="001A1468"/>
    <w:rsid w:val="001B7815"/>
    <w:rsid w:val="00226B46"/>
    <w:rsid w:val="002B052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DA3"/>
    <w:rsid w:val="0054734E"/>
    <w:rsid w:val="00596FD7"/>
    <w:rsid w:val="005C1F3A"/>
    <w:rsid w:val="005E5BFF"/>
    <w:rsid w:val="00607F9B"/>
    <w:rsid w:val="00644DCB"/>
    <w:rsid w:val="00657C1E"/>
    <w:rsid w:val="006E3089"/>
    <w:rsid w:val="00712C39"/>
    <w:rsid w:val="0072453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2AD3"/>
    <w:rsid w:val="00B464D3"/>
    <w:rsid w:val="00B8185B"/>
    <w:rsid w:val="00BA5FEC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B3C7C"/>
  <w15:chartTrackingRefBased/>
  <w15:docId w15:val="{8ECDF124-C118-4580-9C46-C4D994B1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F7DA3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F7DA3"/>
    <w:rPr>
      <w:b/>
      <w:bCs/>
    </w:rPr>
  </w:style>
  <w:style w:type="character" w:styleId="Hipercze">
    <w:name w:val="Hyperlink"/>
    <w:uiPriority w:val="99"/>
    <w:unhideWhenUsed/>
    <w:rsid w:val="004F7D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2026-05-20T05:20:00Z</cp:lastPrinted>
  <dcterms:created xsi:type="dcterms:W3CDTF">2026-05-20T05:20:00Z</dcterms:created>
  <dcterms:modified xsi:type="dcterms:W3CDTF">2026-05-20T05:20:00Z</dcterms:modified>
</cp:coreProperties>
</file>