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B5666" w14:textId="145CD249" w:rsidR="005103B9" w:rsidRPr="00A90D0E" w:rsidRDefault="00563B82" w:rsidP="00563B82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BCE580E" w14:textId="77777777" w:rsidR="00C4103F" w:rsidRPr="0012157F" w:rsidRDefault="007118F0" w:rsidP="00563B82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614D221" w14:textId="303926C7" w:rsidR="006676AE" w:rsidRPr="0012157F" w:rsidRDefault="00943E38" w:rsidP="00563B82">
      <w:pPr>
        <w:pStyle w:val="Tekstpodstawowy"/>
        <w:spacing w:after="0"/>
        <w:ind w:left="4111"/>
        <w:rPr>
          <w:rFonts w:ascii="Arial" w:hAnsi="Arial" w:cs="Arial"/>
        </w:rPr>
      </w:pPr>
      <w:r w:rsidRPr="00943E38">
        <w:rPr>
          <w:rFonts w:ascii="Arial" w:hAnsi="Arial" w:cs="Arial"/>
        </w:rPr>
        <w:t>SZPITAL WOJEWÓDZKI W POZNANIU</w:t>
      </w:r>
    </w:p>
    <w:p w14:paraId="67CDE293" w14:textId="22F8A581" w:rsidR="006676AE" w:rsidRPr="0012157F" w:rsidRDefault="00943E38" w:rsidP="00563B82">
      <w:pPr>
        <w:pStyle w:val="Tekstpodstawowy"/>
        <w:spacing w:after="0"/>
        <w:ind w:left="4111"/>
        <w:rPr>
          <w:rFonts w:ascii="Arial" w:hAnsi="Arial" w:cs="Arial"/>
        </w:rPr>
      </w:pPr>
      <w:r w:rsidRPr="00943E3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943E3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07A1025" w14:textId="08A4393C" w:rsidR="00F90CD1" w:rsidRDefault="00943E38" w:rsidP="00563B82">
      <w:pPr>
        <w:pStyle w:val="Tekstpodstawowy"/>
        <w:spacing w:after="0"/>
        <w:ind w:left="4111"/>
        <w:rPr>
          <w:rFonts w:ascii="Arial" w:hAnsi="Arial" w:cs="Arial"/>
        </w:rPr>
      </w:pPr>
      <w:r w:rsidRPr="00943E3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943E38">
        <w:rPr>
          <w:rFonts w:ascii="Arial" w:hAnsi="Arial" w:cs="Arial"/>
        </w:rPr>
        <w:t>Poznań</w:t>
      </w:r>
    </w:p>
    <w:p w14:paraId="45CA471D" w14:textId="77777777" w:rsidR="009169D4" w:rsidRDefault="009169D4" w:rsidP="00563B82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C16FE0C" w14:textId="77777777" w:rsidR="00C4103F" w:rsidRPr="002578E4" w:rsidRDefault="002578E4" w:rsidP="00563B82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91CFC63" w14:textId="77777777" w:rsidR="002578E4" w:rsidRDefault="002578E4" w:rsidP="00563B8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52B5F60" w14:textId="77777777" w:rsidTr="0018769E">
        <w:tc>
          <w:tcPr>
            <w:tcW w:w="2800" w:type="dxa"/>
          </w:tcPr>
          <w:p w14:paraId="080B1658" w14:textId="77777777" w:rsidR="002578E4" w:rsidRPr="00A2540E" w:rsidRDefault="002578E4" w:rsidP="00563B8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C64E02C" w14:textId="77777777" w:rsidR="002578E4" w:rsidRPr="00A2540E" w:rsidRDefault="002578E4" w:rsidP="00563B8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4F8C649" w14:textId="77777777" w:rsidR="002578E4" w:rsidRPr="00A2540E" w:rsidRDefault="002578E4" w:rsidP="00563B8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DBB13E" w14:textId="77777777" w:rsidR="002578E4" w:rsidRPr="00A2540E" w:rsidRDefault="002578E4" w:rsidP="00563B8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EC9DAB5" w14:textId="77777777" w:rsidTr="0018769E">
        <w:tc>
          <w:tcPr>
            <w:tcW w:w="2800" w:type="dxa"/>
          </w:tcPr>
          <w:p w14:paraId="1BF6ED7F" w14:textId="77777777" w:rsidR="002578E4" w:rsidRPr="00A2540E" w:rsidRDefault="002578E4" w:rsidP="00563B8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B01F248" w14:textId="77777777" w:rsidR="002578E4" w:rsidRPr="00A2540E" w:rsidRDefault="002578E4" w:rsidP="00563B8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B8A97E" w14:textId="77777777" w:rsidR="002578E4" w:rsidRPr="00A2540E" w:rsidRDefault="002578E4" w:rsidP="00563B8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4B31FE" w14:textId="77777777" w:rsidR="002578E4" w:rsidRPr="00A2540E" w:rsidRDefault="002578E4" w:rsidP="00563B8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D807ED" w14:textId="77777777" w:rsidR="002578E4" w:rsidRPr="002578E4" w:rsidRDefault="002578E4" w:rsidP="00563B82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43E38" w:rsidRPr="0012157F" w14:paraId="02B0450C" w14:textId="77777777" w:rsidTr="00B05F75">
        <w:tc>
          <w:tcPr>
            <w:tcW w:w="9104" w:type="dxa"/>
            <w:shd w:val="clear" w:color="auto" w:fill="D9D9D9"/>
          </w:tcPr>
          <w:p w14:paraId="6AE0022F" w14:textId="77777777" w:rsidR="00943E38" w:rsidRPr="0012157F" w:rsidRDefault="00943E38" w:rsidP="00563B82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EC0B46B" w14:textId="52629F3E" w:rsidR="00943E38" w:rsidRPr="0012157F" w:rsidRDefault="00943E38" w:rsidP="00563B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43E3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43E3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43E38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1D643B7" w14:textId="77777777" w:rsidR="00943E38" w:rsidRPr="00612283" w:rsidRDefault="00943E38" w:rsidP="00563B82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3F08AF7" w14:textId="77777777" w:rsidR="00943E38" w:rsidRPr="00612283" w:rsidRDefault="00943E38" w:rsidP="00563B82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E0FE425" w14:textId="77777777" w:rsidR="00943E38" w:rsidRPr="0012157F" w:rsidRDefault="00943E38" w:rsidP="00563B82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F1EDA79" w14:textId="77777777" w:rsidR="00563B82" w:rsidRDefault="00563B82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5F47B1" w14:textId="246E1B6D" w:rsidR="00E50194" w:rsidRDefault="001F027E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45B2109" w14:textId="77777777" w:rsidTr="0018769E">
        <w:tc>
          <w:tcPr>
            <w:tcW w:w="2269" w:type="dxa"/>
          </w:tcPr>
          <w:p w14:paraId="114E564D" w14:textId="77777777" w:rsidR="002578E4" w:rsidRPr="00A2540E" w:rsidRDefault="002578E4" w:rsidP="00563B8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5518B56" w14:textId="02FD2BC8" w:rsidR="002578E4" w:rsidRPr="00A2540E" w:rsidRDefault="00943E38" w:rsidP="00563B8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3E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Sprzęt wymienny do zabiegów artroskopowych, laparoskopowych i endoskopii laryngologicznych, kompatybilny ze sprzętem posiadanym przez Zamawiającego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43E38" w:rsidRPr="00A2540E" w14:paraId="20B6DCB1" w14:textId="77777777" w:rsidTr="00B05F75">
        <w:tc>
          <w:tcPr>
            <w:tcW w:w="2269" w:type="dxa"/>
          </w:tcPr>
          <w:p w14:paraId="3BF19709" w14:textId="77777777" w:rsidR="00943E38" w:rsidRPr="00A2540E" w:rsidRDefault="00943E38" w:rsidP="00563B8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E3C0C76" w14:textId="20E47DB0" w:rsidR="00943E38" w:rsidRPr="00A2540E" w:rsidRDefault="00943E38" w:rsidP="00563B8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3E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SZW/DZP/43/2026</w:t>
            </w:r>
          </w:p>
        </w:tc>
      </w:tr>
    </w:tbl>
    <w:p w14:paraId="304D1AB6" w14:textId="77777777" w:rsidR="002578E4" w:rsidRDefault="002578E4" w:rsidP="00563B8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9068718" w14:textId="384FDC96" w:rsidR="00F90CD1" w:rsidRDefault="005434B3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43E38" w:rsidRPr="00943E3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88C774A" w14:textId="77777777" w:rsidR="00563B82" w:rsidRPr="0012157F" w:rsidRDefault="00563B82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EA80D18" w14:textId="77777777" w:rsidTr="00650D6C">
        <w:tc>
          <w:tcPr>
            <w:tcW w:w="9104" w:type="dxa"/>
            <w:shd w:val="clear" w:color="auto" w:fill="D9D9D9"/>
          </w:tcPr>
          <w:p w14:paraId="2A79686E" w14:textId="77777777" w:rsidR="00E50194" w:rsidRPr="00650D6C" w:rsidRDefault="00650D6C" w:rsidP="00563B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00B0FFC" w14:textId="77777777" w:rsidR="00C113BF" w:rsidRPr="0012157F" w:rsidRDefault="00C113BF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33B1B63" w14:textId="11427785" w:rsidR="002426FF" w:rsidRPr="00A44833" w:rsidRDefault="002426FF" w:rsidP="00563B82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1CE9F82" w14:textId="3A4AA45B" w:rsidR="00023477" w:rsidRPr="006B53D6" w:rsidRDefault="00023477" w:rsidP="00563B82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ECA2900" w14:textId="77777777" w:rsidR="00023477" w:rsidRPr="00992BD8" w:rsidRDefault="00992BD8" w:rsidP="00563B82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C93B89F" w14:textId="77777777" w:rsidR="00992BD8" w:rsidRPr="00992BD8" w:rsidRDefault="00992BD8" w:rsidP="00563B82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6A1E7A82" w14:textId="77777777" w:rsidR="00023477" w:rsidRDefault="00C113BF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E4EC9C2" w14:textId="77777777" w:rsidR="007A2BCB" w:rsidRDefault="00992BD8" w:rsidP="00563B8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F9EECF9" w14:textId="4B00AAC6" w:rsidR="00943E38" w:rsidRDefault="007A2BCB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2EF5C99A" w14:textId="1EFE939C" w:rsidR="00AC6A18" w:rsidRDefault="00AC6A18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3480E6D" w14:textId="77777777" w:rsidTr="00CD4DD1">
        <w:tc>
          <w:tcPr>
            <w:tcW w:w="9104" w:type="dxa"/>
            <w:shd w:val="clear" w:color="auto" w:fill="D9D9D9"/>
          </w:tcPr>
          <w:p w14:paraId="2643D4D1" w14:textId="77777777" w:rsidR="0011306C" w:rsidRPr="00650D6C" w:rsidRDefault="0011306C" w:rsidP="00563B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E5E1D6D" w14:textId="77777777" w:rsidR="00D2702A" w:rsidRPr="0012157F" w:rsidRDefault="004F23F7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E64CA8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BB06C" w14:textId="77777777" w:rsidR="00D2702A" w:rsidRPr="0012157F" w:rsidRDefault="00D2702A" w:rsidP="00563B8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BE032" w14:textId="77777777" w:rsidR="00D2702A" w:rsidRPr="0012157F" w:rsidRDefault="00D2702A" w:rsidP="00563B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43E38" w:rsidRPr="0012157F" w14:paraId="050DEB4B" w14:textId="77777777" w:rsidTr="00B05F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5D34" w14:textId="11F5F441" w:rsidR="00943E38" w:rsidRPr="0012157F" w:rsidRDefault="00943E38" w:rsidP="00563B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E3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B65C9" w14:textId="05883624" w:rsidR="00943E38" w:rsidRPr="0012157F" w:rsidRDefault="00943E38" w:rsidP="00563B8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3E3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3ACBE51" w14:textId="53AD64E5" w:rsidR="00943E38" w:rsidRPr="0012157F" w:rsidRDefault="00943E38" w:rsidP="00563B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E3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943E38" w:rsidRPr="0012157F" w14:paraId="628F5B2E" w14:textId="77777777" w:rsidTr="00B05F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474D7" w14:textId="7DEBE422" w:rsidR="00943E38" w:rsidRPr="0012157F" w:rsidRDefault="00943E38" w:rsidP="00563B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E3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3392A" w14:textId="3F2E3398" w:rsidR="00943E38" w:rsidRPr="0012157F" w:rsidRDefault="00943E38" w:rsidP="00563B8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3E3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2B4F107" w14:textId="0696E4D2" w:rsidR="00943E38" w:rsidRPr="0012157F" w:rsidRDefault="00943E38" w:rsidP="00563B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E3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943E38" w:rsidRPr="0012157F" w14:paraId="097B1735" w14:textId="77777777" w:rsidTr="00B05F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5047C" w14:textId="7BC3248F" w:rsidR="00943E38" w:rsidRPr="0012157F" w:rsidRDefault="00943E38" w:rsidP="00563B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E3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9EBBA" w14:textId="2E3232A4" w:rsidR="00943E38" w:rsidRPr="0012157F" w:rsidRDefault="00943E38" w:rsidP="00563B8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3E3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57520E0" w14:textId="267EE955" w:rsidR="00943E38" w:rsidRPr="0012157F" w:rsidRDefault="00943E38" w:rsidP="00563B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E3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943E38" w:rsidRPr="0012157F" w14:paraId="05829A54" w14:textId="77777777" w:rsidTr="00B05F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A259D" w14:textId="583EDEE9" w:rsidR="00943E38" w:rsidRPr="0012157F" w:rsidRDefault="00943E38" w:rsidP="00563B8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E3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1D9AA" w14:textId="6B3DC167" w:rsidR="00943E38" w:rsidRPr="0012157F" w:rsidRDefault="00943E38" w:rsidP="00563B8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3E3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AD842AB" w14:textId="731B2D7A" w:rsidR="00943E38" w:rsidRPr="0012157F" w:rsidRDefault="00943E38" w:rsidP="00563B8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E3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3155468F" w14:textId="77777777" w:rsidR="00E21BB4" w:rsidRPr="0012157F" w:rsidRDefault="00257E73" w:rsidP="00563B8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F80BC62" w14:textId="77777777" w:rsidR="00E21BB4" w:rsidRPr="00E21BB4" w:rsidRDefault="00E21BB4" w:rsidP="00563B82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8C7CCAC" w14:textId="77777777" w:rsidR="00C62F57" w:rsidRDefault="00C62F57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403D0DB" w14:textId="77777777" w:rsidR="00C62F57" w:rsidRDefault="00C62F57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1702A77" w14:textId="77777777" w:rsidR="00721D87" w:rsidRDefault="00E21BB4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719E6F5" w14:textId="77777777" w:rsidR="00721D87" w:rsidRDefault="00E21BB4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7BE02AC" w14:textId="77777777" w:rsidR="00721D87" w:rsidRPr="00721D87" w:rsidRDefault="00721D87" w:rsidP="00563B82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F7946C5" w14:textId="77777777" w:rsidR="00721D87" w:rsidRDefault="00E21BB4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A9CB595" w14:textId="77777777" w:rsidR="00E21BB4" w:rsidRPr="00E21BB4" w:rsidRDefault="00E21BB4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8EEC994" w14:textId="77777777" w:rsidR="00E21BB4" w:rsidRPr="00721D87" w:rsidRDefault="00E21BB4" w:rsidP="00563B82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BB8124D" w14:textId="77777777" w:rsidR="00C62F57" w:rsidRDefault="00257E73" w:rsidP="00563B8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6315143" w14:textId="77777777" w:rsidTr="00CD4DD1">
        <w:tc>
          <w:tcPr>
            <w:tcW w:w="9104" w:type="dxa"/>
            <w:shd w:val="clear" w:color="auto" w:fill="D9D9D9"/>
          </w:tcPr>
          <w:p w14:paraId="1FA2DE27" w14:textId="77777777" w:rsidR="00BE6F04" w:rsidRPr="00650D6C" w:rsidRDefault="00E426EB" w:rsidP="00563B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D076209" w14:textId="77777777" w:rsidR="00FE4E2B" w:rsidRDefault="00E426EB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96D4705" w14:textId="77777777" w:rsidR="00563B82" w:rsidRDefault="00563B82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DDC970C" w14:textId="77777777" w:rsidR="00563B82" w:rsidRDefault="00563B82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F869E8" w14:textId="77777777" w:rsidR="00563B82" w:rsidRDefault="00563B82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1713D4" w14:textId="77777777" w:rsidR="00563B82" w:rsidRDefault="00563B82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E577CC" w14:textId="77777777" w:rsidR="00563B82" w:rsidRPr="00E426EB" w:rsidRDefault="00563B82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AB75177" w14:textId="77777777" w:rsidTr="00847232">
        <w:tc>
          <w:tcPr>
            <w:tcW w:w="9104" w:type="dxa"/>
            <w:shd w:val="clear" w:color="auto" w:fill="D9D9D9"/>
          </w:tcPr>
          <w:p w14:paraId="4F48E649" w14:textId="77777777" w:rsidR="00E426EB" w:rsidRPr="00650D6C" w:rsidRDefault="00E426EB" w:rsidP="00563B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25BD1EFE" w14:textId="77777777" w:rsidR="00E426EB" w:rsidRPr="0012157F" w:rsidRDefault="00E426EB" w:rsidP="00563B8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5ACB2A" w14:textId="77777777" w:rsidR="00E426EB" w:rsidRPr="00E426EB" w:rsidRDefault="00E426EB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D3102BE" w14:textId="77777777" w:rsidR="00E426EB" w:rsidRPr="00E426EB" w:rsidRDefault="00E426EB" w:rsidP="00563B82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C430FDC" w14:textId="77777777" w:rsidR="00E426EB" w:rsidRPr="00FF0EBB" w:rsidRDefault="00E426EB" w:rsidP="00563B82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3C446C9" w14:textId="77777777" w:rsidR="00E426EB" w:rsidRPr="00E426EB" w:rsidRDefault="00E426EB" w:rsidP="00563B82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DC5B05" w14:textId="77777777" w:rsidR="00E426EB" w:rsidRPr="00FF0EBB" w:rsidRDefault="00E426EB" w:rsidP="00563B82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F9CAC07" w14:textId="77777777" w:rsidR="00E426EB" w:rsidRDefault="00E426EB" w:rsidP="00563B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8060E3" w14:textId="77777777" w:rsidR="0012157F" w:rsidRPr="0012157F" w:rsidRDefault="0012157F" w:rsidP="00563B8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119DDC" w14:textId="77777777" w:rsidR="00524951" w:rsidRDefault="00FE4E2B" w:rsidP="00563B8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EE1E002" w14:textId="77777777" w:rsidR="00524951" w:rsidRDefault="00524951" w:rsidP="00563B82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A5B7375" w14:textId="77777777" w:rsidR="00FE4E2B" w:rsidRPr="0012157F" w:rsidRDefault="00524951" w:rsidP="00563B82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1693B54" w14:textId="77777777" w:rsidR="00484F88" w:rsidRPr="0012157F" w:rsidRDefault="006D536F" w:rsidP="00563B82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21AFE" w14:textId="77777777" w:rsidR="00BD3392" w:rsidRDefault="00BD3392" w:rsidP="0038231F">
      <w:pPr>
        <w:spacing w:after="0" w:line="240" w:lineRule="auto"/>
      </w:pPr>
      <w:r>
        <w:separator/>
      </w:r>
    </w:p>
  </w:endnote>
  <w:endnote w:type="continuationSeparator" w:id="0">
    <w:p w14:paraId="744B7E77" w14:textId="77777777" w:rsidR="00BD3392" w:rsidRDefault="00BD33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33502" w14:textId="77777777" w:rsidR="00943E38" w:rsidRDefault="00943E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592A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D9768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38486" w14:textId="77777777" w:rsidR="00943E38" w:rsidRDefault="00943E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0D30A" w14:textId="77777777" w:rsidR="00BD3392" w:rsidRDefault="00BD3392" w:rsidP="0038231F">
      <w:pPr>
        <w:spacing w:after="0" w:line="240" w:lineRule="auto"/>
      </w:pPr>
      <w:r>
        <w:separator/>
      </w:r>
    </w:p>
  </w:footnote>
  <w:footnote w:type="continuationSeparator" w:id="0">
    <w:p w14:paraId="21C9A4D5" w14:textId="77777777" w:rsidR="00BD3392" w:rsidRDefault="00BD3392" w:rsidP="0038231F">
      <w:pPr>
        <w:spacing w:after="0" w:line="240" w:lineRule="auto"/>
      </w:pPr>
      <w:r>
        <w:continuationSeparator/>
      </w:r>
    </w:p>
  </w:footnote>
  <w:footnote w:id="1">
    <w:p w14:paraId="5667DFB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9FEE98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514BF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DC027F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3588BCA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71770" w14:textId="77777777" w:rsidR="00943E38" w:rsidRDefault="00943E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D5724" w14:textId="77777777" w:rsidR="00943E38" w:rsidRDefault="00943E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7CEE2" w14:textId="77777777" w:rsidR="00943E38" w:rsidRDefault="00943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705271">
    <w:abstractNumId w:val="11"/>
  </w:num>
  <w:num w:numId="2" w16cid:durableId="34626676">
    <w:abstractNumId w:val="0"/>
  </w:num>
  <w:num w:numId="3" w16cid:durableId="715272383">
    <w:abstractNumId w:val="10"/>
  </w:num>
  <w:num w:numId="4" w16cid:durableId="1130441955">
    <w:abstractNumId w:val="13"/>
  </w:num>
  <w:num w:numId="5" w16cid:durableId="1041631400">
    <w:abstractNumId w:val="12"/>
  </w:num>
  <w:num w:numId="6" w16cid:durableId="1490053271">
    <w:abstractNumId w:val="9"/>
  </w:num>
  <w:num w:numId="7" w16cid:durableId="883521728">
    <w:abstractNumId w:val="1"/>
  </w:num>
  <w:num w:numId="8" w16cid:durableId="517545838">
    <w:abstractNumId w:val="6"/>
  </w:num>
  <w:num w:numId="9" w16cid:durableId="1683437443">
    <w:abstractNumId w:val="4"/>
  </w:num>
  <w:num w:numId="10" w16cid:durableId="1820419382">
    <w:abstractNumId w:val="7"/>
  </w:num>
  <w:num w:numId="11" w16cid:durableId="178088184">
    <w:abstractNumId w:val="5"/>
  </w:num>
  <w:num w:numId="12" w16cid:durableId="1044327438">
    <w:abstractNumId w:val="8"/>
  </w:num>
  <w:num w:numId="13" w16cid:durableId="1403942699">
    <w:abstractNumId w:val="3"/>
  </w:num>
  <w:num w:numId="14" w16cid:durableId="20106719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A99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6A99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3B82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3E3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D3392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F78419"/>
  <w15:docId w15:val="{5BFAD024-6D68-416B-8E17-A926B54D0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735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2026-05-19T08:49:00Z</dcterms:created>
  <dcterms:modified xsi:type="dcterms:W3CDTF">2026-05-19T08:49:00Z</dcterms:modified>
</cp:coreProperties>
</file>