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DB41D6" w14:textId="18C1AFF5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D0A4A">
        <w:rPr>
          <w:rFonts w:ascii="Tahoma" w:hAnsi="Tahoma" w:cs="Tahoma"/>
          <w:bCs/>
          <w:sz w:val="20"/>
        </w:rPr>
        <w:t>NZ-26-2026-44</w:t>
      </w:r>
      <w:r w:rsidR="00436099">
        <w:rPr>
          <w:rFonts w:ascii="Tahoma" w:hAnsi="Tahoma" w:cs="Tahoma"/>
          <w:bCs/>
          <w:sz w:val="20"/>
        </w:rPr>
        <w:t>-D-P-LW</w:t>
      </w:r>
    </w:p>
    <w:p w14:paraId="017976C1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2BCD6C95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2CB58E4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4E1DC9C1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67D1C5AC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599346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117BE98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59BA83A2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358C26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F26E07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17E9A35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0EEE70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822CB0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9D43F5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1E8F8883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374C623" w14:textId="77777777" w:rsidR="000D4867" w:rsidRPr="00436099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 w:rsidRPr="00436099"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 w:rsidRPr="00436099"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 w:rsidRPr="00436099"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 w:rsidRPr="00436099"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14:paraId="31E1D733" w14:textId="77777777" w:rsidR="000D4867" w:rsidRPr="00436099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14:paraId="400998FE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4B3F1D7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F5A4C39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562B196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E7B219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4C4AA7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67CDA1A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56BF638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7590B8E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E1D0932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AF6AF5C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24B2415A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6581E6DF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382D64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0D6400E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084130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75DA132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A1EDB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1CDD469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6FEA268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04D43BA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5D00EA8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7312E3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4C75F5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6FA107C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0F9549B7" w14:textId="77777777" w:rsidR="00436099" w:rsidRDefault="000D4867" w:rsidP="00436099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3FD9BA8D" w14:textId="6D39BAFC" w:rsidR="000D4867" w:rsidRPr="00436099" w:rsidRDefault="000D4867" w:rsidP="00436099">
      <w:pPr>
        <w:tabs>
          <w:tab w:val="right" w:pos="9072"/>
        </w:tabs>
        <w:jc w:val="both"/>
        <w:rPr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1ED67B9B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5872DA53" w14:textId="77777777" w:rsidR="006D0A4A" w:rsidRDefault="000D4867" w:rsidP="00436099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D0A4A" w:rsidRPr="006D0A4A">
        <w:rPr>
          <w:rFonts w:ascii="Tahoma" w:hAnsi="Tahoma" w:cs="Tahoma"/>
          <w:b/>
          <w:bCs/>
          <w:sz w:val="18"/>
        </w:rPr>
        <w:t>Dostawy implantów ortopedycznych ujęte w 6 zadaniach</w:t>
      </w:r>
    </w:p>
    <w:p w14:paraId="2347BDEA" w14:textId="492E80C9" w:rsidR="000D4867" w:rsidRDefault="000D4867" w:rsidP="00436099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124D7DAC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41DAE3C9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561679F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2801D498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D0EAD3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D4CA2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C61B78" w14:paraId="701EB6CD" w14:textId="77777777" w:rsidTr="001B5E9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9AB7" w14:textId="77777777" w:rsidR="00C61B78" w:rsidRDefault="00C61B78" w:rsidP="001B5E9C">
            <w:pPr>
              <w:pStyle w:val="Tekstpodstawowy"/>
              <w:jc w:val="right"/>
              <w:rPr>
                <w:b/>
              </w:rPr>
            </w:pPr>
            <w:r w:rsidRPr="00C61B78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53F8" w14:textId="0CB03F97" w:rsidR="00C61B78" w:rsidRDefault="00C61B78" w:rsidP="001B5E9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6D0A4A" w:rsidRPr="006D0A4A">
              <w:t>Gwoździe śródszpikowe</w:t>
            </w:r>
          </w:p>
          <w:p w14:paraId="679B23BD" w14:textId="56DA3CB2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5B6F0E9" w14:textId="75B25E58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8540939" w14:textId="77777777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AF2C8F0" w14:textId="7F516462" w:rsidR="00436099" w:rsidRDefault="00436099" w:rsidP="00436099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</w:t>
            </w:r>
            <w:r w:rsidR="006D0A4A">
              <w:rPr>
                <w:rFonts w:ascii="Georgia" w:hAnsi="Georgia"/>
                <w:b/>
                <w:sz w:val="20"/>
              </w:rPr>
              <w:t>____ (min. 12 mies., max 24mies</w:t>
            </w:r>
            <w:r>
              <w:rPr>
                <w:rFonts w:ascii="Georgia" w:hAnsi="Georgia"/>
                <w:b/>
                <w:sz w:val="20"/>
              </w:rPr>
              <w:t xml:space="preserve">.)  </w:t>
            </w:r>
          </w:p>
          <w:p w14:paraId="16450006" w14:textId="0535A2C7" w:rsidR="00436099" w:rsidRDefault="00436099" w:rsidP="001B5E9C">
            <w:pPr>
              <w:spacing w:line="480" w:lineRule="auto"/>
              <w:rPr>
                <w:rFonts w:ascii="Georgia" w:hAnsi="Georgia"/>
                <w:sz w:val="20"/>
              </w:rPr>
            </w:pPr>
          </w:p>
        </w:tc>
      </w:tr>
      <w:tr w:rsidR="00C61B78" w14:paraId="19A910C2" w14:textId="77777777" w:rsidTr="001B5E9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C165" w14:textId="77777777" w:rsidR="00C61B78" w:rsidRDefault="00C61B78" w:rsidP="001B5E9C">
            <w:pPr>
              <w:pStyle w:val="Tekstpodstawowy"/>
              <w:jc w:val="right"/>
              <w:rPr>
                <w:b/>
              </w:rPr>
            </w:pPr>
            <w:r w:rsidRPr="00C61B78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32152" w14:textId="0B20A4DF" w:rsidR="00C61B78" w:rsidRDefault="00C61B78" w:rsidP="001B5E9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6D0A4A" w:rsidRPr="006D0A4A">
              <w:t>Gwoździe  śródszpikowe typu Gamma</w:t>
            </w:r>
          </w:p>
          <w:p w14:paraId="77423AA0" w14:textId="424C53BF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2D0056F" w14:textId="5D528886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30617AF" w14:textId="77777777" w:rsidR="00436099" w:rsidRDefault="00C61B78" w:rsidP="0043609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33F0AB3" w14:textId="50ED5D7A" w:rsidR="00436099" w:rsidRPr="00436099" w:rsidRDefault="00436099" w:rsidP="00436099">
            <w:pPr>
              <w:spacing w:line="480" w:lineRule="auto"/>
              <w:rPr>
                <w:rFonts w:ascii="Georgia" w:hAnsi="Georgia"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</w:t>
            </w:r>
            <w:r w:rsidR="006D0A4A">
              <w:rPr>
                <w:rFonts w:ascii="Georgia" w:hAnsi="Georgia"/>
                <w:b/>
                <w:sz w:val="20"/>
              </w:rPr>
              <w:t>_________ (min. 12 mies., max 24</w:t>
            </w:r>
            <w:r>
              <w:rPr>
                <w:rFonts w:ascii="Georgia" w:hAnsi="Georgia"/>
                <w:b/>
                <w:sz w:val="20"/>
              </w:rPr>
              <w:t xml:space="preserve"> mies.) </w:t>
            </w:r>
          </w:p>
          <w:p w14:paraId="416D5029" w14:textId="3D1803B2" w:rsidR="00436099" w:rsidRDefault="00436099" w:rsidP="001B5E9C">
            <w:pPr>
              <w:spacing w:line="480" w:lineRule="auto"/>
              <w:rPr>
                <w:rFonts w:ascii="Georgia" w:hAnsi="Georgia"/>
                <w:sz w:val="20"/>
              </w:rPr>
            </w:pPr>
          </w:p>
        </w:tc>
      </w:tr>
      <w:tr w:rsidR="006D0A4A" w14:paraId="4787B2FA" w14:textId="77777777" w:rsidTr="001B5E9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C9F0" w14:textId="316DD6F7" w:rsidR="006D0A4A" w:rsidRPr="00C61B78" w:rsidRDefault="006D0A4A" w:rsidP="001B5E9C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4659" w14:textId="5E3EAF6F" w:rsidR="006D0A4A" w:rsidRDefault="006D0A4A" w:rsidP="006D0A4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D0A4A">
              <w:t>Śruby kotwicowe i kaniule barkowe</w:t>
            </w:r>
          </w:p>
          <w:p w14:paraId="4BE79734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EA07BB0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DB5C197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0D08F9B" w14:textId="77777777" w:rsidR="006D0A4A" w:rsidRPr="00436099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 (min. 12 mies., max 24 mies.) </w:t>
            </w:r>
          </w:p>
          <w:p w14:paraId="5DCAC8D6" w14:textId="77777777" w:rsidR="006D0A4A" w:rsidRDefault="006D0A4A" w:rsidP="001B5E9C">
            <w:pPr>
              <w:pStyle w:val="Tekstpodstawowy"/>
              <w:rPr>
                <w:b/>
              </w:rPr>
            </w:pPr>
          </w:p>
        </w:tc>
      </w:tr>
      <w:tr w:rsidR="006D0A4A" w14:paraId="77CC2C2B" w14:textId="77777777" w:rsidTr="001B5E9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77A4" w14:textId="6EC7570B" w:rsidR="006D0A4A" w:rsidRDefault="006D0A4A" w:rsidP="001B5E9C">
            <w:pPr>
              <w:pStyle w:val="Tekstpodstawowy"/>
              <w:jc w:val="right"/>
            </w:pPr>
            <w:r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30B6" w14:textId="7A1BF843" w:rsidR="006D0A4A" w:rsidRDefault="006D0A4A" w:rsidP="006D0A4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D0A4A">
              <w:t>Implanty do osteotomii korekcyjnej piszczeli, uda  i stopy</w:t>
            </w:r>
          </w:p>
          <w:p w14:paraId="2850AFBA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A7244EB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CCAB6C0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14BA045" w14:textId="77777777" w:rsidR="006D0A4A" w:rsidRDefault="006D0A4A" w:rsidP="006D0A4A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 (min. 12 mies., max 24 mies.) </w:t>
            </w:r>
          </w:p>
          <w:p w14:paraId="6CC5B561" w14:textId="572ECE85" w:rsidR="006D0A4A" w:rsidRP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</w:p>
        </w:tc>
      </w:tr>
      <w:tr w:rsidR="006D0A4A" w14:paraId="0BB31C68" w14:textId="77777777" w:rsidTr="001B5E9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4CB6" w14:textId="71558849" w:rsidR="006D0A4A" w:rsidRDefault="006D0A4A" w:rsidP="001B5E9C">
            <w:pPr>
              <w:pStyle w:val="Tekstpodstawowy"/>
              <w:jc w:val="right"/>
            </w:pPr>
            <w:r>
              <w:lastRenderedPageBreak/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55CC" w14:textId="66EFF001" w:rsidR="006D0A4A" w:rsidRDefault="006D0A4A" w:rsidP="006D0A4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D0A4A">
              <w:t>Elastyczne gwoździe  tytanowe</w:t>
            </w:r>
          </w:p>
          <w:p w14:paraId="199A67ED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391A977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61F272E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42EC73C" w14:textId="77777777" w:rsidR="006D0A4A" w:rsidRPr="00436099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 (min. 12 mies., max 24 mies.) </w:t>
            </w:r>
          </w:p>
          <w:p w14:paraId="639CA6AD" w14:textId="77777777" w:rsidR="006D0A4A" w:rsidRDefault="006D0A4A" w:rsidP="006D0A4A">
            <w:pPr>
              <w:pStyle w:val="Tekstpodstawowy"/>
              <w:rPr>
                <w:b/>
              </w:rPr>
            </w:pPr>
          </w:p>
        </w:tc>
      </w:tr>
      <w:tr w:rsidR="006D0A4A" w14:paraId="74300563" w14:textId="77777777" w:rsidTr="001B5E9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767E" w14:textId="7D507A43" w:rsidR="006D0A4A" w:rsidRDefault="006D0A4A" w:rsidP="001B5E9C">
            <w:pPr>
              <w:pStyle w:val="Tekstpodstawowy"/>
              <w:jc w:val="right"/>
            </w:pPr>
            <w:r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49D2" w14:textId="158DB201" w:rsidR="006D0A4A" w:rsidRDefault="006D0A4A" w:rsidP="006D0A4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D0A4A">
              <w:t xml:space="preserve">Płyty LCP  do bliższej  nasady </w:t>
            </w:r>
            <w:proofErr w:type="spellStart"/>
            <w:r w:rsidRPr="006D0A4A">
              <w:t>kosci</w:t>
            </w:r>
            <w:proofErr w:type="spellEnd"/>
            <w:r w:rsidRPr="006D0A4A">
              <w:t xml:space="preserve"> udowej stalowe</w:t>
            </w:r>
          </w:p>
          <w:p w14:paraId="4CD6D1E2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83EA7B6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6B4DE70" w14:textId="77777777" w:rsidR="006D0A4A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3C6490E" w14:textId="77777777" w:rsidR="006D0A4A" w:rsidRPr="00436099" w:rsidRDefault="006D0A4A" w:rsidP="006D0A4A">
            <w:pPr>
              <w:spacing w:line="480" w:lineRule="auto"/>
              <w:rPr>
                <w:rFonts w:ascii="Georgia" w:hAnsi="Georgia"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 (min. 12 mies., max 24 mies.) </w:t>
            </w:r>
          </w:p>
          <w:p w14:paraId="7EF766CF" w14:textId="77777777" w:rsidR="006D0A4A" w:rsidRDefault="006D0A4A" w:rsidP="006D0A4A">
            <w:pPr>
              <w:pStyle w:val="Tekstpodstawowy"/>
              <w:rPr>
                <w:b/>
              </w:rPr>
            </w:pPr>
          </w:p>
        </w:tc>
      </w:tr>
    </w:tbl>
    <w:p w14:paraId="05F4B07B" w14:textId="77777777" w:rsidR="00741AC8" w:rsidRDefault="00741AC8" w:rsidP="00741AC8"/>
    <w:p w14:paraId="17231589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2642254D" w14:textId="1B64A388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6D0A4A">
        <w:rPr>
          <w:rFonts w:ascii="Tahoma" w:hAnsi="Tahoma" w:cs="Tahoma"/>
          <w:sz w:val="20"/>
          <w:szCs w:val="20"/>
        </w:rPr>
        <w:t>24</w:t>
      </w:r>
      <w:r w:rsidR="00421C4B">
        <w:rPr>
          <w:rFonts w:ascii="Tahoma" w:hAnsi="Tahoma" w:cs="Tahoma"/>
          <w:sz w:val="20"/>
          <w:szCs w:val="20"/>
        </w:rPr>
        <w:t xml:space="preserve"> </w:t>
      </w:r>
      <w:r w:rsidR="00F30E02" w:rsidRPr="00094133">
        <w:rPr>
          <w:rFonts w:ascii="Tahoma" w:hAnsi="Tahoma" w:cs="Tahoma"/>
          <w:sz w:val="20"/>
          <w:szCs w:val="20"/>
        </w:rPr>
        <w:t>miesi</w:t>
      </w:r>
      <w:r w:rsidR="00F30E02">
        <w:rPr>
          <w:rFonts w:ascii="Tahoma" w:hAnsi="Tahoma" w:cs="Tahoma"/>
          <w:sz w:val="20"/>
          <w:szCs w:val="20"/>
        </w:rPr>
        <w:t>ęcy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14:paraId="5360A4F1" w14:textId="77777777" w:rsidR="000D4867" w:rsidRDefault="000D4867" w:rsidP="000D4867">
      <w:pPr>
        <w:rPr>
          <w:rFonts w:ascii="Georgia" w:hAnsi="Georgia"/>
          <w:sz w:val="20"/>
        </w:rPr>
      </w:pPr>
    </w:p>
    <w:p w14:paraId="3DA4A577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706C9FFE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1242C458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26731B31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28E6FB9F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04FCDEA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509B6AF7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29AD0DEA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5636137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009572D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00647A1B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EFBA082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7EE2570B" w14:textId="77777777" w:rsidR="006D0A4A" w:rsidRDefault="006D0A4A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C323B81" w14:textId="77777777" w:rsidR="006D0A4A" w:rsidRDefault="006D0A4A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bookmarkStart w:id="0" w:name="_GoBack"/>
      <w:bookmarkEnd w:id="0"/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50"/>
        <w:gridCol w:w="146"/>
        <w:gridCol w:w="146"/>
      </w:tblGrid>
      <w:tr w:rsidR="00172E26" w14:paraId="55D56B65" w14:textId="77777777" w:rsidTr="001B5E9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D29B9A9" w14:textId="77777777" w:rsidR="00172E26" w:rsidRDefault="00172E26" w:rsidP="001B5E9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tbl>
            <w:tblPr>
              <w:tblW w:w="12940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20"/>
              <w:gridCol w:w="63"/>
              <w:gridCol w:w="1745"/>
              <w:gridCol w:w="3732"/>
              <w:gridCol w:w="2221"/>
              <w:gridCol w:w="3159"/>
            </w:tblGrid>
            <w:tr w:rsidR="00172E26" w14:paraId="339F626A" w14:textId="77777777" w:rsidTr="001B5E9C">
              <w:trPr>
                <w:trHeight w:val="36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4187106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14:paraId="18B4E3CD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5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E93E32C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7EF590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172E26" w14:paraId="24C7B9CF" w14:textId="77777777" w:rsidTr="001B5E9C">
              <w:trPr>
                <w:trHeight w:val="36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48F52D4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694C16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989CE5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172E26" w14:paraId="582FF8CC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978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1D301205" w14:textId="77777777" w:rsidR="00172E26" w:rsidRDefault="00172E26" w:rsidP="001B5E9C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172E26" w14:paraId="1AF6FA53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978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43687FAD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172E26" w14:paraId="4969AB4D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EDF9E7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3798CBCA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CED90C" w14:textId="77777777" w:rsidR="00172E26" w:rsidRDefault="00172E26" w:rsidP="001B5E9C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  <w:t>e-mail</w:t>
                  </w: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Nr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telefonu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</w:tr>
            <w:tr w:rsidR="00172E26" w14:paraId="6A8BD36E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DD923E" w14:textId="77777777" w:rsidR="00172E26" w:rsidRDefault="00172E26" w:rsidP="001B5E9C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50405C98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2D07AA" w14:textId="77777777" w:rsidR="00172E26" w:rsidRDefault="00172E26" w:rsidP="001B5E9C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</w:tr>
            <w:tr w:rsidR="00172E26" w14:paraId="7F173EA0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3B1887" w14:textId="77777777" w:rsidR="00172E26" w:rsidRDefault="00172E26" w:rsidP="001B5E9C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2328A64C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806E60" w14:textId="77777777" w:rsidR="00172E26" w:rsidRDefault="00172E26" w:rsidP="001B5E9C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</w:tr>
            <w:tr w:rsidR="00172E26" w14:paraId="1E3884AA" w14:textId="77777777" w:rsidTr="001B5E9C">
              <w:trPr>
                <w:gridAfter w:val="1"/>
                <w:wAfter w:w="3019" w:type="dxa"/>
                <w:trHeight w:val="215"/>
              </w:trPr>
              <w:tc>
                <w:tcPr>
                  <w:tcW w:w="2083" w:type="dxa"/>
                  <w:gridSpan w:val="2"/>
                </w:tcPr>
                <w:p w14:paraId="39CA7397" w14:textId="77777777" w:rsidR="00172E26" w:rsidRDefault="00172E26" w:rsidP="001B5E9C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45" w:type="dxa"/>
                </w:tcPr>
                <w:p w14:paraId="26C13E40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5953" w:type="dxa"/>
                  <w:gridSpan w:val="2"/>
                </w:tcPr>
                <w:p w14:paraId="5E7DE149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14:paraId="79462ABF" w14:textId="77777777" w:rsidR="00172E26" w:rsidRPr="00BF6FCC" w:rsidRDefault="00172E26" w:rsidP="001B5E9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13E2DC0C" w14:textId="77777777" w:rsidR="00172E26" w:rsidRPr="00BF6FCC" w:rsidRDefault="00172E26" w:rsidP="001B5E9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0120792D" w14:textId="77777777" w:rsidR="00172E26" w:rsidRPr="00BF6FCC" w:rsidRDefault="00172E26" w:rsidP="001B5E9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7785D66F" w14:textId="77777777" w:rsidR="00172E26" w:rsidRDefault="00172E26" w:rsidP="00172E2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98F24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F0531EC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5558D60B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4C183D6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8F7CD30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35879C8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E8DBF9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EFAD83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4CAAF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2207138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01A43C6D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14AED53A" w14:textId="77777777" w:rsidR="00606FAB" w:rsidRDefault="00606FAB" w:rsidP="003268C4">
      <w:pPr>
        <w:ind w:left="4248"/>
      </w:pPr>
    </w:p>
    <w:p w14:paraId="1236CB52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5B22BF13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5F091986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640D9D" w14:textId="77777777" w:rsidR="00B23370" w:rsidRDefault="00B23370">
      <w:r>
        <w:separator/>
      </w:r>
    </w:p>
  </w:endnote>
  <w:endnote w:type="continuationSeparator" w:id="0">
    <w:p w14:paraId="46199206" w14:textId="77777777" w:rsidR="00B23370" w:rsidRDefault="00B23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BAC4D" w14:textId="77777777" w:rsidR="00C61B78" w:rsidRDefault="00C61B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5A504" w14:textId="77777777" w:rsidR="00C61B78" w:rsidRDefault="00C61B7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A93D08" w14:textId="77777777" w:rsidR="00C61B78" w:rsidRDefault="00C61B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1BAD97" w14:textId="77777777" w:rsidR="00B23370" w:rsidRDefault="00B23370">
      <w:r>
        <w:separator/>
      </w:r>
    </w:p>
  </w:footnote>
  <w:footnote w:type="continuationSeparator" w:id="0">
    <w:p w14:paraId="3AEBA43F" w14:textId="77777777" w:rsidR="00B23370" w:rsidRDefault="00B23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97AAA" w14:textId="77777777" w:rsidR="00C61B78" w:rsidRDefault="00C61B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15A902" w14:textId="0C69F39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6701B0E1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6EB8B05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358329" w14:textId="77777777" w:rsidR="00C61B78" w:rsidRDefault="00C61B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EAE853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8A18F7"/>
    <w:multiLevelType w:val="hybridMultilevel"/>
    <w:tmpl w:val="0B5C0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4F123E3A"/>
    <w:multiLevelType w:val="hybridMultilevel"/>
    <w:tmpl w:val="1FBA9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25"/>
  </w:num>
  <w:num w:numId="4">
    <w:abstractNumId w:val="6"/>
  </w:num>
  <w:num w:numId="5">
    <w:abstractNumId w:val="29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1"/>
  </w:num>
  <w:num w:numId="11">
    <w:abstractNumId w:val="27"/>
  </w:num>
  <w:num w:numId="12">
    <w:abstractNumId w:val="14"/>
  </w:num>
  <w:num w:numId="13">
    <w:abstractNumId w:val="26"/>
  </w:num>
  <w:num w:numId="14">
    <w:abstractNumId w:val="38"/>
  </w:num>
  <w:num w:numId="15">
    <w:abstractNumId w:val="23"/>
  </w:num>
  <w:num w:numId="16">
    <w:abstractNumId w:val="35"/>
  </w:num>
  <w:num w:numId="17">
    <w:abstractNumId w:val="13"/>
  </w:num>
  <w:num w:numId="18">
    <w:abstractNumId w:val="17"/>
  </w:num>
  <w:num w:numId="19">
    <w:abstractNumId w:val="34"/>
  </w:num>
  <w:num w:numId="20">
    <w:abstractNumId w:val="2"/>
  </w:num>
  <w:num w:numId="21">
    <w:abstractNumId w:val="30"/>
  </w:num>
  <w:num w:numId="22">
    <w:abstractNumId w:val="3"/>
  </w:num>
  <w:num w:numId="23">
    <w:abstractNumId w:val="15"/>
  </w:num>
  <w:num w:numId="24">
    <w:abstractNumId w:val="33"/>
  </w:num>
  <w:num w:numId="25">
    <w:abstractNumId w:val="10"/>
  </w:num>
  <w:num w:numId="26">
    <w:abstractNumId w:val="16"/>
  </w:num>
  <w:num w:numId="27">
    <w:abstractNumId w:val="20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4"/>
  </w:num>
  <w:num w:numId="39">
    <w:abstractNumId w:val="21"/>
  </w:num>
  <w:num w:numId="40">
    <w:abstractNumId w:val="11"/>
  </w:num>
  <w:num w:numId="41">
    <w:abstractNumId w:val="0"/>
  </w:num>
  <w:num w:numId="42">
    <w:abstractNumId w:val="28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512"/>
    <w:rsid w:val="00020F7D"/>
    <w:rsid w:val="000867FD"/>
    <w:rsid w:val="000D4867"/>
    <w:rsid w:val="00101BF2"/>
    <w:rsid w:val="00156BE1"/>
    <w:rsid w:val="00172E26"/>
    <w:rsid w:val="001F6446"/>
    <w:rsid w:val="00203C73"/>
    <w:rsid w:val="002346CB"/>
    <w:rsid w:val="002827B1"/>
    <w:rsid w:val="00324E2D"/>
    <w:rsid w:val="003268C4"/>
    <w:rsid w:val="003A18E3"/>
    <w:rsid w:val="003F5AA9"/>
    <w:rsid w:val="00410B93"/>
    <w:rsid w:val="00421C4B"/>
    <w:rsid w:val="00436099"/>
    <w:rsid w:val="00446A72"/>
    <w:rsid w:val="00460999"/>
    <w:rsid w:val="00606FAB"/>
    <w:rsid w:val="00675B88"/>
    <w:rsid w:val="006D0A4A"/>
    <w:rsid w:val="00741AC8"/>
    <w:rsid w:val="00786520"/>
    <w:rsid w:val="009200B1"/>
    <w:rsid w:val="009C19AD"/>
    <w:rsid w:val="009C5865"/>
    <w:rsid w:val="00A02D66"/>
    <w:rsid w:val="00B23370"/>
    <w:rsid w:val="00C446A2"/>
    <w:rsid w:val="00C61B78"/>
    <w:rsid w:val="00C73512"/>
    <w:rsid w:val="00C8648B"/>
    <w:rsid w:val="00D3160B"/>
    <w:rsid w:val="00EF356C"/>
    <w:rsid w:val="00F07ABA"/>
    <w:rsid w:val="00F3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81EBE0"/>
  <w15:chartTrackingRefBased/>
  <w15:docId w15:val="{9A40F517-33A6-4197-95F8-129888C3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1283</Words>
  <Characters>7703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Lidia Węgrzyn</cp:lastModifiedBy>
  <cp:revision>3</cp:revision>
  <cp:lastPrinted>2001-01-24T13:21:00Z</cp:lastPrinted>
  <dcterms:created xsi:type="dcterms:W3CDTF">2026-05-19T07:08:00Z</dcterms:created>
  <dcterms:modified xsi:type="dcterms:W3CDTF">2026-05-19T07:12:00Z</dcterms:modified>
</cp:coreProperties>
</file>