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081EC" w14:textId="77777777" w:rsidR="00FC3264" w:rsidRPr="00991610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991610">
        <w:rPr>
          <w:rFonts w:ascii="Cambria" w:hAnsi="Cambria" w:cs="Arial"/>
          <w:i w:val="0"/>
          <w:sz w:val="20"/>
        </w:rPr>
        <w:t>Załącznik nr  1</w:t>
      </w:r>
      <w:r w:rsidR="009334C1" w:rsidRPr="00991610">
        <w:rPr>
          <w:rFonts w:ascii="Cambria" w:hAnsi="Cambria" w:cs="Arial"/>
          <w:i w:val="0"/>
          <w:sz w:val="20"/>
        </w:rPr>
        <w:t xml:space="preserve"> do S</w:t>
      </w:r>
      <w:r w:rsidR="008A1271" w:rsidRPr="00991610">
        <w:rPr>
          <w:rFonts w:ascii="Cambria" w:hAnsi="Cambria" w:cs="Arial"/>
          <w:i w:val="0"/>
          <w:sz w:val="20"/>
        </w:rPr>
        <w:t>WZ</w:t>
      </w:r>
    </w:p>
    <w:p w14:paraId="5004FE65" w14:textId="77777777" w:rsidR="00FC3264" w:rsidRPr="00991610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/wzór/</w:t>
      </w:r>
    </w:p>
    <w:p w14:paraId="6AA0435A" w14:textId="77777777" w:rsidR="00FC3264" w:rsidRPr="00991610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991610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2144CBA8" w14:textId="77777777" w:rsidR="00576195" w:rsidRPr="00991610" w:rsidRDefault="00576195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6745BE73" w14:textId="77777777" w:rsidR="009334C1" w:rsidRPr="0099161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79A83A7C" w14:textId="77777777" w:rsidR="009334C1" w:rsidRPr="0099161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  <w:vertAlign w:val="superscript"/>
        </w:rPr>
        <w:t>1</w:t>
      </w:r>
      <w:r w:rsidRPr="00991610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45D898CA" w14:textId="77777777" w:rsidR="009334C1" w:rsidRPr="0099161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16A4D09" w14:textId="77777777" w:rsidR="009334C1" w:rsidRPr="0099161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061A08F9" w14:textId="77777777" w:rsidR="009334C1" w:rsidRPr="0099161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2FD6DC80" w14:textId="77777777" w:rsidR="009334C1" w:rsidRPr="0099161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60D5DC23" w14:textId="77777777" w:rsidR="009334C1" w:rsidRPr="0099161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76B090E" w14:textId="77777777" w:rsidR="002935BD" w:rsidRPr="0099161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 xml:space="preserve">Wykonawca jest </w:t>
      </w:r>
      <w:r w:rsidRPr="00991610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991610">
        <w:rPr>
          <w:rFonts w:ascii="Cambria" w:hAnsi="Cambria" w:cs="Arial"/>
          <w:sz w:val="22"/>
          <w:szCs w:val="22"/>
        </w:rPr>
        <w:t xml:space="preserve">*** </w:t>
      </w:r>
      <w:r w:rsidRPr="00991610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30470580" w14:textId="77777777" w:rsidR="002935BD" w:rsidRPr="0099161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2FAAC7CF" w14:textId="77777777" w:rsidR="009334C1" w:rsidRPr="00991610" w:rsidRDefault="009334C1" w:rsidP="009334C1">
      <w:pPr>
        <w:pStyle w:val="Tekstprzypisudolnego"/>
        <w:jc w:val="both"/>
        <w:rPr>
          <w:rFonts w:ascii="Cambria" w:hAnsi="Cambria" w:cs="Arial"/>
          <w:i/>
          <w:color w:val="FF0000"/>
        </w:rPr>
      </w:pPr>
      <w:r w:rsidRPr="00991610">
        <w:rPr>
          <w:rStyle w:val="Odwoanieprzypisudolnego"/>
          <w:rFonts w:ascii="Cambria" w:hAnsi="Cambria" w:cs="Arial"/>
          <w:i/>
        </w:rPr>
        <w:footnoteRef/>
      </w:r>
      <w:r w:rsidRPr="00991610">
        <w:rPr>
          <w:rFonts w:ascii="Cambria" w:hAnsi="Cambria" w:cs="Arial"/>
          <w:i/>
        </w:rPr>
        <w:t xml:space="preserve">w przypadku składania oferty przez </w:t>
      </w:r>
      <w:r w:rsidRPr="00991610">
        <w:rPr>
          <w:rFonts w:ascii="Cambria" w:hAnsi="Cambria" w:cs="Arial"/>
          <w:b/>
          <w:i/>
        </w:rPr>
        <w:t>podmioty występujące wspólnie</w:t>
      </w:r>
      <w:r w:rsidRPr="00991610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45C00E8A" w14:textId="77777777" w:rsidR="00E63DCE" w:rsidRPr="00991610" w:rsidRDefault="00E63DCE" w:rsidP="009334C1">
      <w:pPr>
        <w:pStyle w:val="Tekstprzypisudolnego"/>
        <w:jc w:val="both"/>
        <w:rPr>
          <w:rFonts w:ascii="Cambria" w:hAnsi="Cambria" w:cs="Arial"/>
          <w:i/>
          <w:color w:val="FF0000"/>
          <w:sz w:val="10"/>
        </w:rPr>
      </w:pPr>
    </w:p>
    <w:p w14:paraId="045DF54D" w14:textId="77777777" w:rsidR="00991610" w:rsidRDefault="009334C1" w:rsidP="00991610">
      <w:pPr>
        <w:keepNext/>
        <w:suppressAutoHyphens/>
        <w:jc w:val="center"/>
        <w:outlineLvl w:val="1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</w:rPr>
        <w:t>W związku z ogłoszeniem postępowania na</w:t>
      </w:r>
      <w:r w:rsidR="00AD1BA5" w:rsidRPr="00991610">
        <w:rPr>
          <w:rFonts w:ascii="Cambria" w:hAnsi="Cambria" w:cs="Arial"/>
          <w:sz w:val="22"/>
        </w:rPr>
        <w:t xml:space="preserve"> </w:t>
      </w:r>
      <w:r w:rsidR="00991610" w:rsidRPr="00234D5D">
        <w:rPr>
          <w:rFonts w:ascii="Cambria" w:hAnsi="Cambria" w:cs="Arial"/>
          <w:b/>
          <w:bCs/>
          <w:sz w:val="22"/>
          <w:szCs w:val="22"/>
        </w:rPr>
        <w:t>dostawę i montaż dźwigu osobowego</w:t>
      </w:r>
      <w:r w:rsidR="00991610">
        <w:rPr>
          <w:rFonts w:ascii="Cambria" w:hAnsi="Cambria" w:cs="Arial"/>
          <w:sz w:val="22"/>
          <w:szCs w:val="22"/>
        </w:rPr>
        <w:t xml:space="preserve">: </w:t>
      </w:r>
    </w:p>
    <w:p w14:paraId="23984425" w14:textId="77777777" w:rsidR="00991610" w:rsidRDefault="00991610" w:rsidP="00991610">
      <w:pPr>
        <w:keepNext/>
        <w:suppressAutoHyphens/>
        <w:jc w:val="center"/>
        <w:outlineLvl w:val="1"/>
        <w:rPr>
          <w:rFonts w:ascii="Cambria" w:hAnsi="Cambria" w:cs="Arial"/>
          <w:b/>
          <w:bCs/>
          <w:sz w:val="22"/>
          <w:szCs w:val="22"/>
        </w:rPr>
      </w:pPr>
      <w:r w:rsidRPr="0015727A">
        <w:rPr>
          <w:rFonts w:ascii="Cambria" w:hAnsi="Cambria" w:cs="Arial"/>
          <w:b/>
          <w:bCs/>
          <w:sz w:val="22"/>
          <w:szCs w:val="22"/>
        </w:rPr>
        <w:t xml:space="preserve">ETAP I: demontaż istniejącego dźwigu osobowego Schindler o nr fabrycznym WAW00230, montaż nowego dźwigu osobowego z dostosowaniem dla osób z niepełnosprawnościami w budynku UAM Collegium </w:t>
      </w:r>
      <w:proofErr w:type="spellStart"/>
      <w:r w:rsidRPr="0015727A">
        <w:rPr>
          <w:rFonts w:ascii="Cambria" w:hAnsi="Cambria" w:cs="Arial"/>
          <w:b/>
          <w:bCs/>
          <w:sz w:val="22"/>
          <w:szCs w:val="22"/>
        </w:rPr>
        <w:t>Mathematicum</w:t>
      </w:r>
      <w:proofErr w:type="spellEnd"/>
      <w:r w:rsidRPr="0015727A">
        <w:rPr>
          <w:rFonts w:ascii="Cambria" w:hAnsi="Cambria" w:cs="Arial"/>
          <w:b/>
          <w:bCs/>
          <w:sz w:val="22"/>
          <w:szCs w:val="22"/>
        </w:rPr>
        <w:t xml:space="preserve"> przy ul. Uniwersytetu Poznańskiego 4 w Poznaniu </w:t>
      </w:r>
    </w:p>
    <w:p w14:paraId="73FAA2C4" w14:textId="237B099F" w:rsidR="00AD1BA5" w:rsidRPr="00991610" w:rsidRDefault="00991610" w:rsidP="00991610">
      <w:pPr>
        <w:jc w:val="center"/>
        <w:rPr>
          <w:rFonts w:ascii="Cambria" w:hAnsi="Cambria" w:cs="Arial"/>
          <w:color w:val="FF0000"/>
          <w:sz w:val="22"/>
        </w:rPr>
      </w:pPr>
      <w:r w:rsidRPr="0015727A">
        <w:rPr>
          <w:rFonts w:ascii="Cambria" w:hAnsi="Cambria" w:cs="Arial"/>
          <w:b/>
          <w:bCs/>
          <w:sz w:val="22"/>
          <w:szCs w:val="22"/>
        </w:rPr>
        <w:t xml:space="preserve">ETAP II: Trzyletnia konserwacja zainstalowanego dźwigu osobowego w budynku UAM Collegium </w:t>
      </w:r>
      <w:proofErr w:type="spellStart"/>
      <w:r w:rsidRPr="0015727A">
        <w:rPr>
          <w:rFonts w:ascii="Cambria" w:hAnsi="Cambria" w:cs="Arial"/>
          <w:b/>
          <w:bCs/>
          <w:sz w:val="22"/>
          <w:szCs w:val="22"/>
        </w:rPr>
        <w:t>Mathematicum</w:t>
      </w:r>
      <w:proofErr w:type="spellEnd"/>
      <w:r w:rsidRPr="0015727A">
        <w:rPr>
          <w:rFonts w:ascii="Cambria" w:hAnsi="Cambria" w:cs="Arial"/>
          <w:b/>
          <w:bCs/>
          <w:sz w:val="22"/>
          <w:szCs w:val="22"/>
        </w:rPr>
        <w:t xml:space="preserve"> przy ul. Uniwersytetu Poznańskiego 4 w Poznaniu</w:t>
      </w:r>
    </w:p>
    <w:p w14:paraId="714322D9" w14:textId="77777777" w:rsidR="00CE68DC" w:rsidRPr="00991610" w:rsidRDefault="00CE68DC" w:rsidP="00CE68DC">
      <w:pPr>
        <w:autoSpaceDE w:val="0"/>
        <w:autoSpaceDN w:val="0"/>
        <w:adjustRightInd w:val="0"/>
        <w:rPr>
          <w:rFonts w:ascii="Cambria" w:hAnsi="Cambria" w:cs="Arial"/>
          <w:color w:val="FF0000"/>
          <w:sz w:val="28"/>
          <w:szCs w:val="22"/>
          <w:u w:val="single"/>
        </w:rPr>
      </w:pPr>
    </w:p>
    <w:p w14:paraId="379CE388" w14:textId="77777777" w:rsidR="00441851" w:rsidRPr="00991610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991610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991610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991610">
        <w:rPr>
          <w:rFonts w:ascii="Cambria" w:hAnsi="Cambria" w:cs="Arial"/>
          <w:i/>
          <w:sz w:val="22"/>
          <w:szCs w:val="22"/>
        </w:rPr>
        <w:t>(niepotrzebne skreślić)</w:t>
      </w:r>
      <w:r w:rsidRPr="00991610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8D1A642" w14:textId="77777777" w:rsidR="00441851" w:rsidRPr="00991610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991610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991610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DE40140" w14:textId="77777777" w:rsidR="00441851" w:rsidRPr="00991610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6F10D4D4" w14:textId="77777777" w:rsidR="003930E0" w:rsidRPr="00991610" w:rsidRDefault="00C76C63" w:rsidP="005C5480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Oferujemy wykonanie prac objętych przedmiotem zamówienia za cenę ustaloną ryczałtowo (Tabela</w:t>
      </w:r>
      <w:r w:rsidR="00961D88" w:rsidRPr="00991610">
        <w:rPr>
          <w:rFonts w:ascii="Cambria" w:hAnsi="Cambria" w:cs="Arial"/>
          <w:sz w:val="22"/>
          <w:szCs w:val="22"/>
        </w:rPr>
        <w:t xml:space="preserve"> nr</w:t>
      </w:r>
      <w:r w:rsidRPr="00991610">
        <w:rPr>
          <w:rFonts w:ascii="Cambria" w:hAnsi="Cambria" w:cs="Arial"/>
          <w:sz w:val="22"/>
          <w:szCs w:val="22"/>
        </w:rPr>
        <w:t xml:space="preserve"> 1):</w:t>
      </w:r>
      <w:r w:rsidRPr="00991610">
        <w:rPr>
          <w:rFonts w:ascii="Cambria" w:hAnsi="Cambria" w:cs="Arial"/>
          <w:b/>
          <w:sz w:val="22"/>
          <w:szCs w:val="22"/>
        </w:rPr>
        <w:t xml:space="preserve"> </w:t>
      </w:r>
    </w:p>
    <w:p w14:paraId="73C1CE63" w14:textId="77777777" w:rsidR="00B04A5F" w:rsidRPr="00991610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  <w:lang w:val="pl-PL"/>
        </w:rPr>
      </w:pPr>
      <w:r w:rsidRPr="00991610">
        <w:rPr>
          <w:rFonts w:ascii="Cambria" w:hAnsi="Cambria" w:cs="Arial"/>
          <w:b/>
          <w:bCs/>
        </w:rPr>
        <w:t xml:space="preserve">RAZEM BRUTTO </w:t>
      </w:r>
      <w:r w:rsidRPr="00991610">
        <w:rPr>
          <w:rFonts w:ascii="Cambria" w:hAnsi="Cambria" w:cs="Arial"/>
          <w:bCs/>
        </w:rPr>
        <w:t>…………………</w:t>
      </w:r>
      <w:r w:rsidRPr="00991610">
        <w:rPr>
          <w:rFonts w:ascii="Cambria" w:hAnsi="Cambria" w:cs="Arial"/>
          <w:bCs/>
          <w:lang w:val="pl-PL"/>
        </w:rPr>
        <w:t>……………</w:t>
      </w:r>
      <w:r w:rsidR="00EC6581" w:rsidRPr="00991610">
        <w:rPr>
          <w:rFonts w:ascii="Cambria" w:hAnsi="Cambria" w:cs="Arial"/>
          <w:bCs/>
          <w:lang w:val="pl-PL"/>
        </w:rPr>
        <w:t>…</w:t>
      </w:r>
      <w:r w:rsidRPr="00991610">
        <w:rPr>
          <w:rFonts w:ascii="Cambria" w:hAnsi="Cambria" w:cs="Arial"/>
          <w:bCs/>
          <w:lang w:val="pl-PL"/>
        </w:rPr>
        <w:t>……………</w:t>
      </w:r>
      <w:r w:rsidRPr="00991610">
        <w:rPr>
          <w:rFonts w:ascii="Cambria" w:hAnsi="Cambria" w:cs="Arial"/>
          <w:bCs/>
        </w:rPr>
        <w:t>……</w:t>
      </w:r>
      <w:r w:rsidRPr="00991610">
        <w:rPr>
          <w:rFonts w:ascii="Cambria" w:hAnsi="Cambria" w:cs="Arial"/>
          <w:b/>
          <w:bCs/>
        </w:rPr>
        <w:t xml:space="preserve"> PLN</w:t>
      </w:r>
    </w:p>
    <w:p w14:paraId="6D179217" w14:textId="77777777" w:rsidR="00EC6581" w:rsidRPr="00991610" w:rsidRDefault="00EC6581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</w:p>
    <w:p w14:paraId="3C4C6C60" w14:textId="77777777" w:rsidR="00B04A5F" w:rsidRPr="00991610" w:rsidRDefault="00B04A5F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  <w:r w:rsidRPr="00991610">
        <w:rPr>
          <w:rFonts w:ascii="Cambria" w:hAnsi="Cambria" w:cs="Arial"/>
          <w:bCs/>
          <w:sz w:val="18"/>
          <w:szCs w:val="18"/>
          <w:lang w:val="pl-PL"/>
        </w:rPr>
        <w:t xml:space="preserve">(Tabela </w:t>
      </w:r>
      <w:r w:rsidR="00961D88" w:rsidRPr="00991610">
        <w:rPr>
          <w:rFonts w:ascii="Cambria" w:hAnsi="Cambria" w:cs="Arial"/>
          <w:bCs/>
          <w:sz w:val="18"/>
          <w:szCs w:val="18"/>
          <w:lang w:val="pl-PL"/>
        </w:rPr>
        <w:t xml:space="preserve">nr </w:t>
      </w:r>
      <w:r w:rsidRPr="00991610">
        <w:rPr>
          <w:rFonts w:ascii="Cambria" w:hAnsi="Cambria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483339" w:rsidRPr="00991610" w14:paraId="442EACF8" w14:textId="77777777" w:rsidTr="00CA3F71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667A1" w14:textId="77777777" w:rsidR="00483339" w:rsidRPr="00991610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99161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273A3" w14:textId="77777777" w:rsidR="00483339" w:rsidRPr="00991610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99161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B207C" w14:textId="77777777" w:rsidR="00483339" w:rsidRPr="00991610" w:rsidRDefault="00483339" w:rsidP="00CA3F71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99161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Cena brutto</w:t>
            </w:r>
          </w:p>
          <w:p w14:paraId="4DDA20F1" w14:textId="77777777" w:rsidR="00483339" w:rsidRPr="00991610" w:rsidRDefault="00483339" w:rsidP="00CA3F71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991610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[zł]</w:t>
            </w:r>
          </w:p>
        </w:tc>
      </w:tr>
      <w:tr w:rsidR="00483339" w:rsidRPr="00991610" w14:paraId="7CB96D9B" w14:textId="77777777" w:rsidTr="00CA3F71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E83C1" w14:textId="77777777" w:rsidR="00483339" w:rsidRPr="00991610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991610"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15EE7" w14:textId="77777777" w:rsidR="00483339" w:rsidRPr="00991610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991610"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28AF3" w14:textId="77777777" w:rsidR="00483339" w:rsidRPr="00991610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991610">
              <w:rPr>
                <w:rFonts w:ascii="Cambria" w:hAnsi="Cambria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483339" w:rsidRPr="00991610" w14:paraId="21EA93D2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D1A3" w14:textId="77777777" w:rsidR="00483339" w:rsidRPr="00991610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eastAsia="x-none"/>
              </w:rPr>
            </w:pPr>
            <w:r w:rsidRPr="00991610">
              <w:rPr>
                <w:rFonts w:ascii="Cambria" w:hAnsi="Cambria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3DA4" w14:textId="0F129A67" w:rsidR="00483339" w:rsidRPr="00991610" w:rsidRDefault="00991610" w:rsidP="009B3157">
            <w:pPr>
              <w:tabs>
                <w:tab w:val="num" w:pos="567"/>
              </w:tabs>
              <w:jc w:val="both"/>
              <w:rPr>
                <w:rFonts w:ascii="Cambria" w:hAnsi="Cambria"/>
                <w:b/>
                <w:bCs/>
                <w:iCs/>
                <w:color w:val="FF0000"/>
                <w:sz w:val="20"/>
                <w:szCs w:val="20"/>
              </w:rPr>
            </w:pPr>
            <w:r w:rsidRPr="00991610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demontaż istniejącego dźwigu osobowego Schindler o nr fabrycznym WAW00230, montaż nowego dźwigu osobowego z dostosowaniem dla osób z niepełnosprawnościami w budynku UAM Collegium </w:t>
            </w:r>
            <w:proofErr w:type="spellStart"/>
            <w:r w:rsidRPr="00991610">
              <w:rPr>
                <w:rFonts w:ascii="Cambria" w:hAnsi="Cambria" w:cs="Arial"/>
                <w:b/>
                <w:bCs/>
                <w:sz w:val="20"/>
                <w:szCs w:val="20"/>
              </w:rPr>
              <w:t>Mathematicum</w:t>
            </w:r>
            <w:proofErr w:type="spellEnd"/>
            <w:r w:rsidRPr="00991610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przy ul. Uniwersytetu Poznańskiego 4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BE47" w14:textId="77777777" w:rsidR="00483339" w:rsidRPr="00991610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543BF3" w:rsidRPr="00991610" w14:paraId="3C01FBDD" w14:textId="77777777" w:rsidTr="00991610">
        <w:trPr>
          <w:trHeight w:val="14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93AA" w14:textId="77777777" w:rsidR="00543BF3" w:rsidRPr="00991610" w:rsidRDefault="00543BF3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eastAsia="x-none"/>
              </w:rPr>
            </w:pPr>
            <w:r w:rsidRPr="00991610">
              <w:rPr>
                <w:rFonts w:ascii="Cambria" w:hAnsi="Cambria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EB954" w14:textId="2B87E91D" w:rsidR="00543BF3" w:rsidRPr="00991610" w:rsidRDefault="00991610" w:rsidP="009B3157">
            <w:pPr>
              <w:tabs>
                <w:tab w:val="num" w:pos="567"/>
              </w:tabs>
              <w:jc w:val="both"/>
              <w:rPr>
                <w:rFonts w:ascii="Cambria" w:hAnsi="Cambria"/>
                <w:b/>
                <w:bCs/>
                <w:iCs/>
                <w:color w:val="FF0000"/>
                <w:sz w:val="20"/>
                <w:szCs w:val="20"/>
              </w:rPr>
            </w:pPr>
            <w:r w:rsidRPr="00991610">
              <w:rPr>
                <w:rFonts w:ascii="Cambria" w:hAnsi="Cambria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trzyletnia konserwacja nowo zainstalowanego dźwigu osobowego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CE66" w14:textId="77777777" w:rsidR="00991610" w:rsidRPr="00991610" w:rsidRDefault="00991610" w:rsidP="0099161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991610">
              <w:rPr>
                <w:rFonts w:ascii="Cambria" w:hAnsi="Cambria" w:cs="Arial"/>
                <w:bCs/>
                <w:sz w:val="20"/>
                <w:szCs w:val="20"/>
              </w:rPr>
              <w:t xml:space="preserve">……….……….. zł/miesiąc x 36 miesięcy </w:t>
            </w:r>
          </w:p>
          <w:p w14:paraId="0AA901AA" w14:textId="77777777" w:rsidR="00991610" w:rsidRPr="00991610" w:rsidRDefault="00991610" w:rsidP="0099161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10B18BBC" w14:textId="77777777" w:rsidR="00991610" w:rsidRPr="00991610" w:rsidRDefault="00991610" w:rsidP="00991610">
            <w:pPr>
              <w:pStyle w:val="Tekstpodstawowywcity"/>
              <w:ind w:left="0" w:firstLine="0"/>
              <w:jc w:val="center"/>
              <w:rPr>
                <w:rFonts w:ascii="Cambria" w:hAnsi="Cambria" w:cs="Arial"/>
                <w:b/>
                <w:bCs/>
                <w:color w:val="auto"/>
                <w:sz w:val="20"/>
                <w:lang w:val="pl-PL"/>
              </w:rPr>
            </w:pPr>
            <w:r w:rsidRPr="00991610">
              <w:rPr>
                <w:rFonts w:ascii="Cambria" w:hAnsi="Cambria" w:cs="Arial"/>
                <w:b/>
                <w:bCs/>
                <w:color w:val="auto"/>
                <w:sz w:val="20"/>
              </w:rPr>
              <w:t>= …………</w:t>
            </w:r>
            <w:r w:rsidRPr="00991610">
              <w:rPr>
                <w:rFonts w:ascii="Cambria" w:hAnsi="Cambria" w:cs="Arial"/>
                <w:b/>
                <w:bCs/>
                <w:color w:val="auto"/>
                <w:sz w:val="20"/>
                <w:lang w:val="pl-PL"/>
              </w:rPr>
              <w:t>…..</w:t>
            </w:r>
            <w:r w:rsidRPr="00991610">
              <w:rPr>
                <w:rFonts w:ascii="Cambria" w:hAnsi="Cambria" w:cs="Arial"/>
                <w:b/>
                <w:bCs/>
                <w:color w:val="auto"/>
                <w:sz w:val="20"/>
              </w:rPr>
              <w:t>.……. zł</w:t>
            </w:r>
          </w:p>
          <w:p w14:paraId="03C87375" w14:textId="77777777" w:rsidR="00543BF3" w:rsidRPr="00991610" w:rsidRDefault="00543BF3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83339" w:rsidRPr="00991610" w14:paraId="419C257C" w14:textId="77777777" w:rsidTr="00CA3F71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3743" w14:textId="230AB54C" w:rsidR="00483339" w:rsidRPr="00991610" w:rsidRDefault="00991610" w:rsidP="00CA3F71">
            <w:pPr>
              <w:widowControl w:val="0"/>
              <w:suppressAutoHyphens/>
              <w:jc w:val="center"/>
              <w:rPr>
                <w:rFonts w:ascii="Cambria" w:hAnsi="Cambria" w:cs="Arial"/>
                <w:sz w:val="20"/>
                <w:szCs w:val="20"/>
                <w:lang w:eastAsia="x-none"/>
              </w:rPr>
            </w:pPr>
            <w:r w:rsidRPr="00991610">
              <w:rPr>
                <w:rFonts w:ascii="Cambria" w:hAnsi="Cambria" w:cs="Arial"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4F416" w14:textId="77777777" w:rsidR="00483339" w:rsidRPr="00991610" w:rsidRDefault="00483339" w:rsidP="00CA3F71">
            <w:pPr>
              <w:rPr>
                <w:rFonts w:ascii="Cambria" w:hAnsi="Cambria" w:cs="Arial"/>
                <w:iCs/>
                <w:sz w:val="20"/>
                <w:szCs w:val="20"/>
                <w:lang w:eastAsia="x-none"/>
              </w:rPr>
            </w:pPr>
            <w:r w:rsidRPr="00991610">
              <w:rPr>
                <w:rFonts w:ascii="Cambria" w:hAnsi="Cambria" w:cs="Arial"/>
                <w:sz w:val="20"/>
                <w:szCs w:val="20"/>
              </w:rPr>
              <w:t xml:space="preserve">Koszty niezbędnych zabezpieczeń bhp, p. </w:t>
            </w:r>
            <w:proofErr w:type="spellStart"/>
            <w:r w:rsidRPr="00991610">
              <w:rPr>
                <w:rFonts w:ascii="Cambria" w:hAnsi="Cambria" w:cs="Arial"/>
                <w:sz w:val="20"/>
                <w:szCs w:val="20"/>
              </w:rPr>
              <w:t>poż</w:t>
            </w:r>
            <w:proofErr w:type="spellEnd"/>
            <w:r w:rsidRPr="00991610">
              <w:rPr>
                <w:rFonts w:ascii="Cambria" w:hAnsi="Cambria" w:cs="Arial"/>
                <w:sz w:val="20"/>
                <w:szCs w:val="20"/>
              </w:rPr>
              <w:t>., rusztowań, ubezpieczenia budowy, koszty wszystkich robót przygotowawczych, koszty utrzymania placu i zaplecza budowy oraz uporządkowania terenu po zakończeniu budowy itp. – o ile nie stanowią składnika kosztów pośrednich (</w:t>
            </w:r>
            <w:r w:rsidRPr="00991610">
              <w:rPr>
                <w:rFonts w:ascii="Cambria" w:hAnsi="Cambria" w:cs="Arial"/>
                <w:i/>
                <w:sz w:val="20"/>
                <w:szCs w:val="20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B54D" w14:textId="77777777" w:rsidR="00483339" w:rsidRPr="00991610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83339" w:rsidRPr="00991610" w14:paraId="501B457D" w14:textId="77777777" w:rsidTr="00CA3F71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6F013" w14:textId="77777777" w:rsidR="00483339" w:rsidRPr="00991610" w:rsidRDefault="00483339" w:rsidP="00CA3F71">
            <w:pPr>
              <w:widowControl w:val="0"/>
              <w:suppressAutoHyphens/>
              <w:jc w:val="right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  <w:r w:rsidRPr="00991610"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  <w:lastRenderedPageBreak/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BD35" w14:textId="77777777" w:rsidR="00483339" w:rsidRPr="00991610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41459ED5" w14:textId="77777777" w:rsidR="00B512ED" w:rsidRPr="00991610" w:rsidRDefault="008E6EC7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  <w:r w:rsidRPr="00991610">
        <w:rPr>
          <w:rFonts w:ascii="Cambria" w:hAnsi="Cambria" w:cs="Arial"/>
          <w:b/>
          <w:bCs/>
          <w:color w:val="FF0000"/>
          <w:sz w:val="14"/>
          <w:szCs w:val="14"/>
          <w:lang w:val="pl-PL"/>
        </w:rPr>
        <w:t xml:space="preserve"> </w:t>
      </w:r>
    </w:p>
    <w:p w14:paraId="26EB23BA" w14:textId="77777777" w:rsidR="00B512ED" w:rsidRPr="00991610" w:rsidRDefault="00B512ED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25C661F3" w14:textId="77777777" w:rsidR="00441851" w:rsidRPr="00991610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991610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991610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991610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991610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991610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991610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991610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991610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991610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991610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6A876C7" w14:textId="77777777" w:rsidR="00441851" w:rsidRPr="00991610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991610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991610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47E17F6B" w14:textId="77777777" w:rsidR="00441851" w:rsidRPr="00991610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991610">
        <w:rPr>
          <w:rFonts w:ascii="Cambria" w:hAnsi="Cambria" w:cs="Arial"/>
          <w:i/>
          <w:sz w:val="14"/>
          <w:szCs w:val="16"/>
        </w:rPr>
        <w:t xml:space="preserve">W tym </w:t>
      </w:r>
      <w:r w:rsidRPr="00991610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991610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991610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991610">
        <w:rPr>
          <w:rFonts w:ascii="Cambria" w:hAnsi="Cambria" w:cs="Arial"/>
          <w:bCs/>
          <w:i/>
          <w:sz w:val="14"/>
          <w:szCs w:val="16"/>
        </w:rPr>
        <w:t>RAZEM NETT</w:t>
      </w:r>
      <w:r w:rsidRPr="00991610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991610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30E1FE85" w14:textId="77777777" w:rsidR="00441851" w:rsidRPr="00991610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991610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991610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991610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991610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991610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991610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991610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991610" w14:paraId="775CF6B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F534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91610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4B146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9161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991610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99161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991610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174B0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9161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66EDD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9161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CF7B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9161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991610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99161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6830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9161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991610" w14:paraId="449D2ED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BF4B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80FA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4E3C4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B416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A0AE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3A9C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991610" w14:paraId="25B4639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C279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8A06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01DD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5486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7F55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B3DF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991610" w14:paraId="0075A1BA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DF2E0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991610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2C60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0225723" w14:textId="77777777" w:rsidR="00441851" w:rsidRPr="0099161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3BC9FF0A" w14:textId="77777777" w:rsidR="00441851" w:rsidRPr="00991610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991610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4F49EB64" w14:textId="77777777" w:rsidR="0054297B" w:rsidRPr="00991610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61D82894" w14:textId="77777777" w:rsidR="0054297B" w:rsidRPr="00991610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3C999A05" w14:textId="77777777" w:rsidR="000B6D3E" w:rsidRPr="00991610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Oświadczamy, że:</w:t>
      </w:r>
    </w:p>
    <w:p w14:paraId="6BB68D00" w14:textId="77777777" w:rsidR="000B6D3E" w:rsidRPr="00991610" w:rsidRDefault="000B6D3E" w:rsidP="00B55E54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554C3B60" w14:textId="77777777" w:rsidR="000B6D3E" w:rsidRPr="00991610" w:rsidRDefault="000B6D3E" w:rsidP="00B55E54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zapoznaliśmy się ze Specyfikacją Warunków Zamówienia oraz akceptujemy wszystkie warunki w niej zawarte,</w:t>
      </w:r>
    </w:p>
    <w:p w14:paraId="688EADCF" w14:textId="77777777" w:rsidR="000B6D3E" w:rsidRPr="00991610" w:rsidRDefault="000B6D3E" w:rsidP="00B55E54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44AED988" w14:textId="77777777" w:rsidR="000B6D3E" w:rsidRPr="00991610" w:rsidRDefault="000B6D3E" w:rsidP="00B55E54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</w:rPr>
        <w:t>uważamy się za związanych niniejszą ofertą na czas wskazany w SWZ.</w:t>
      </w:r>
    </w:p>
    <w:p w14:paraId="02DC0F80" w14:textId="77777777" w:rsidR="000B6D3E" w:rsidRPr="00991610" w:rsidRDefault="000B6D3E" w:rsidP="009D10E4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01A8A7C6" w14:textId="77777777" w:rsidR="00162065" w:rsidRDefault="00FC3264" w:rsidP="00B55E54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  <w:r w:rsidR="000B6D3E" w:rsidRPr="00991610">
        <w:rPr>
          <w:rFonts w:ascii="Cambria" w:hAnsi="Cambria" w:cs="Arial"/>
          <w:sz w:val="22"/>
          <w:szCs w:val="22"/>
        </w:rPr>
        <w:t xml:space="preserve"> </w:t>
      </w:r>
      <w:r w:rsidRPr="00991610">
        <w:rPr>
          <w:rFonts w:ascii="Cambria" w:hAnsi="Cambria" w:cs="Arial"/>
          <w:sz w:val="22"/>
          <w:szCs w:val="22"/>
        </w:rPr>
        <w:t xml:space="preserve"> przyszłego świadczenia umownego</w:t>
      </w:r>
    </w:p>
    <w:p w14:paraId="4F4B53DA" w14:textId="2043D943" w:rsidR="00FC3264" w:rsidRPr="00991610" w:rsidRDefault="00162065" w:rsidP="00B55E54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oświadczamy, że akceptujemy termin realizacji zamówienia zgodnie z SWZ.</w:t>
      </w:r>
    </w:p>
    <w:p w14:paraId="17DCAE70" w14:textId="77777777" w:rsidR="00085F60" w:rsidRPr="00991610" w:rsidRDefault="00085F60" w:rsidP="00EC6581">
      <w:pPr>
        <w:spacing w:before="60" w:after="60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0FC9F9D1" w14:textId="77777777" w:rsidR="00162065" w:rsidRPr="00162065" w:rsidRDefault="00162065" w:rsidP="00162065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b/>
          <w:bCs/>
          <w:sz w:val="22"/>
          <w:szCs w:val="22"/>
        </w:rPr>
      </w:pPr>
      <w:r w:rsidRPr="00162065">
        <w:rPr>
          <w:rFonts w:ascii="Cambria" w:hAnsi="Cambria" w:cs="Arial"/>
          <w:b/>
          <w:bCs/>
          <w:sz w:val="22"/>
          <w:szCs w:val="22"/>
        </w:rPr>
        <w:t xml:space="preserve">Oświadczamy, że oferujemy termin płatności faktury: </w:t>
      </w:r>
    </w:p>
    <w:p w14:paraId="4F5AEF65" w14:textId="77777777" w:rsidR="00162065" w:rsidRPr="00162065" w:rsidRDefault="00162065" w:rsidP="00162065">
      <w:pPr>
        <w:spacing w:before="60" w:after="120"/>
        <w:ind w:left="284"/>
        <w:jc w:val="center"/>
        <w:rPr>
          <w:rFonts w:ascii="Cambria" w:hAnsi="Cambria" w:cs="Arial"/>
          <w:b/>
          <w:bCs/>
          <w:sz w:val="22"/>
          <w:szCs w:val="22"/>
        </w:rPr>
      </w:pPr>
      <w:r w:rsidRPr="00162065">
        <w:rPr>
          <w:rFonts w:ascii="Cambria" w:hAnsi="Cambria" w:cs="Arial"/>
          <w:b/>
          <w:bCs/>
          <w:sz w:val="22"/>
          <w:szCs w:val="22"/>
        </w:rPr>
        <w:t>do 14 dni    /    do 21 dni</w:t>
      </w:r>
    </w:p>
    <w:p w14:paraId="6E9EDC91" w14:textId="77777777" w:rsidR="00162065" w:rsidRPr="00162065" w:rsidRDefault="00162065" w:rsidP="00162065">
      <w:pPr>
        <w:spacing w:before="60" w:after="120"/>
        <w:ind w:left="284"/>
        <w:jc w:val="center"/>
        <w:rPr>
          <w:rFonts w:ascii="Cambria" w:hAnsi="Cambria" w:cs="Arial"/>
          <w:b/>
          <w:bCs/>
          <w:i/>
          <w:sz w:val="22"/>
          <w:szCs w:val="22"/>
        </w:rPr>
      </w:pPr>
      <w:r w:rsidRPr="00162065">
        <w:rPr>
          <w:rFonts w:ascii="Cambria" w:hAnsi="Cambria" w:cs="Arial"/>
          <w:b/>
          <w:bCs/>
          <w:i/>
          <w:sz w:val="22"/>
          <w:szCs w:val="22"/>
        </w:rPr>
        <w:t>(*niepotrzebne skreślić)</w:t>
      </w:r>
    </w:p>
    <w:p w14:paraId="3C600C8A" w14:textId="3481C771" w:rsidR="00162065" w:rsidRPr="00162065" w:rsidRDefault="00162065" w:rsidP="00162065">
      <w:pPr>
        <w:spacing w:before="60" w:after="120"/>
        <w:ind w:left="284"/>
        <w:jc w:val="both"/>
        <w:rPr>
          <w:rFonts w:ascii="Cambria" w:hAnsi="Cambria" w:cs="Arial"/>
          <w:i/>
          <w:sz w:val="18"/>
          <w:szCs w:val="18"/>
        </w:rPr>
      </w:pPr>
      <w:r w:rsidRPr="00162065">
        <w:rPr>
          <w:rFonts w:ascii="Cambria" w:hAnsi="Cambria" w:cs="Arial"/>
          <w:i/>
          <w:sz w:val="18"/>
          <w:szCs w:val="18"/>
        </w:rPr>
        <w:t>(W</w:t>
      </w:r>
      <w:r w:rsidRPr="00162065">
        <w:rPr>
          <w:rFonts w:ascii="Cambria" w:hAnsi="Cambria" w:cs="Arial"/>
          <w:sz w:val="18"/>
          <w:szCs w:val="18"/>
        </w:rPr>
        <w:t xml:space="preserve"> </w:t>
      </w:r>
      <w:r w:rsidRPr="00162065">
        <w:rPr>
          <w:rFonts w:ascii="Cambria" w:hAnsi="Cambria" w:cs="Arial"/>
          <w:i/>
          <w:sz w:val="18"/>
          <w:szCs w:val="18"/>
        </w:rPr>
        <w:t>przypadku gdy Wykonawca nie wskaże jaki oferuje termin płatności faktury Zamawiający przyzna mu w ww. kryterium oceny ofert 5 punktów i uzna, że Wykonawca deklaruje termin płatności minimalny wskazany w rozdz.20 pkt 20.2 SWZ – tj. 14 dni).</w:t>
      </w:r>
      <w:r>
        <w:rPr>
          <w:rFonts w:ascii="Cambria" w:hAnsi="Cambria" w:cs="Arial"/>
          <w:i/>
          <w:sz w:val="18"/>
          <w:szCs w:val="18"/>
        </w:rPr>
        <w:t xml:space="preserve"> </w:t>
      </w:r>
      <w:r w:rsidRPr="00162065">
        <w:rPr>
          <w:rFonts w:ascii="Cambria" w:hAnsi="Cambria" w:cs="Arial"/>
          <w:iCs/>
          <w:sz w:val="22"/>
          <w:szCs w:val="22"/>
        </w:rPr>
        <w:t>Termin płatności faktury stanowi jedno z kryteriów oceny ofert.</w:t>
      </w:r>
    </w:p>
    <w:p w14:paraId="5110F9BD" w14:textId="5D338804" w:rsidR="000C40DB" w:rsidRPr="0099161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991610">
        <w:rPr>
          <w:rFonts w:ascii="Cambria" w:hAnsi="Cambria" w:cs="Arial"/>
        </w:rPr>
        <w:t xml:space="preserve">Oświadczamy, że udzielamy </w:t>
      </w:r>
      <w:r w:rsidR="00162065">
        <w:rPr>
          <w:rFonts w:ascii="Cambria" w:hAnsi="Cambria" w:cs="Arial"/>
        </w:rPr>
        <w:t>36</w:t>
      </w:r>
      <w:r w:rsidRPr="00991610">
        <w:rPr>
          <w:rFonts w:ascii="Cambria" w:hAnsi="Cambria" w:cs="Arial"/>
          <w:b/>
        </w:rPr>
        <w:t xml:space="preserve"> – miesięcy gwarancji</w:t>
      </w:r>
      <w:r w:rsidRPr="00991610">
        <w:rPr>
          <w:rFonts w:ascii="Cambria" w:hAnsi="Cambria" w:cs="Arial"/>
          <w:b/>
          <w:sz w:val="22"/>
          <w:szCs w:val="22"/>
        </w:rPr>
        <w:t xml:space="preserve"> </w:t>
      </w:r>
      <w:r w:rsidRPr="00991610">
        <w:rPr>
          <w:rFonts w:ascii="Cambria" w:hAnsi="Cambria" w:cs="Arial"/>
          <w:sz w:val="22"/>
          <w:szCs w:val="22"/>
        </w:rPr>
        <w:t>na wykonane przez siebie roboty</w:t>
      </w:r>
      <w:r w:rsidR="009B3157" w:rsidRPr="00991610">
        <w:rPr>
          <w:rFonts w:ascii="Cambria" w:hAnsi="Cambria" w:cs="Arial"/>
          <w:sz w:val="22"/>
          <w:szCs w:val="22"/>
        </w:rPr>
        <w:t xml:space="preserve"> i zainstalowane urządzenia</w:t>
      </w:r>
      <w:r w:rsidR="00A34FA8" w:rsidRPr="00991610">
        <w:rPr>
          <w:rFonts w:ascii="Cambria" w:hAnsi="Cambria" w:cs="Arial"/>
          <w:sz w:val="22"/>
          <w:szCs w:val="22"/>
        </w:rPr>
        <w:t>.</w:t>
      </w:r>
    </w:p>
    <w:p w14:paraId="1349A2B3" w14:textId="77777777" w:rsidR="000B6D3E" w:rsidRPr="0099161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991610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991610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991610">
        <w:rPr>
          <w:rFonts w:ascii="Cambria" w:hAnsi="Cambria" w:cs="Arial"/>
          <w:b/>
          <w:lang w:eastAsia="ar-SA"/>
        </w:rPr>
        <w:t>polegam / nie polegam*</w:t>
      </w:r>
      <w:r w:rsidRPr="00991610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991610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991610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991610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991610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991610">
        <w:rPr>
          <w:rFonts w:ascii="Cambria" w:hAnsi="Cambria" w:cs="Arial"/>
          <w:b/>
          <w:sz w:val="22"/>
        </w:rPr>
        <w:t>na zdolnościach podmiotów udostępniających zasoby</w:t>
      </w:r>
      <w:r w:rsidRPr="00991610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991610">
        <w:rPr>
          <w:rFonts w:ascii="Cambria" w:hAnsi="Cambria" w:cs="Arial"/>
          <w:b/>
          <w:sz w:val="22"/>
        </w:rPr>
        <w:t>w celu potwierdzenia spełniania warunków udziału w postępowaniu</w:t>
      </w:r>
      <w:r w:rsidR="005E0D61" w:rsidRPr="00991610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0AF37B1B" w14:textId="77777777" w:rsidR="005E0D61" w:rsidRPr="00991610" w:rsidRDefault="005E0D61" w:rsidP="005E0D61">
      <w:pPr>
        <w:tabs>
          <w:tab w:val="left" w:pos="0"/>
        </w:tabs>
        <w:suppressAutoHyphens/>
        <w:ind w:left="284"/>
        <w:jc w:val="both"/>
        <w:rPr>
          <w:rFonts w:ascii="Cambria" w:hAnsi="Cambria"/>
          <w:b/>
          <w:sz w:val="22"/>
          <w:szCs w:val="22"/>
          <w:lang w:eastAsia="zh-CN"/>
        </w:rPr>
      </w:pPr>
    </w:p>
    <w:p w14:paraId="39C678A0" w14:textId="77777777" w:rsidR="005E0D61" w:rsidRPr="00991610" w:rsidRDefault="005E0D61" w:rsidP="005E0D61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  <w:r w:rsidRPr="00991610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991610">
        <w:rPr>
          <w:rFonts w:ascii="Cambria" w:hAnsi="Cambria"/>
          <w:b/>
          <w:sz w:val="22"/>
          <w:szCs w:val="22"/>
          <w:lang w:eastAsia="zh-CN"/>
        </w:rPr>
        <w:t>………….</w:t>
      </w:r>
      <w:r w:rsidRPr="00991610">
        <w:rPr>
          <w:rFonts w:ascii="Cambria" w:hAnsi="Cambria"/>
          <w:b/>
          <w:sz w:val="22"/>
          <w:szCs w:val="22"/>
          <w:lang w:eastAsia="zh-CN"/>
        </w:rPr>
        <w:t>……………………………….</w:t>
      </w:r>
    </w:p>
    <w:p w14:paraId="0E0E6659" w14:textId="77777777" w:rsidR="002935BD" w:rsidRPr="00991610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20"/>
          <w:szCs w:val="22"/>
          <w:shd w:val="clear" w:color="auto" w:fill="FFFFFF"/>
        </w:rPr>
      </w:pPr>
      <w:r w:rsidRPr="00991610">
        <w:rPr>
          <w:rFonts w:ascii="Cambria" w:hAnsi="Cambria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991610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991610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991610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59791E1A" w14:textId="77777777" w:rsidR="002935BD" w:rsidRPr="00991610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1684A703" w14:textId="77777777" w:rsidR="000B6D3E" w:rsidRPr="00991610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991610">
        <w:rPr>
          <w:rFonts w:ascii="Cambria" w:hAnsi="Cambria" w:cs="Arial"/>
          <w:sz w:val="22"/>
          <w:szCs w:val="22"/>
          <w:lang w:eastAsia="ar-SA"/>
        </w:rPr>
        <w:t xml:space="preserve">6.  </w:t>
      </w:r>
      <w:r w:rsidR="000B6D3E" w:rsidRPr="00991610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991610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991610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7A07D037" w14:textId="77777777" w:rsidR="000B6D3E" w:rsidRPr="00991610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991610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18CBBBAE" w14:textId="77777777" w:rsidR="000B6D3E" w:rsidRPr="00991610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991610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AEBB2B0" w14:textId="77777777" w:rsidR="000B6D3E" w:rsidRPr="00991610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991610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991610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1F32F7C9" w14:textId="77777777" w:rsidR="000B6D3E" w:rsidRPr="00991610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01589870" w14:textId="77777777" w:rsidR="000B6D3E" w:rsidRPr="00991610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991610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991610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991610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3EDCBFED" w14:textId="77777777" w:rsidR="000B6D3E" w:rsidRPr="00991610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991610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5BBCCA1" w14:textId="77777777" w:rsidR="000B6D3E" w:rsidRPr="00991610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991610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00A60027" w14:textId="77777777" w:rsidR="007959C5" w:rsidRPr="00991610" w:rsidRDefault="007959C5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</w:p>
    <w:p w14:paraId="7B608C77" w14:textId="77777777" w:rsidR="007959C5" w:rsidRPr="00991610" w:rsidRDefault="007959C5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</w:p>
    <w:p w14:paraId="41F9A931" w14:textId="77777777" w:rsidR="00340E37" w:rsidRPr="00991610" w:rsidRDefault="00B85697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 xml:space="preserve">7. </w:t>
      </w:r>
      <w:r w:rsidR="00340E37" w:rsidRPr="00991610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991610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991610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1DC9AD7" w14:textId="77777777" w:rsidR="002935BD" w:rsidRPr="00991610" w:rsidRDefault="002935BD" w:rsidP="002935BD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272CDC02" w14:textId="77777777" w:rsidR="00340E37" w:rsidRPr="00991610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991610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991610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F011183" w14:textId="77777777" w:rsidR="006C36CB" w:rsidRPr="00991610" w:rsidRDefault="006C36CB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6709D828" w14:textId="77777777" w:rsidR="00340E37" w:rsidRPr="00991610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991610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7FB66340" w14:textId="77777777" w:rsidR="00340E37" w:rsidRPr="00991610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130A7D99" w14:textId="77777777" w:rsidR="00FC3264" w:rsidRPr="00991610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Integralną częścią oferty są:</w:t>
      </w:r>
    </w:p>
    <w:p w14:paraId="14810710" w14:textId="77777777" w:rsidR="00FC3264" w:rsidRPr="00991610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34F8B84C" w14:textId="77777777" w:rsidR="00FC3264" w:rsidRPr="00991610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4C2FA06" w14:textId="77777777" w:rsidR="00FC3264" w:rsidRPr="00991610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91610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6FE9DC9" w14:textId="77777777" w:rsidR="00054406" w:rsidRPr="00991610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70F7E72E" w14:textId="77777777" w:rsidR="00054406" w:rsidRPr="00991610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716CD4A2" w14:textId="3101F9DA" w:rsidR="009765FC" w:rsidRPr="00991610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991610">
        <w:rPr>
          <w:rFonts w:ascii="Cambria" w:hAnsi="Cambria" w:cs="Arial"/>
          <w:color w:val="auto"/>
          <w:sz w:val="22"/>
          <w:szCs w:val="22"/>
        </w:rPr>
        <w:t>............................ dnia ......................</w:t>
      </w:r>
      <w:r w:rsidR="00AD1BA5" w:rsidRPr="00991610">
        <w:rPr>
          <w:rFonts w:ascii="Cambria" w:hAnsi="Cambria" w:cs="Arial"/>
          <w:color w:val="auto"/>
          <w:sz w:val="22"/>
          <w:szCs w:val="22"/>
          <w:lang w:val="pl-PL"/>
        </w:rPr>
        <w:t>202</w:t>
      </w:r>
      <w:r w:rsidR="00162065">
        <w:rPr>
          <w:rFonts w:ascii="Cambria" w:hAnsi="Cambria" w:cs="Arial"/>
          <w:color w:val="auto"/>
          <w:sz w:val="22"/>
          <w:szCs w:val="22"/>
          <w:lang w:val="pl-PL"/>
        </w:rPr>
        <w:t>6</w:t>
      </w:r>
      <w:r w:rsidR="00AD1BA5" w:rsidRPr="00991610">
        <w:rPr>
          <w:rFonts w:ascii="Cambria" w:hAnsi="Cambria" w:cs="Arial"/>
          <w:color w:val="auto"/>
          <w:sz w:val="22"/>
          <w:szCs w:val="22"/>
          <w:lang w:val="pl-PL"/>
        </w:rPr>
        <w:t>r.</w:t>
      </w:r>
      <w:r w:rsidRPr="00991610">
        <w:rPr>
          <w:rFonts w:ascii="Cambria" w:hAnsi="Cambria" w:cs="Arial"/>
          <w:color w:val="auto"/>
          <w:sz w:val="22"/>
          <w:szCs w:val="22"/>
        </w:rPr>
        <w:t xml:space="preserve">                         </w:t>
      </w:r>
    </w:p>
    <w:p w14:paraId="77262DAE" w14:textId="77777777" w:rsidR="009765FC" w:rsidRPr="00991610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EB35C88" w14:textId="77777777" w:rsidR="00054406" w:rsidRPr="00991610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1F18BAD" w14:textId="77777777" w:rsidR="00054406" w:rsidRPr="00991610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A881D26" w14:textId="77777777" w:rsidR="00054406" w:rsidRPr="00991610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2D32893" w14:textId="77777777" w:rsidR="00054406" w:rsidRPr="00991610" w:rsidRDefault="00054406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BBE47F9" w14:textId="77777777" w:rsidR="002935BD" w:rsidRPr="00991610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DDBFF6A" w14:textId="77777777" w:rsidR="002935BD" w:rsidRPr="00991610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4BE244D2" w14:textId="77777777" w:rsidR="002935BD" w:rsidRPr="00991610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427718C9" w14:textId="77777777" w:rsidR="002935BD" w:rsidRPr="00991610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DFEB175" w14:textId="77777777" w:rsidR="002935BD" w:rsidRPr="00991610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EEAB88F" w14:textId="77777777" w:rsidR="00B65C49" w:rsidRPr="00991610" w:rsidRDefault="00B65C49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DB724E2" w14:textId="77777777" w:rsidR="00B65C49" w:rsidRPr="00991610" w:rsidRDefault="00B65C49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60ED143" w14:textId="77777777" w:rsidR="00B65C49" w:rsidRPr="00991610" w:rsidRDefault="00B65C49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17EC531" w14:textId="77777777" w:rsidR="00B65C49" w:rsidRPr="00991610" w:rsidRDefault="00B65C49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75FB814" w14:textId="77777777" w:rsidR="00B65C49" w:rsidRPr="00991610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E25917C" w14:textId="77777777" w:rsidR="00D130D1" w:rsidRPr="00991610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24B210F" w14:textId="77777777" w:rsidR="00054406" w:rsidRPr="00991610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73FFC36" w14:textId="77777777" w:rsidR="00FC3264" w:rsidRPr="00991610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991610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1CBB9390" w14:textId="77777777" w:rsidR="00C10ED3" w:rsidRPr="00991610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991610">
        <w:rPr>
          <w:rFonts w:ascii="Cambria" w:hAnsi="Cambria" w:cs="Arial"/>
          <w:sz w:val="18"/>
          <w:szCs w:val="18"/>
        </w:rPr>
        <w:t>* niewłaściwe skreślić</w:t>
      </w:r>
    </w:p>
    <w:p w14:paraId="6318BD06" w14:textId="77777777" w:rsidR="00C10ED3" w:rsidRPr="00991610" w:rsidRDefault="00C10ED3" w:rsidP="00C10ED3">
      <w:pPr>
        <w:rPr>
          <w:rFonts w:ascii="Cambria" w:hAnsi="Cambria" w:cs="Arial"/>
          <w:sz w:val="18"/>
          <w:szCs w:val="18"/>
        </w:rPr>
      </w:pPr>
      <w:r w:rsidRPr="00991610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991610">
        <w:rPr>
          <w:rFonts w:ascii="Cambria" w:hAnsi="Cambria" w:cs="Arial"/>
          <w:sz w:val="18"/>
          <w:szCs w:val="18"/>
        </w:rPr>
        <w:t>wypełnić jeżeli dotyczy</w:t>
      </w:r>
    </w:p>
    <w:p w14:paraId="4718747C" w14:textId="77777777" w:rsidR="001313E7" w:rsidRPr="00991610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991610">
        <w:rPr>
          <w:rFonts w:ascii="Cambria" w:hAnsi="Cambria" w:cs="Arial"/>
          <w:sz w:val="18"/>
          <w:szCs w:val="18"/>
        </w:rPr>
        <w:t xml:space="preserve">*** </w:t>
      </w:r>
      <w:r w:rsidRPr="00991610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03982B4" w14:textId="77777777" w:rsidR="001313E7" w:rsidRPr="00991610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91610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991610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991610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991610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991610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991610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957FC13" w14:textId="77777777" w:rsidR="001313E7" w:rsidRPr="00991610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91610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991610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991610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991610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991610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991610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F6E1FB9" w14:textId="77777777" w:rsidR="001313E7" w:rsidRPr="00991610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91610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991610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991610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991610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991610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991610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991610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991610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991610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991610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991610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C7321" w14:textId="77777777" w:rsidR="009D7108" w:rsidRDefault="009D7108">
      <w:r>
        <w:separator/>
      </w:r>
    </w:p>
  </w:endnote>
  <w:endnote w:type="continuationSeparator" w:id="0">
    <w:p w14:paraId="5843A9FF" w14:textId="77777777" w:rsidR="009D7108" w:rsidRDefault="009D7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9027A" w14:textId="77777777" w:rsidR="009D7108" w:rsidRDefault="009D7108">
      <w:r>
        <w:separator/>
      </w:r>
    </w:p>
  </w:footnote>
  <w:footnote w:type="continuationSeparator" w:id="0">
    <w:p w14:paraId="09309E0F" w14:textId="77777777" w:rsidR="009D7108" w:rsidRDefault="009D7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F703A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AF11D77" w14:textId="5232D1C4" w:rsidR="00903E24" w:rsidRPr="007E2E61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7E2E61">
      <w:rPr>
        <w:rFonts w:ascii="Cambria" w:hAnsi="Cambria" w:cs="Arial"/>
        <w:i/>
        <w:sz w:val="20"/>
        <w:szCs w:val="20"/>
      </w:rPr>
      <w:t>ZP</w:t>
    </w:r>
    <w:r w:rsidR="00AD1BA5" w:rsidRPr="007E2E61">
      <w:rPr>
        <w:rFonts w:ascii="Cambria" w:hAnsi="Cambria" w:cs="Arial"/>
        <w:i/>
        <w:sz w:val="20"/>
        <w:szCs w:val="20"/>
      </w:rPr>
      <w:t>3</w:t>
    </w:r>
    <w:r w:rsidRPr="007E2E61">
      <w:rPr>
        <w:rFonts w:ascii="Cambria" w:hAnsi="Cambria" w:cs="Arial"/>
        <w:i/>
        <w:sz w:val="20"/>
        <w:szCs w:val="20"/>
      </w:rPr>
      <w:t>/</w:t>
    </w:r>
    <w:r w:rsidR="00162065">
      <w:rPr>
        <w:rFonts w:ascii="Cambria" w:hAnsi="Cambria" w:cs="Arial"/>
        <w:i/>
        <w:sz w:val="20"/>
        <w:szCs w:val="20"/>
      </w:rPr>
      <w:t>7657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0000004"/>
    <w:multiLevelType w:val="multilevel"/>
    <w:tmpl w:val="BA167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2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5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127BF9"/>
    <w:multiLevelType w:val="hybridMultilevel"/>
    <w:tmpl w:val="857C63A0"/>
    <w:lvl w:ilvl="0" w:tplc="2AA8B8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039328">
    <w:abstractNumId w:val="13"/>
  </w:num>
  <w:num w:numId="2" w16cid:durableId="987397883">
    <w:abstractNumId w:val="29"/>
  </w:num>
  <w:num w:numId="3" w16cid:durableId="1195851237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4743638">
    <w:abstractNumId w:val="27"/>
  </w:num>
  <w:num w:numId="5" w16cid:durableId="15864498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77777753">
    <w:abstractNumId w:val="20"/>
  </w:num>
  <w:num w:numId="7" w16cid:durableId="827865448">
    <w:abstractNumId w:val="7"/>
  </w:num>
  <w:num w:numId="8" w16cid:durableId="2033066309">
    <w:abstractNumId w:val="28"/>
  </w:num>
  <w:num w:numId="9" w16cid:durableId="283462086">
    <w:abstractNumId w:val="18"/>
  </w:num>
  <w:num w:numId="10" w16cid:durableId="1964919910">
    <w:abstractNumId w:val="31"/>
  </w:num>
  <w:num w:numId="11" w16cid:durableId="922879246">
    <w:abstractNumId w:val="11"/>
  </w:num>
  <w:num w:numId="12" w16cid:durableId="219094516">
    <w:abstractNumId w:val="0"/>
  </w:num>
  <w:num w:numId="13" w16cid:durableId="1253395489">
    <w:abstractNumId w:val="16"/>
  </w:num>
  <w:num w:numId="14" w16cid:durableId="1508400833">
    <w:abstractNumId w:val="22"/>
  </w:num>
  <w:num w:numId="15" w16cid:durableId="12421771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55993358">
    <w:abstractNumId w:val="9"/>
  </w:num>
  <w:num w:numId="17" w16cid:durableId="1316837838">
    <w:abstractNumId w:val="2"/>
  </w:num>
  <w:num w:numId="18" w16cid:durableId="74330219">
    <w:abstractNumId w:val="8"/>
  </w:num>
  <w:num w:numId="19" w16cid:durableId="953363562">
    <w:abstractNumId w:val="32"/>
  </w:num>
  <w:num w:numId="20" w16cid:durableId="49259926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0247524">
    <w:abstractNumId w:val="6"/>
  </w:num>
  <w:num w:numId="22" w16cid:durableId="694500244">
    <w:abstractNumId w:val="10"/>
  </w:num>
  <w:num w:numId="23" w16cid:durableId="132836029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32558857">
    <w:abstractNumId w:val="4"/>
  </w:num>
  <w:num w:numId="25" w16cid:durableId="1913077375">
    <w:abstractNumId w:val="17"/>
  </w:num>
  <w:num w:numId="26" w16cid:durableId="1451170572">
    <w:abstractNumId w:val="12"/>
  </w:num>
  <w:num w:numId="27" w16cid:durableId="1517766064">
    <w:abstractNumId w:val="21"/>
  </w:num>
  <w:num w:numId="28" w16cid:durableId="576398335">
    <w:abstractNumId w:val="5"/>
  </w:num>
  <w:num w:numId="29" w16cid:durableId="968707079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54697511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09703582">
    <w:abstractNumId w:val="3"/>
  </w:num>
  <w:num w:numId="32" w16cid:durableId="1810171165">
    <w:abstractNumId w:val="15"/>
  </w:num>
  <w:num w:numId="33" w16cid:durableId="1741096143">
    <w:abstractNumId w:val="33"/>
  </w:num>
  <w:num w:numId="34" w16cid:durableId="578176072">
    <w:abstractNumId w:val="23"/>
  </w:num>
  <w:num w:numId="35" w16cid:durableId="1057314659">
    <w:abstractNumId w:val="30"/>
  </w:num>
  <w:num w:numId="36" w16cid:durableId="2463546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5129166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7FA"/>
    <w:rsid w:val="00007DA4"/>
    <w:rsid w:val="000148B3"/>
    <w:rsid w:val="00025E5B"/>
    <w:rsid w:val="00026A0A"/>
    <w:rsid w:val="00033DDB"/>
    <w:rsid w:val="000342C8"/>
    <w:rsid w:val="000356BB"/>
    <w:rsid w:val="0003608E"/>
    <w:rsid w:val="00037336"/>
    <w:rsid w:val="0003788C"/>
    <w:rsid w:val="00042286"/>
    <w:rsid w:val="00043F72"/>
    <w:rsid w:val="0004661F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17A0"/>
    <w:rsid w:val="00083C11"/>
    <w:rsid w:val="00085F60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9F9"/>
    <w:rsid w:val="000F5353"/>
    <w:rsid w:val="000F750A"/>
    <w:rsid w:val="0010272D"/>
    <w:rsid w:val="00102A52"/>
    <w:rsid w:val="00104A96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2065"/>
    <w:rsid w:val="0016385B"/>
    <w:rsid w:val="00172873"/>
    <w:rsid w:val="00175869"/>
    <w:rsid w:val="0018238F"/>
    <w:rsid w:val="00182727"/>
    <w:rsid w:val="001829AC"/>
    <w:rsid w:val="0018486B"/>
    <w:rsid w:val="00185185"/>
    <w:rsid w:val="00186B93"/>
    <w:rsid w:val="001910B7"/>
    <w:rsid w:val="00195181"/>
    <w:rsid w:val="00195AB0"/>
    <w:rsid w:val="001A26F0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24F5E"/>
    <w:rsid w:val="00230C6C"/>
    <w:rsid w:val="00232557"/>
    <w:rsid w:val="00244F14"/>
    <w:rsid w:val="00254807"/>
    <w:rsid w:val="0025584E"/>
    <w:rsid w:val="00255FDF"/>
    <w:rsid w:val="00256108"/>
    <w:rsid w:val="002601D9"/>
    <w:rsid w:val="00262DDB"/>
    <w:rsid w:val="00266C82"/>
    <w:rsid w:val="00274EC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792"/>
    <w:rsid w:val="003B1D67"/>
    <w:rsid w:val="003B57E2"/>
    <w:rsid w:val="003B7F23"/>
    <w:rsid w:val="003C15AA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67F0"/>
    <w:rsid w:val="003F77A6"/>
    <w:rsid w:val="004067FF"/>
    <w:rsid w:val="00406ACF"/>
    <w:rsid w:val="00410524"/>
    <w:rsid w:val="00413565"/>
    <w:rsid w:val="004205FB"/>
    <w:rsid w:val="00420652"/>
    <w:rsid w:val="00420852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83339"/>
    <w:rsid w:val="00490C14"/>
    <w:rsid w:val="0049425E"/>
    <w:rsid w:val="004A2329"/>
    <w:rsid w:val="004A4FB9"/>
    <w:rsid w:val="004A620C"/>
    <w:rsid w:val="004B04B5"/>
    <w:rsid w:val="004B07B3"/>
    <w:rsid w:val="004B1F25"/>
    <w:rsid w:val="004B4677"/>
    <w:rsid w:val="004B4E43"/>
    <w:rsid w:val="004B567D"/>
    <w:rsid w:val="004C0445"/>
    <w:rsid w:val="004C11E6"/>
    <w:rsid w:val="004C2B11"/>
    <w:rsid w:val="004D0DE3"/>
    <w:rsid w:val="004D6D13"/>
    <w:rsid w:val="004E2F89"/>
    <w:rsid w:val="004E3D3D"/>
    <w:rsid w:val="004E44C5"/>
    <w:rsid w:val="004F1E7D"/>
    <w:rsid w:val="004F26B8"/>
    <w:rsid w:val="004F5393"/>
    <w:rsid w:val="004F5889"/>
    <w:rsid w:val="004F6760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3BF3"/>
    <w:rsid w:val="00544F8D"/>
    <w:rsid w:val="005478A7"/>
    <w:rsid w:val="00550DAF"/>
    <w:rsid w:val="00551B95"/>
    <w:rsid w:val="00556548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5480"/>
    <w:rsid w:val="005C6001"/>
    <w:rsid w:val="005C61CF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E02"/>
    <w:rsid w:val="00615DDE"/>
    <w:rsid w:val="00626A4D"/>
    <w:rsid w:val="00642B60"/>
    <w:rsid w:val="0064458F"/>
    <w:rsid w:val="00646AA7"/>
    <w:rsid w:val="00654ED8"/>
    <w:rsid w:val="00663A9A"/>
    <w:rsid w:val="00665EED"/>
    <w:rsid w:val="00671A32"/>
    <w:rsid w:val="00674268"/>
    <w:rsid w:val="00675F31"/>
    <w:rsid w:val="0068065A"/>
    <w:rsid w:val="0068108E"/>
    <w:rsid w:val="006828EE"/>
    <w:rsid w:val="006A5549"/>
    <w:rsid w:val="006A689B"/>
    <w:rsid w:val="006A7F67"/>
    <w:rsid w:val="006B20B6"/>
    <w:rsid w:val="006B2DC0"/>
    <w:rsid w:val="006B3D6A"/>
    <w:rsid w:val="006C36CB"/>
    <w:rsid w:val="006C3910"/>
    <w:rsid w:val="006C6F41"/>
    <w:rsid w:val="006D0492"/>
    <w:rsid w:val="006E27C9"/>
    <w:rsid w:val="006E77F2"/>
    <w:rsid w:val="006F6530"/>
    <w:rsid w:val="00701C9C"/>
    <w:rsid w:val="00711430"/>
    <w:rsid w:val="00720E53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2E61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80060D"/>
    <w:rsid w:val="008055EE"/>
    <w:rsid w:val="00805E58"/>
    <w:rsid w:val="00806D77"/>
    <w:rsid w:val="008123DB"/>
    <w:rsid w:val="00813644"/>
    <w:rsid w:val="00814FF3"/>
    <w:rsid w:val="00822A7B"/>
    <w:rsid w:val="008259E2"/>
    <w:rsid w:val="00826484"/>
    <w:rsid w:val="00836369"/>
    <w:rsid w:val="00847D0A"/>
    <w:rsid w:val="00862EFA"/>
    <w:rsid w:val="008634D4"/>
    <w:rsid w:val="008702B8"/>
    <w:rsid w:val="0087048F"/>
    <w:rsid w:val="00871933"/>
    <w:rsid w:val="00874358"/>
    <w:rsid w:val="008744E4"/>
    <w:rsid w:val="00876B0A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E6EB3"/>
    <w:rsid w:val="008E6EC7"/>
    <w:rsid w:val="008F0BCC"/>
    <w:rsid w:val="008F1F19"/>
    <w:rsid w:val="008F230E"/>
    <w:rsid w:val="00903E24"/>
    <w:rsid w:val="00907359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1610"/>
    <w:rsid w:val="0099201E"/>
    <w:rsid w:val="00994E0C"/>
    <w:rsid w:val="009A141D"/>
    <w:rsid w:val="009A4C6A"/>
    <w:rsid w:val="009A7569"/>
    <w:rsid w:val="009A7C7E"/>
    <w:rsid w:val="009B0DB1"/>
    <w:rsid w:val="009B3157"/>
    <w:rsid w:val="009B3176"/>
    <w:rsid w:val="009B68D2"/>
    <w:rsid w:val="009C305B"/>
    <w:rsid w:val="009D10E4"/>
    <w:rsid w:val="009D3AF3"/>
    <w:rsid w:val="009D7108"/>
    <w:rsid w:val="009E0813"/>
    <w:rsid w:val="009E0A85"/>
    <w:rsid w:val="009E3ECC"/>
    <w:rsid w:val="009E4572"/>
    <w:rsid w:val="009E6AB6"/>
    <w:rsid w:val="009F1EDE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CA2"/>
    <w:rsid w:val="00A21D85"/>
    <w:rsid w:val="00A2720F"/>
    <w:rsid w:val="00A34FA8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1BA5"/>
    <w:rsid w:val="00AD35BF"/>
    <w:rsid w:val="00AD3A29"/>
    <w:rsid w:val="00AE19E3"/>
    <w:rsid w:val="00AE5C50"/>
    <w:rsid w:val="00AF197C"/>
    <w:rsid w:val="00B02557"/>
    <w:rsid w:val="00B04A5F"/>
    <w:rsid w:val="00B06168"/>
    <w:rsid w:val="00B14928"/>
    <w:rsid w:val="00B176DC"/>
    <w:rsid w:val="00B24F20"/>
    <w:rsid w:val="00B33047"/>
    <w:rsid w:val="00B43679"/>
    <w:rsid w:val="00B44BD8"/>
    <w:rsid w:val="00B479B9"/>
    <w:rsid w:val="00B512ED"/>
    <w:rsid w:val="00B55E54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002C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3F71"/>
    <w:rsid w:val="00CA4D1F"/>
    <w:rsid w:val="00CA5E7C"/>
    <w:rsid w:val="00CB7DAA"/>
    <w:rsid w:val="00CC000C"/>
    <w:rsid w:val="00CC1C43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57FF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6AEC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1A82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1851"/>
    <w:rsid w:val="00FB6067"/>
    <w:rsid w:val="00FC29FA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AE85E8"/>
  <w15:chartTrackingRefBased/>
  <w15:docId w15:val="{EA4F15D2-4412-40BB-9E44-BECF89CFF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1286</Words>
  <Characters>7720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3</cp:revision>
  <cp:lastPrinted>2025-03-21T11:52:00Z</cp:lastPrinted>
  <dcterms:created xsi:type="dcterms:W3CDTF">2026-05-07T08:06:00Z</dcterms:created>
  <dcterms:modified xsi:type="dcterms:W3CDTF">2026-05-08T07:00:00Z</dcterms:modified>
</cp:coreProperties>
</file>