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 xml:space="preserve">, o którym mowa w art. 275 pkt 1 ustawy </w:t>
      </w:r>
      <w:proofErr w:type="spellStart"/>
      <w:r w:rsidR="0096723F" w:rsidRPr="001C2FDA">
        <w:rPr>
          <w:sz w:val="22"/>
          <w:szCs w:val="22"/>
        </w:rPr>
        <w:t>Pzp</w:t>
      </w:r>
      <w:proofErr w:type="spellEnd"/>
      <w:r w:rsidR="0096723F" w:rsidRPr="001C2FDA">
        <w:rPr>
          <w:sz w:val="22"/>
          <w:szCs w:val="22"/>
        </w:rPr>
        <w:t>.</w:t>
      </w:r>
      <w:r w:rsidRPr="001C2FDA">
        <w:rPr>
          <w:sz w:val="22"/>
          <w:szCs w:val="22"/>
        </w:rPr>
        <w:t xml:space="preserve"> pn.: </w:t>
      </w:r>
    </w:p>
    <w:p w14:paraId="1CCB01DC" w14:textId="77777777" w:rsidR="00122DB8" w:rsidRDefault="00AC5DFA" w:rsidP="00122DB8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>„</w:t>
      </w:r>
      <w:r w:rsidR="00122DB8" w:rsidRPr="00122DB8">
        <w:rPr>
          <w:b/>
          <w:sz w:val="28"/>
          <w:szCs w:val="28"/>
        </w:rPr>
        <w:t xml:space="preserve">Zakup niespecjalistycznego sprzętu medycznego </w:t>
      </w:r>
    </w:p>
    <w:p w14:paraId="26493A0F" w14:textId="4D6452D8" w:rsidR="00281DC6" w:rsidRPr="001C2FDA" w:rsidRDefault="00122DB8" w:rsidP="00122DB8">
      <w:pPr>
        <w:spacing w:line="276" w:lineRule="auto"/>
        <w:jc w:val="center"/>
        <w:rPr>
          <w:b/>
          <w:sz w:val="28"/>
          <w:szCs w:val="28"/>
        </w:rPr>
      </w:pPr>
      <w:r w:rsidRPr="00122DB8">
        <w:rPr>
          <w:b/>
          <w:sz w:val="28"/>
          <w:szCs w:val="28"/>
        </w:rPr>
        <w:t>w tym jednorazowego - 5 zadań</w:t>
      </w:r>
      <w:r w:rsidR="00281DC6" w:rsidRPr="001C2FDA">
        <w:rPr>
          <w:b/>
          <w:sz w:val="28"/>
          <w:szCs w:val="28"/>
        </w:rPr>
        <w:t>”</w:t>
      </w:r>
    </w:p>
    <w:p w14:paraId="62450752" w14:textId="77777777" w:rsidR="00AA7E40" w:rsidRPr="001C2FDA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63B605F" w14:textId="4993B41C" w:rsidR="00281DC6" w:rsidRPr="00266194" w:rsidRDefault="00281DC6" w:rsidP="003D69FC">
      <w:pPr>
        <w:ind w:left="284"/>
        <w:contextualSpacing/>
        <w:jc w:val="both"/>
        <w:rPr>
          <w:bCs/>
          <w:sz w:val="22"/>
          <w:szCs w:val="22"/>
          <w:u w:val="single"/>
        </w:rPr>
      </w:pPr>
      <w:r w:rsidRPr="00266194">
        <w:rPr>
          <w:bCs/>
          <w:sz w:val="22"/>
          <w:szCs w:val="22"/>
          <w:u w:val="single"/>
        </w:rPr>
        <w:t xml:space="preserve">Zadanie nr 1: </w:t>
      </w:r>
    </w:p>
    <w:p w14:paraId="1EECE02D" w14:textId="77777777" w:rsidR="00281DC6" w:rsidRPr="00266194" w:rsidRDefault="00281DC6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Wartość netto za wykonanie całości przedmiotu zamówienia wynosi: ………………… zł</w:t>
      </w:r>
    </w:p>
    <w:p w14:paraId="734D92FE" w14:textId="33D0DF91" w:rsidR="00B00FE0" w:rsidRPr="00266194" w:rsidRDefault="00B00FE0" w:rsidP="003D69FC">
      <w:pPr>
        <w:ind w:hanging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    </w:t>
      </w:r>
      <w:r w:rsidRPr="00266194">
        <w:rPr>
          <w:sz w:val="22"/>
          <w:szCs w:val="22"/>
        </w:rPr>
        <w:tab/>
        <w:t xml:space="preserve">     stawka  podatku VAT wynosi  ......%, kwota podatku VAT wynosi ........................... zł</w:t>
      </w:r>
    </w:p>
    <w:p w14:paraId="0060D2A7" w14:textId="48B24FF4" w:rsidR="00281DC6" w:rsidRPr="00266194" w:rsidRDefault="00281DC6" w:rsidP="003D69FC">
      <w:pPr>
        <w:ind w:left="284"/>
        <w:contextualSpacing/>
        <w:jc w:val="both"/>
        <w:rPr>
          <w:b/>
          <w:sz w:val="22"/>
          <w:szCs w:val="22"/>
        </w:rPr>
      </w:pPr>
      <w:r w:rsidRPr="00266194">
        <w:rPr>
          <w:b/>
          <w:sz w:val="22"/>
          <w:szCs w:val="22"/>
        </w:rPr>
        <w:t>Wartość brutto za wykonanie całości przedmiotu zamówienia wynosi: ……………….. zł</w:t>
      </w:r>
    </w:p>
    <w:p w14:paraId="1D7DFBE7" w14:textId="77777777" w:rsidR="00281DC6" w:rsidRPr="00266194" w:rsidRDefault="00281DC6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05359F58" w14:textId="77777777" w:rsidR="00281DC6" w:rsidRPr="00266194" w:rsidRDefault="00281DC6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Wyliczona zgodnie z odpowiednią tabelą formularza asortymentowo – cenowego</w:t>
      </w:r>
    </w:p>
    <w:p w14:paraId="397B1935" w14:textId="17098AD6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Łączna maksymalna wartość pakietu (zamówienie podstawowe + </w:t>
      </w:r>
      <w:r w:rsidRPr="00266194">
        <w:rPr>
          <w:sz w:val="22"/>
          <w:szCs w:val="22"/>
        </w:rPr>
        <w:t>2</w:t>
      </w:r>
      <w:r w:rsidRPr="00266194">
        <w:rPr>
          <w:sz w:val="22"/>
          <w:szCs w:val="22"/>
        </w:rPr>
        <w:t xml:space="preserve">0% prawo opcji) </w:t>
      </w:r>
    </w:p>
    <w:p w14:paraId="4282E32A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>wynosi: ………………….zł netto, …………………….. zł brutto</w:t>
      </w:r>
    </w:p>
    <w:p w14:paraId="752EAD56" w14:textId="77777777" w:rsidR="00281DC6" w:rsidRPr="00266194" w:rsidRDefault="00281DC6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 xml:space="preserve">Termin wykonania umowy: </w:t>
      </w:r>
      <w:r w:rsidR="00AA7E40" w:rsidRPr="00266194">
        <w:rPr>
          <w:bCs/>
          <w:sz w:val="22"/>
          <w:szCs w:val="22"/>
        </w:rPr>
        <w:t>12</w:t>
      </w:r>
      <w:r w:rsidRPr="00266194">
        <w:rPr>
          <w:bCs/>
          <w:sz w:val="22"/>
          <w:szCs w:val="22"/>
        </w:rPr>
        <w:t xml:space="preserve"> miesięcy od daty zawarcia umowy</w:t>
      </w:r>
    </w:p>
    <w:p w14:paraId="1ABCA931" w14:textId="77777777" w:rsidR="00281DC6" w:rsidRPr="00266194" w:rsidRDefault="00281DC6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lastRenderedPageBreak/>
        <w:t>Warunki płatności: 60 dni</w:t>
      </w:r>
    </w:p>
    <w:p w14:paraId="758BF028" w14:textId="47E38777" w:rsidR="00D02757" w:rsidRPr="00266194" w:rsidRDefault="00D02757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 xml:space="preserve">Termin realizacji zamówienia: realizacja dostaw w ciągu max. </w:t>
      </w:r>
      <w:r w:rsidR="003D69FC" w:rsidRPr="00266194">
        <w:rPr>
          <w:bCs/>
          <w:sz w:val="22"/>
          <w:szCs w:val="22"/>
        </w:rPr>
        <w:t>3 dni</w:t>
      </w:r>
      <w:r w:rsidRPr="00266194">
        <w:rPr>
          <w:bCs/>
          <w:sz w:val="22"/>
          <w:szCs w:val="22"/>
        </w:rPr>
        <w:t xml:space="preserve"> od momentu złożenia zamówienia</w:t>
      </w:r>
      <w:r w:rsidR="003D69FC" w:rsidRPr="00266194">
        <w:rPr>
          <w:bCs/>
          <w:sz w:val="22"/>
          <w:szCs w:val="22"/>
        </w:rPr>
        <w:t>.</w:t>
      </w:r>
    </w:p>
    <w:p w14:paraId="7AA5412C" w14:textId="77777777" w:rsidR="003A0ECF" w:rsidRPr="00266194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</w:p>
    <w:p w14:paraId="05FC4980" w14:textId="58E23F5A" w:rsidR="00AC5DFA" w:rsidRPr="00266194" w:rsidRDefault="00AC5DFA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266194">
        <w:rPr>
          <w:bCs/>
          <w:sz w:val="22"/>
          <w:szCs w:val="22"/>
          <w:u w:val="single"/>
        </w:rPr>
        <w:t xml:space="preserve">Zadanie nr 2: </w:t>
      </w:r>
    </w:p>
    <w:p w14:paraId="77A4921D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Wartość netto za wykonanie całości przedmiotu zamówienia wynosi: ………………… zł</w:t>
      </w:r>
    </w:p>
    <w:p w14:paraId="7F864DC1" w14:textId="77777777" w:rsidR="003D69FC" w:rsidRPr="00266194" w:rsidRDefault="003D69FC" w:rsidP="003D69FC">
      <w:pPr>
        <w:ind w:hanging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    </w:t>
      </w:r>
      <w:r w:rsidRPr="00266194">
        <w:rPr>
          <w:sz w:val="22"/>
          <w:szCs w:val="22"/>
        </w:rPr>
        <w:tab/>
        <w:t xml:space="preserve">     stawka  podatku VAT wynosi  ......%, kwota podatku VAT wynosi ........................... zł</w:t>
      </w:r>
    </w:p>
    <w:p w14:paraId="5E61E29E" w14:textId="77777777" w:rsidR="003D69FC" w:rsidRPr="00266194" w:rsidRDefault="003D69FC" w:rsidP="003D69FC">
      <w:pPr>
        <w:ind w:left="284"/>
        <w:contextualSpacing/>
        <w:jc w:val="both"/>
        <w:rPr>
          <w:b/>
          <w:sz w:val="22"/>
          <w:szCs w:val="22"/>
        </w:rPr>
      </w:pPr>
      <w:r w:rsidRPr="00266194">
        <w:rPr>
          <w:b/>
          <w:sz w:val="22"/>
          <w:szCs w:val="22"/>
        </w:rPr>
        <w:t>Wartość brutto za wykonanie całości przedmiotu zamówienia wynosi: ……………….. zł</w:t>
      </w:r>
    </w:p>
    <w:p w14:paraId="6C3FAAD3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61896247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Wyliczona zgodnie z odpowiednią tabelą formularza asortymentowo – cenowego</w:t>
      </w:r>
    </w:p>
    <w:p w14:paraId="6E8C20EC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Łączna maksymalna wartość pakietu (zamówienie podstawowe + 20% prawo opcji) </w:t>
      </w:r>
    </w:p>
    <w:p w14:paraId="10D7E37D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>wynosi: ………………….zł netto, …………………….. zł brutto</w:t>
      </w:r>
    </w:p>
    <w:p w14:paraId="453EFFA9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Termin wykonania umowy: 12 miesięcy od daty zawarcia umowy</w:t>
      </w:r>
    </w:p>
    <w:p w14:paraId="1CE2DAA7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Warunki płatności: 60 dni</w:t>
      </w:r>
    </w:p>
    <w:p w14:paraId="45EAED7E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Termin realizacji zamówienia: realizacja dostaw w ciągu max. 3 dni od momentu złożenia zamówienia.</w:t>
      </w:r>
    </w:p>
    <w:p w14:paraId="1A36152D" w14:textId="77777777" w:rsidR="008F24C9" w:rsidRPr="00266194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266194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266194">
        <w:rPr>
          <w:bCs/>
          <w:sz w:val="22"/>
          <w:szCs w:val="22"/>
          <w:u w:val="single"/>
        </w:rPr>
        <w:t xml:space="preserve">Zadanie nr 3: </w:t>
      </w:r>
    </w:p>
    <w:p w14:paraId="552DB8F5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Wartość netto za wykonanie całości przedmiotu zamówienia wynosi: ………………… zł</w:t>
      </w:r>
    </w:p>
    <w:p w14:paraId="561D63F9" w14:textId="77777777" w:rsidR="003D69FC" w:rsidRPr="00266194" w:rsidRDefault="003D69FC" w:rsidP="003D69FC">
      <w:pPr>
        <w:ind w:hanging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    </w:t>
      </w:r>
      <w:r w:rsidRPr="00266194">
        <w:rPr>
          <w:sz w:val="22"/>
          <w:szCs w:val="22"/>
        </w:rPr>
        <w:tab/>
        <w:t xml:space="preserve">     stawka  podatku VAT wynosi  ......%, kwota podatku VAT wynosi ........................... zł</w:t>
      </w:r>
    </w:p>
    <w:p w14:paraId="4091208C" w14:textId="77777777" w:rsidR="003D69FC" w:rsidRPr="00266194" w:rsidRDefault="003D69FC" w:rsidP="003D69FC">
      <w:pPr>
        <w:ind w:left="284"/>
        <w:contextualSpacing/>
        <w:jc w:val="both"/>
        <w:rPr>
          <w:b/>
          <w:sz w:val="22"/>
          <w:szCs w:val="22"/>
        </w:rPr>
      </w:pPr>
      <w:r w:rsidRPr="00266194">
        <w:rPr>
          <w:b/>
          <w:sz w:val="22"/>
          <w:szCs w:val="22"/>
        </w:rPr>
        <w:t>Wartość brutto za wykonanie całości przedmiotu zamówienia wynosi: ……………….. zł</w:t>
      </w:r>
    </w:p>
    <w:p w14:paraId="1A9A7394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3250AAA4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Wyliczona zgodnie z odpowiednią tabelą formularza asortymentowo – cenowego</w:t>
      </w:r>
    </w:p>
    <w:p w14:paraId="5BAF200E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Łączna maksymalna wartość pakietu (zamówienie podstawowe + 20% prawo opcji) </w:t>
      </w:r>
    </w:p>
    <w:p w14:paraId="686DA80D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>wynosi: ………………….zł netto, …………………….. zł brutto</w:t>
      </w:r>
    </w:p>
    <w:p w14:paraId="51D4FB4D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Termin wykonania umowy: 12 miesięcy od daty zawarcia umowy</w:t>
      </w:r>
    </w:p>
    <w:p w14:paraId="72B9871F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Warunki płatności: 60 dni</w:t>
      </w:r>
    </w:p>
    <w:p w14:paraId="52819B69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Termin realizacji zamówienia: realizacja dostaw w ciągu max. 3 dni od momentu złożenia zamówienia.</w:t>
      </w:r>
    </w:p>
    <w:p w14:paraId="654B4CB3" w14:textId="60A5D6C9" w:rsidR="00E81DD8" w:rsidRPr="00266194" w:rsidRDefault="00E81DD8" w:rsidP="00E81DD8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 xml:space="preserve">zamówienia </w:t>
      </w:r>
    </w:p>
    <w:p w14:paraId="51A30F2B" w14:textId="77777777" w:rsidR="008F24C9" w:rsidRPr="00266194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266194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266194">
        <w:rPr>
          <w:bCs/>
          <w:sz w:val="22"/>
          <w:szCs w:val="22"/>
          <w:u w:val="single"/>
        </w:rPr>
        <w:t xml:space="preserve">Zadanie nr 4: </w:t>
      </w:r>
    </w:p>
    <w:p w14:paraId="5133DB64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Wartość netto za wykonanie całości przedmiotu zamówienia wynosi: ………………… zł</w:t>
      </w:r>
    </w:p>
    <w:p w14:paraId="4D7479C6" w14:textId="77777777" w:rsidR="003D69FC" w:rsidRPr="00266194" w:rsidRDefault="003D69FC" w:rsidP="003D69FC">
      <w:pPr>
        <w:ind w:hanging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    </w:t>
      </w:r>
      <w:r w:rsidRPr="00266194">
        <w:rPr>
          <w:sz w:val="22"/>
          <w:szCs w:val="22"/>
        </w:rPr>
        <w:tab/>
        <w:t xml:space="preserve">     stawka  podatku VAT wynosi  ......%, kwota podatku VAT wynosi ........................... zł</w:t>
      </w:r>
    </w:p>
    <w:p w14:paraId="087070BB" w14:textId="77777777" w:rsidR="003D69FC" w:rsidRPr="00266194" w:rsidRDefault="003D69FC" w:rsidP="003D69FC">
      <w:pPr>
        <w:ind w:left="284"/>
        <w:contextualSpacing/>
        <w:jc w:val="both"/>
        <w:rPr>
          <w:b/>
          <w:sz w:val="22"/>
          <w:szCs w:val="22"/>
        </w:rPr>
      </w:pPr>
      <w:r w:rsidRPr="00266194">
        <w:rPr>
          <w:b/>
          <w:sz w:val="22"/>
          <w:szCs w:val="22"/>
        </w:rPr>
        <w:t>Wartość brutto za wykonanie całości przedmiotu zamówienia wynosi: ……………….. zł</w:t>
      </w:r>
    </w:p>
    <w:p w14:paraId="5CA17A91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39E7F534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Wyliczona zgodnie z odpowiednią tabelą formularza asortymentowo – cenowego</w:t>
      </w:r>
    </w:p>
    <w:p w14:paraId="12B68E48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Łączna maksymalna wartość pakietu (zamówienie podstawowe + 20% prawo opcji) </w:t>
      </w:r>
    </w:p>
    <w:p w14:paraId="007D1117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>wynosi: ………………….zł netto, …………………….. zł brutto</w:t>
      </w:r>
    </w:p>
    <w:p w14:paraId="590543EB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Termin wykonania umowy: 12 miesięcy od daty zawarcia umowy</w:t>
      </w:r>
    </w:p>
    <w:p w14:paraId="3A0B80CA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Warunki płatności: 60 dni</w:t>
      </w:r>
    </w:p>
    <w:p w14:paraId="66589255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Termin realizacji zamówienia: realizacja dostaw w ciągu max. 3 dni od momentu złożenia zamówienia.</w:t>
      </w:r>
    </w:p>
    <w:p w14:paraId="1ECB9B8C" w14:textId="77777777" w:rsidR="008F24C9" w:rsidRPr="00266194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266194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266194">
        <w:rPr>
          <w:bCs/>
          <w:sz w:val="22"/>
          <w:szCs w:val="22"/>
          <w:u w:val="single"/>
        </w:rPr>
        <w:t xml:space="preserve">Zadanie nr 5: </w:t>
      </w:r>
    </w:p>
    <w:p w14:paraId="702E806E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Wartość netto za wykonanie całości przedmiotu zamówienia wynosi: ………………… zł</w:t>
      </w:r>
    </w:p>
    <w:p w14:paraId="4301FCEA" w14:textId="77777777" w:rsidR="003D69FC" w:rsidRPr="00266194" w:rsidRDefault="003D69FC" w:rsidP="003D69FC">
      <w:pPr>
        <w:ind w:hanging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    </w:t>
      </w:r>
      <w:r w:rsidRPr="00266194">
        <w:rPr>
          <w:sz w:val="22"/>
          <w:szCs w:val="22"/>
        </w:rPr>
        <w:tab/>
        <w:t xml:space="preserve">     stawka  podatku VAT wynosi  ......%, kwota podatku VAT wynosi ........................... zł</w:t>
      </w:r>
    </w:p>
    <w:p w14:paraId="3E5067B6" w14:textId="77777777" w:rsidR="003D69FC" w:rsidRPr="00266194" w:rsidRDefault="003D69FC" w:rsidP="003D69FC">
      <w:pPr>
        <w:ind w:left="284"/>
        <w:contextualSpacing/>
        <w:jc w:val="both"/>
        <w:rPr>
          <w:b/>
          <w:sz w:val="22"/>
          <w:szCs w:val="22"/>
        </w:rPr>
      </w:pPr>
      <w:r w:rsidRPr="00266194">
        <w:rPr>
          <w:b/>
          <w:sz w:val="22"/>
          <w:szCs w:val="22"/>
        </w:rPr>
        <w:t>Wartość brutto za wykonanie całości przedmiotu zamówienia wynosi: ……………….. zł</w:t>
      </w:r>
    </w:p>
    <w:p w14:paraId="2DA78EA1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10178458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Wyliczona zgodnie z odpowiednią tabelą formularza asortymentowo – cenowego</w:t>
      </w:r>
    </w:p>
    <w:p w14:paraId="713CCCE0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 xml:space="preserve">Łączna maksymalna wartość pakietu (zamówienie podstawowe + 20% prawo opcji) </w:t>
      </w:r>
    </w:p>
    <w:p w14:paraId="448CB452" w14:textId="77777777" w:rsidR="003D69FC" w:rsidRPr="00266194" w:rsidRDefault="003D69FC" w:rsidP="003D69FC">
      <w:pPr>
        <w:ind w:left="284"/>
        <w:jc w:val="both"/>
        <w:rPr>
          <w:sz w:val="22"/>
          <w:szCs w:val="22"/>
        </w:rPr>
      </w:pPr>
      <w:r w:rsidRPr="00266194">
        <w:rPr>
          <w:sz w:val="22"/>
          <w:szCs w:val="22"/>
        </w:rPr>
        <w:t>wynosi: ………………….zł netto, …………………….. zł brutto</w:t>
      </w:r>
    </w:p>
    <w:p w14:paraId="64EE8CDF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Termin wykonania umowy: 12 miesięcy od daty zawarcia umowy</w:t>
      </w:r>
    </w:p>
    <w:p w14:paraId="2E9F341C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lastRenderedPageBreak/>
        <w:t>Warunki płatności: 60 dni</w:t>
      </w:r>
    </w:p>
    <w:p w14:paraId="2C9EDBA2" w14:textId="77777777" w:rsidR="003D69FC" w:rsidRPr="00266194" w:rsidRDefault="003D69FC" w:rsidP="003D69FC">
      <w:pPr>
        <w:ind w:left="284"/>
        <w:contextualSpacing/>
        <w:jc w:val="both"/>
        <w:rPr>
          <w:bCs/>
          <w:sz w:val="22"/>
          <w:szCs w:val="22"/>
        </w:rPr>
      </w:pPr>
      <w:r w:rsidRPr="00266194">
        <w:rPr>
          <w:bCs/>
          <w:sz w:val="22"/>
          <w:szCs w:val="22"/>
        </w:rPr>
        <w:t>Termin realizacji zamówienia: realizacja dostaw w ciągu max. 3 dni od momentu złożenia zamówienia.</w:t>
      </w:r>
    </w:p>
    <w:p w14:paraId="7726BF98" w14:textId="77777777" w:rsidR="008F24C9" w:rsidRPr="001C2FDA" w:rsidRDefault="008F24C9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6956F826" w14:textId="77777777" w:rsidR="00071FE3" w:rsidRPr="001C2FDA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1C2FDA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1C2FDA" w:rsidRDefault="00CA7C6C" w:rsidP="00063B6A">
      <w:pPr>
        <w:spacing w:line="360" w:lineRule="auto"/>
        <w:jc w:val="both"/>
      </w:pPr>
    </w:p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1C2FDA">
        <w:rPr>
          <w:sz w:val="22"/>
          <w:szCs w:val="22"/>
        </w:rPr>
        <w:t>Pzp</w:t>
      </w:r>
      <w:proofErr w:type="spellEnd"/>
      <w:r w:rsidRPr="001C2FDA">
        <w:rPr>
          <w:sz w:val="22"/>
          <w:szCs w:val="22"/>
        </w:rPr>
        <w:t>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1C2FDA">
        <w:rPr>
          <w:sz w:val="22"/>
          <w:szCs w:val="22"/>
        </w:rPr>
        <w:t>Pzp</w:t>
      </w:r>
      <w:proofErr w:type="spellEnd"/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77777777" w:rsidR="00035C9A" w:rsidRPr="001C2FD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1DE679D1" w14:textId="09FDBFA2" w:rsidR="005E5656" w:rsidRPr="000D1573" w:rsidRDefault="00441C4D" w:rsidP="000D1573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</w:t>
      </w:r>
      <w:r w:rsidR="000D1573">
        <w:rPr>
          <w:sz w:val="22"/>
          <w:szCs w:val="22"/>
        </w:rPr>
        <w:t>.</w:t>
      </w: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lastRenderedPageBreak/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24BCB2DD" w14:textId="77777777" w:rsidR="000D1573" w:rsidRDefault="000D1573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</w:p>
    <w:p w14:paraId="545D4906" w14:textId="66AD6305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87D44" w14:textId="77777777" w:rsidR="002F218A" w:rsidRDefault="002F218A">
      <w:r>
        <w:separator/>
      </w:r>
    </w:p>
  </w:endnote>
  <w:endnote w:type="continuationSeparator" w:id="0">
    <w:p w14:paraId="4DDE0CE9" w14:textId="77777777" w:rsidR="002F218A" w:rsidRDefault="002F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1014F" w14:textId="77777777" w:rsidR="002F218A" w:rsidRDefault="002F218A">
      <w:r>
        <w:separator/>
      </w:r>
    </w:p>
  </w:footnote>
  <w:footnote w:type="continuationSeparator" w:id="0">
    <w:p w14:paraId="64EF9B51" w14:textId="77777777" w:rsidR="002F218A" w:rsidRDefault="002F218A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6EB76B24" w:rsidR="003E2272" w:rsidRDefault="00365350">
    <w:pPr>
      <w:pStyle w:val="Nagwek"/>
    </w:pPr>
    <w:r w:rsidRPr="002118DD">
      <w:t>Znak sprawy: SZW/DZP/</w:t>
    </w:r>
    <w:r w:rsidR="00122DB8">
      <w:t>45/2026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90A6E"/>
    <w:rsid w:val="000A0964"/>
    <w:rsid w:val="000B09F8"/>
    <w:rsid w:val="000C05AA"/>
    <w:rsid w:val="000D1573"/>
    <w:rsid w:val="000D1C69"/>
    <w:rsid w:val="00111F10"/>
    <w:rsid w:val="00122DB8"/>
    <w:rsid w:val="00135545"/>
    <w:rsid w:val="001442F8"/>
    <w:rsid w:val="001673C4"/>
    <w:rsid w:val="00182264"/>
    <w:rsid w:val="0018410E"/>
    <w:rsid w:val="0018481A"/>
    <w:rsid w:val="001B00F0"/>
    <w:rsid w:val="001C2FDA"/>
    <w:rsid w:val="001D2079"/>
    <w:rsid w:val="00202DDE"/>
    <w:rsid w:val="002118DD"/>
    <w:rsid w:val="00266194"/>
    <w:rsid w:val="002779AD"/>
    <w:rsid w:val="00281DC6"/>
    <w:rsid w:val="002C061E"/>
    <w:rsid w:val="002C54C1"/>
    <w:rsid w:val="002F218A"/>
    <w:rsid w:val="0030391A"/>
    <w:rsid w:val="00311C3A"/>
    <w:rsid w:val="003201DF"/>
    <w:rsid w:val="0034112D"/>
    <w:rsid w:val="00365350"/>
    <w:rsid w:val="00372470"/>
    <w:rsid w:val="0039528D"/>
    <w:rsid w:val="003A0ECF"/>
    <w:rsid w:val="003A20E3"/>
    <w:rsid w:val="003A652F"/>
    <w:rsid w:val="003C1648"/>
    <w:rsid w:val="003C5284"/>
    <w:rsid w:val="003D69FC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21F87"/>
    <w:rsid w:val="008404A5"/>
    <w:rsid w:val="00850465"/>
    <w:rsid w:val="00851BC9"/>
    <w:rsid w:val="00865D7F"/>
    <w:rsid w:val="00870C1C"/>
    <w:rsid w:val="008826A8"/>
    <w:rsid w:val="0088417C"/>
    <w:rsid w:val="008D4CF2"/>
    <w:rsid w:val="008F24C9"/>
    <w:rsid w:val="0091177D"/>
    <w:rsid w:val="00915BDC"/>
    <w:rsid w:val="00950AB6"/>
    <w:rsid w:val="0096723F"/>
    <w:rsid w:val="009A056E"/>
    <w:rsid w:val="009A493B"/>
    <w:rsid w:val="009B4573"/>
    <w:rsid w:val="009C3252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D6B"/>
    <w:rsid w:val="00B41204"/>
    <w:rsid w:val="00B548D9"/>
    <w:rsid w:val="00B5559D"/>
    <w:rsid w:val="00BD36AA"/>
    <w:rsid w:val="00BF72BF"/>
    <w:rsid w:val="00C3455C"/>
    <w:rsid w:val="00C542D9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DD684E"/>
    <w:rsid w:val="00E53DF4"/>
    <w:rsid w:val="00E753F8"/>
    <w:rsid w:val="00E81DD8"/>
    <w:rsid w:val="00E90381"/>
    <w:rsid w:val="00E90A00"/>
    <w:rsid w:val="00EE5C63"/>
    <w:rsid w:val="00F14A8B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92</TotalTime>
  <Pages>4</Pages>
  <Words>1205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42</cp:revision>
  <cp:lastPrinted>2007-10-05T06:59:00Z</cp:lastPrinted>
  <dcterms:created xsi:type="dcterms:W3CDTF">2023-01-29T14:17:00Z</dcterms:created>
  <dcterms:modified xsi:type="dcterms:W3CDTF">2026-05-21T07:15:00Z</dcterms:modified>
</cp:coreProperties>
</file>