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1FF65" w14:textId="4E5E67D5" w:rsidR="005103B9" w:rsidRDefault="00D2028D" w:rsidP="00D2028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1CD0CA8" w14:textId="77777777" w:rsidR="00D2028D" w:rsidRPr="00D2028D" w:rsidRDefault="00D2028D" w:rsidP="00D2028D">
      <w:pPr>
        <w:rPr>
          <w:lang w:eastAsia="pl-PL"/>
        </w:rPr>
      </w:pPr>
    </w:p>
    <w:p w14:paraId="03FF8011" w14:textId="77777777" w:rsidR="00C4103F" w:rsidRPr="0012157F" w:rsidRDefault="007118F0" w:rsidP="00D2028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E0AC64" w14:textId="039034DD" w:rsidR="006676AE" w:rsidRPr="0012157F" w:rsidRDefault="00887BC8" w:rsidP="00D2028D">
      <w:pPr>
        <w:pStyle w:val="Tekstpodstawowy"/>
        <w:spacing w:after="0"/>
        <w:ind w:left="4111"/>
        <w:rPr>
          <w:rFonts w:ascii="Arial" w:hAnsi="Arial" w:cs="Arial"/>
        </w:rPr>
      </w:pPr>
      <w:r w:rsidRPr="00887BC8">
        <w:rPr>
          <w:rFonts w:ascii="Arial" w:hAnsi="Arial" w:cs="Arial"/>
        </w:rPr>
        <w:t>SZPITAL WOJEWÓDZKI W POZNANIU</w:t>
      </w:r>
    </w:p>
    <w:p w14:paraId="75427C93" w14:textId="6C08F6DE" w:rsidR="006676AE" w:rsidRPr="0012157F" w:rsidRDefault="00887BC8" w:rsidP="00D2028D">
      <w:pPr>
        <w:pStyle w:val="Tekstpodstawowy"/>
        <w:spacing w:after="0"/>
        <w:ind w:left="4111"/>
        <w:rPr>
          <w:rFonts w:ascii="Arial" w:hAnsi="Arial" w:cs="Arial"/>
        </w:rPr>
      </w:pPr>
      <w:r w:rsidRPr="00887BC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7BC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2B2042C" w14:textId="44CAC607" w:rsidR="00F90CD1" w:rsidRDefault="00887BC8" w:rsidP="00D2028D">
      <w:pPr>
        <w:pStyle w:val="Tekstpodstawowy"/>
        <w:spacing w:after="0"/>
        <w:ind w:left="4111"/>
        <w:rPr>
          <w:rFonts w:ascii="Arial" w:hAnsi="Arial" w:cs="Arial"/>
        </w:rPr>
      </w:pPr>
      <w:r w:rsidRPr="00887BC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7BC8">
        <w:rPr>
          <w:rFonts w:ascii="Arial" w:hAnsi="Arial" w:cs="Arial"/>
        </w:rPr>
        <w:t>Poznań</w:t>
      </w:r>
    </w:p>
    <w:p w14:paraId="5256CDB2" w14:textId="77777777" w:rsidR="009169D4" w:rsidRDefault="009169D4" w:rsidP="00D2028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71E0AF7" w14:textId="77777777" w:rsidR="00C4103F" w:rsidRPr="002578E4" w:rsidRDefault="002578E4" w:rsidP="00D2028D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69795C1" w14:textId="77777777" w:rsidR="002578E4" w:rsidRDefault="002578E4" w:rsidP="00D2028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8ED8AA5" w14:textId="77777777" w:rsidTr="0018769E">
        <w:tc>
          <w:tcPr>
            <w:tcW w:w="2800" w:type="dxa"/>
          </w:tcPr>
          <w:p w14:paraId="0058AF6F" w14:textId="77777777" w:rsidR="002578E4" w:rsidRPr="00A2540E" w:rsidRDefault="002578E4" w:rsidP="00D2028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54EF024" w14:textId="77777777" w:rsidR="002578E4" w:rsidRPr="00A2540E" w:rsidRDefault="002578E4" w:rsidP="00D2028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5F8579" w14:textId="77777777" w:rsidR="002578E4" w:rsidRPr="00A2540E" w:rsidRDefault="002578E4" w:rsidP="00D2028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04681" w14:textId="77777777" w:rsidR="002578E4" w:rsidRPr="00A2540E" w:rsidRDefault="002578E4" w:rsidP="00D2028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E7D3B32" w14:textId="77777777" w:rsidTr="0018769E">
        <w:tc>
          <w:tcPr>
            <w:tcW w:w="2800" w:type="dxa"/>
          </w:tcPr>
          <w:p w14:paraId="0BECB63C" w14:textId="77777777" w:rsidR="002578E4" w:rsidRPr="00A2540E" w:rsidRDefault="002578E4" w:rsidP="00D2028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317CA8E" w14:textId="77777777" w:rsidR="002578E4" w:rsidRPr="00A2540E" w:rsidRDefault="002578E4" w:rsidP="00D2028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C26A41" w14:textId="77777777" w:rsidR="002578E4" w:rsidRPr="00A2540E" w:rsidRDefault="002578E4" w:rsidP="00D2028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72E9B9" w14:textId="77777777" w:rsidR="002578E4" w:rsidRPr="00A2540E" w:rsidRDefault="002578E4" w:rsidP="00D2028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54B099" w14:textId="77777777" w:rsidR="002578E4" w:rsidRDefault="002578E4" w:rsidP="00D2028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D74CE69" w14:textId="77777777" w:rsidR="00D2028D" w:rsidRPr="002578E4" w:rsidRDefault="00D2028D" w:rsidP="00D2028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7BC8" w:rsidRPr="0012157F" w14:paraId="6FE0EBD4" w14:textId="77777777" w:rsidTr="00790DDB">
        <w:tc>
          <w:tcPr>
            <w:tcW w:w="9104" w:type="dxa"/>
            <w:shd w:val="clear" w:color="auto" w:fill="D9D9D9"/>
          </w:tcPr>
          <w:p w14:paraId="5FFD030D" w14:textId="77777777" w:rsidR="00887BC8" w:rsidRPr="0012157F" w:rsidRDefault="00887BC8" w:rsidP="00D2028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86AF6F9" w14:textId="56F6A963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7B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7B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7BC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A915B7E" w14:textId="77777777" w:rsidR="00887BC8" w:rsidRPr="00612283" w:rsidRDefault="00887BC8" w:rsidP="00D2028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56FAA9F" w14:textId="77777777" w:rsidR="00887BC8" w:rsidRPr="00612283" w:rsidRDefault="00887BC8" w:rsidP="00D2028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7F151EE" w14:textId="77777777" w:rsidR="00887BC8" w:rsidRPr="0012157F" w:rsidRDefault="00887BC8" w:rsidP="00D2028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C656EEF" w14:textId="77777777" w:rsidR="00D2028D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7ED77B" w14:textId="551F49F7" w:rsidR="00E50194" w:rsidRDefault="001F027E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BEDE869" w14:textId="77777777" w:rsidTr="0018769E">
        <w:tc>
          <w:tcPr>
            <w:tcW w:w="2269" w:type="dxa"/>
          </w:tcPr>
          <w:p w14:paraId="6A1D5E80" w14:textId="77777777" w:rsidR="002578E4" w:rsidRPr="00A2540E" w:rsidRDefault="002578E4" w:rsidP="00D2028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BF4605" w14:textId="4E98E3DB" w:rsidR="002578E4" w:rsidRPr="00A2540E" w:rsidRDefault="00887BC8" w:rsidP="00D2028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7B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niespecjalistycznego sprzętu medycznego w tym jednorazowego - 5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7BC8" w:rsidRPr="00A2540E" w14:paraId="3ABA049B" w14:textId="77777777" w:rsidTr="00790DDB">
        <w:tc>
          <w:tcPr>
            <w:tcW w:w="2269" w:type="dxa"/>
          </w:tcPr>
          <w:p w14:paraId="09FEA3C6" w14:textId="77777777" w:rsidR="00887BC8" w:rsidRPr="00A2540E" w:rsidRDefault="00887BC8" w:rsidP="00D2028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DDA971" w14:textId="3D71FF22" w:rsidR="00887BC8" w:rsidRPr="00A2540E" w:rsidRDefault="00887BC8" w:rsidP="00D2028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7B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SZW/DZP/45/2026</w:t>
            </w:r>
          </w:p>
        </w:tc>
      </w:tr>
    </w:tbl>
    <w:p w14:paraId="2FBE55FC" w14:textId="77777777" w:rsidR="002578E4" w:rsidRDefault="002578E4" w:rsidP="00D2028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3F56F8D" w14:textId="6F08F848" w:rsidR="00F90CD1" w:rsidRPr="0012157F" w:rsidRDefault="005434B3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7BC8" w:rsidRPr="00887BC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04AF941" w14:textId="77777777" w:rsidTr="00650D6C">
        <w:tc>
          <w:tcPr>
            <w:tcW w:w="9104" w:type="dxa"/>
            <w:shd w:val="clear" w:color="auto" w:fill="D9D9D9"/>
          </w:tcPr>
          <w:p w14:paraId="69C5473E" w14:textId="77777777" w:rsidR="00E50194" w:rsidRPr="00650D6C" w:rsidRDefault="00650D6C" w:rsidP="00D202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7490362" w14:textId="77777777" w:rsidR="00C113BF" w:rsidRPr="0012157F" w:rsidRDefault="00C113BF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A4EB2E" w14:textId="7A5419C7" w:rsidR="002426FF" w:rsidRPr="00A44833" w:rsidRDefault="002426FF" w:rsidP="00D2028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7FF509A" w14:textId="5233BE7F" w:rsidR="00023477" w:rsidRPr="006B53D6" w:rsidRDefault="00023477" w:rsidP="00D2028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8C3FF96" w14:textId="77777777" w:rsidR="00023477" w:rsidRPr="00992BD8" w:rsidRDefault="00992BD8" w:rsidP="00D2028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30D697" w14:textId="77777777" w:rsidR="00992BD8" w:rsidRPr="00992BD8" w:rsidRDefault="00992BD8" w:rsidP="00D2028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6A52211" w14:textId="77777777" w:rsidR="00023477" w:rsidRDefault="00C113BF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818BD65" w14:textId="77777777" w:rsidR="007A2BCB" w:rsidRDefault="00992BD8" w:rsidP="00D2028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26A6A7" w14:textId="3C8BCB5D" w:rsidR="00887BC8" w:rsidRDefault="007A2BCB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DD44223" w14:textId="1C5B8F3C" w:rsidR="00AC6A18" w:rsidRDefault="00AC6A18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0D16A4C" w14:textId="77777777" w:rsidTr="00CD4DD1">
        <w:tc>
          <w:tcPr>
            <w:tcW w:w="9104" w:type="dxa"/>
            <w:shd w:val="clear" w:color="auto" w:fill="D9D9D9"/>
          </w:tcPr>
          <w:p w14:paraId="32FA2104" w14:textId="77777777" w:rsidR="0011306C" w:rsidRPr="00650D6C" w:rsidRDefault="0011306C" w:rsidP="00D202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E7C944" w14:textId="77777777" w:rsidR="00D2702A" w:rsidRPr="0012157F" w:rsidRDefault="004F23F7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41BDB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0FF82" w14:textId="77777777" w:rsidR="00D2702A" w:rsidRPr="0012157F" w:rsidRDefault="00D2702A" w:rsidP="00D20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F4D8" w14:textId="77777777" w:rsidR="00D2702A" w:rsidRPr="0012157F" w:rsidRDefault="00D2702A" w:rsidP="00D202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87BC8" w:rsidRPr="0012157F" w14:paraId="10632D46" w14:textId="77777777" w:rsidTr="00790D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3A5FD" w14:textId="0D96D22A" w:rsidR="00887BC8" w:rsidRPr="0012157F" w:rsidRDefault="00887BC8" w:rsidP="00D202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A755" w14:textId="73667AEB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BC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277291" w14:textId="69D7C67F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7BC8" w:rsidRPr="0012157F" w14:paraId="3EDA92A8" w14:textId="77777777" w:rsidTr="00790D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6EA47" w14:textId="3EE7D39C" w:rsidR="00887BC8" w:rsidRPr="0012157F" w:rsidRDefault="00887BC8" w:rsidP="00D202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6E19" w14:textId="518B7AEC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BC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AA99C9" w14:textId="2AE9AC9E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7BC8" w:rsidRPr="0012157F" w14:paraId="67B1DEAA" w14:textId="77777777" w:rsidTr="00790D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EF9B" w14:textId="09DD5DFF" w:rsidR="00887BC8" w:rsidRPr="0012157F" w:rsidRDefault="00887BC8" w:rsidP="00D202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EEB7" w14:textId="1BA646FE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BC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1BDC16B" w14:textId="39AA2330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7BC8" w:rsidRPr="0012157F" w14:paraId="78622EB5" w14:textId="77777777" w:rsidTr="00790D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AA86" w14:textId="3EE11B8B" w:rsidR="00887BC8" w:rsidRPr="0012157F" w:rsidRDefault="00887BC8" w:rsidP="00D202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EB876" w14:textId="2B3BB964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BC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9576249" w14:textId="21FDD561" w:rsidR="00887BC8" w:rsidRPr="0012157F" w:rsidRDefault="00887BC8" w:rsidP="00D202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BC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DB6D590" w14:textId="77777777" w:rsidR="00E21BB4" w:rsidRPr="0012157F" w:rsidRDefault="00257E73" w:rsidP="00D2028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A2BC76F" w14:textId="77777777" w:rsidR="00E21BB4" w:rsidRPr="00E21BB4" w:rsidRDefault="00E21BB4" w:rsidP="00D2028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C8ECA29" w14:textId="77777777" w:rsidR="00C62F57" w:rsidRDefault="00C62F57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CEE62C1" w14:textId="77777777" w:rsidR="00C62F57" w:rsidRDefault="00C62F57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04F7A7B" w14:textId="77777777" w:rsidR="00721D87" w:rsidRDefault="00E21BB4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41A779B" w14:textId="77777777" w:rsidR="00721D87" w:rsidRDefault="00E21BB4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66B549F" w14:textId="77777777" w:rsidR="00721D87" w:rsidRPr="00721D87" w:rsidRDefault="00721D87" w:rsidP="00D2028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E9A0D0A" w14:textId="77777777" w:rsidR="00721D87" w:rsidRDefault="00E21BB4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F2F1BA" w14:textId="77777777" w:rsidR="00E21BB4" w:rsidRPr="00E21BB4" w:rsidRDefault="00E21BB4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1305626" w14:textId="77777777" w:rsidR="00E21BB4" w:rsidRPr="00721D87" w:rsidRDefault="00E21BB4" w:rsidP="00D2028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65A0A9" w14:textId="77777777" w:rsidR="00C62F57" w:rsidRDefault="00257E73" w:rsidP="00D2028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456E3C" w14:textId="77777777" w:rsidTr="00CD4DD1">
        <w:tc>
          <w:tcPr>
            <w:tcW w:w="9104" w:type="dxa"/>
            <w:shd w:val="clear" w:color="auto" w:fill="D9D9D9"/>
          </w:tcPr>
          <w:p w14:paraId="03D1375C" w14:textId="77777777" w:rsidR="00BE6F04" w:rsidRPr="00650D6C" w:rsidRDefault="00E426EB" w:rsidP="00D202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EA2B4E8" w14:textId="77777777" w:rsidR="00FE4E2B" w:rsidRDefault="00E426EB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384FB78" w14:textId="77777777" w:rsidR="00D2028D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AD55C7" w14:textId="77777777" w:rsidR="00D2028D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0A21FD" w14:textId="77777777" w:rsidR="00D2028D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9B0EE4" w14:textId="77777777" w:rsidR="00D2028D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91ACBB" w14:textId="77777777" w:rsidR="00D2028D" w:rsidRPr="00E426EB" w:rsidRDefault="00D2028D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A51D8EF" w14:textId="77777777" w:rsidTr="00847232">
        <w:tc>
          <w:tcPr>
            <w:tcW w:w="9104" w:type="dxa"/>
            <w:shd w:val="clear" w:color="auto" w:fill="D9D9D9"/>
          </w:tcPr>
          <w:p w14:paraId="23032291" w14:textId="77777777" w:rsidR="00E426EB" w:rsidRPr="00650D6C" w:rsidRDefault="00E426EB" w:rsidP="00D202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0FC34DF" w14:textId="77777777" w:rsidR="00E426EB" w:rsidRPr="0012157F" w:rsidRDefault="00E426EB" w:rsidP="00D2028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2601" w14:textId="77777777" w:rsidR="00E426EB" w:rsidRPr="00E426EB" w:rsidRDefault="00E426EB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0FC9C8" w14:textId="77777777" w:rsidR="00E426EB" w:rsidRPr="00E426EB" w:rsidRDefault="00E426EB" w:rsidP="00D2028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BCDA31" w14:textId="77777777" w:rsidR="00E426EB" w:rsidRPr="00FF0EBB" w:rsidRDefault="00E426EB" w:rsidP="00D2028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50B7028" w14:textId="77777777" w:rsidR="00E426EB" w:rsidRPr="00E426EB" w:rsidRDefault="00E426EB" w:rsidP="00D2028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DA66A8" w14:textId="77777777" w:rsidR="00E426EB" w:rsidRPr="00FF0EBB" w:rsidRDefault="00E426EB" w:rsidP="00D2028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FA0F062" w14:textId="77777777" w:rsidR="00E426EB" w:rsidRDefault="00E426EB" w:rsidP="00D20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329FAA" w14:textId="77777777" w:rsidR="0012157F" w:rsidRPr="0012157F" w:rsidRDefault="0012157F" w:rsidP="00D2028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242236" w14:textId="77777777" w:rsidR="00524951" w:rsidRDefault="00FE4E2B" w:rsidP="00D2028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E414934" w14:textId="77777777" w:rsidR="00524951" w:rsidRDefault="00524951" w:rsidP="00D2028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9A25D0F" w14:textId="77777777" w:rsidR="00FE4E2B" w:rsidRPr="0012157F" w:rsidRDefault="00524951" w:rsidP="00D2028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4D8C404" w14:textId="77777777" w:rsidR="00484F88" w:rsidRPr="0012157F" w:rsidRDefault="006D536F" w:rsidP="00D2028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C9A98" w14:textId="77777777" w:rsidR="00CE6947" w:rsidRDefault="00CE6947" w:rsidP="0038231F">
      <w:pPr>
        <w:spacing w:after="0" w:line="240" w:lineRule="auto"/>
      </w:pPr>
      <w:r>
        <w:separator/>
      </w:r>
    </w:p>
  </w:endnote>
  <w:endnote w:type="continuationSeparator" w:id="0">
    <w:p w14:paraId="4C3B252F" w14:textId="77777777" w:rsidR="00CE6947" w:rsidRDefault="00CE69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B2ED2" w14:textId="77777777" w:rsidR="00887BC8" w:rsidRDefault="00887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E2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4AD1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6EB7" w14:textId="77777777" w:rsidR="00887BC8" w:rsidRDefault="00887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38727" w14:textId="77777777" w:rsidR="00CE6947" w:rsidRDefault="00CE6947" w:rsidP="0038231F">
      <w:pPr>
        <w:spacing w:after="0" w:line="240" w:lineRule="auto"/>
      </w:pPr>
      <w:r>
        <w:separator/>
      </w:r>
    </w:p>
  </w:footnote>
  <w:footnote w:type="continuationSeparator" w:id="0">
    <w:p w14:paraId="2BB3F2E9" w14:textId="77777777" w:rsidR="00CE6947" w:rsidRDefault="00CE6947" w:rsidP="0038231F">
      <w:pPr>
        <w:spacing w:after="0" w:line="240" w:lineRule="auto"/>
      </w:pPr>
      <w:r>
        <w:continuationSeparator/>
      </w:r>
    </w:p>
  </w:footnote>
  <w:footnote w:id="1">
    <w:p w14:paraId="1210AB6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48D428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3DE4E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840E3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C21738C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7F444" w14:textId="77777777" w:rsidR="00887BC8" w:rsidRDefault="00887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3A7C" w14:textId="77777777" w:rsidR="00887BC8" w:rsidRDefault="00887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55AD" w14:textId="77777777" w:rsidR="00887BC8" w:rsidRDefault="00887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627216">
    <w:abstractNumId w:val="11"/>
  </w:num>
  <w:num w:numId="2" w16cid:durableId="1678267143">
    <w:abstractNumId w:val="0"/>
  </w:num>
  <w:num w:numId="3" w16cid:durableId="1845050870">
    <w:abstractNumId w:val="10"/>
  </w:num>
  <w:num w:numId="4" w16cid:durableId="1192957795">
    <w:abstractNumId w:val="13"/>
  </w:num>
  <w:num w:numId="5" w16cid:durableId="1932736997">
    <w:abstractNumId w:val="12"/>
  </w:num>
  <w:num w:numId="6" w16cid:durableId="1262375555">
    <w:abstractNumId w:val="9"/>
  </w:num>
  <w:num w:numId="7" w16cid:durableId="1169634098">
    <w:abstractNumId w:val="1"/>
  </w:num>
  <w:num w:numId="8" w16cid:durableId="873074692">
    <w:abstractNumId w:val="6"/>
  </w:num>
  <w:num w:numId="9" w16cid:durableId="659118671">
    <w:abstractNumId w:val="4"/>
  </w:num>
  <w:num w:numId="10" w16cid:durableId="1238587236">
    <w:abstractNumId w:val="7"/>
  </w:num>
  <w:num w:numId="11" w16cid:durableId="1634015913">
    <w:abstractNumId w:val="5"/>
  </w:num>
  <w:num w:numId="12" w16cid:durableId="15812771">
    <w:abstractNumId w:val="8"/>
  </w:num>
  <w:num w:numId="13" w16cid:durableId="1347945624">
    <w:abstractNumId w:val="3"/>
  </w:num>
  <w:num w:numId="14" w16cid:durableId="1552616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5B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7BC8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235B2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6947"/>
    <w:rsid w:val="00D2028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FC5D1"/>
  <w15:docId w15:val="{9DF275D2-FCCC-45B5-A2A5-C1D99923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2026-05-21T07:07:00Z</dcterms:created>
  <dcterms:modified xsi:type="dcterms:W3CDTF">2026-05-21T07:07:00Z</dcterms:modified>
</cp:coreProperties>
</file>