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90002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90002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3F2BBA" w:rsidRPr="00D90002">
        <w:rPr>
          <w:rFonts w:ascii="Arial Narrow" w:eastAsia="Times New Roman" w:hAnsi="Arial Narrow" w:cs="Arial"/>
          <w:bCs/>
          <w:sz w:val="24"/>
          <w:szCs w:val="20"/>
          <w:lang w:eastAsia="pl-PL"/>
        </w:rPr>
        <w:t>3</w:t>
      </w:r>
      <w:r w:rsidRPr="00D90002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90002" w:rsidTr="00D62E6E">
        <w:tc>
          <w:tcPr>
            <w:tcW w:w="2800" w:type="dxa"/>
          </w:tcPr>
          <w:p w:rsidR="00D62E6E" w:rsidRPr="00D90002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000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9000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9000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D9000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90002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900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9000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900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90002" w:rsidTr="00D62E6E">
        <w:tc>
          <w:tcPr>
            <w:tcW w:w="2800" w:type="dxa"/>
          </w:tcPr>
          <w:p w:rsidR="00D62E6E" w:rsidRPr="00D90002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000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9000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62E6E" w:rsidRPr="00D90002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90002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900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9000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9000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9000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F2BBA" w:rsidRPr="00D90002" w:rsidTr="00CE68B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F2BBA" w:rsidRPr="00D90002" w:rsidRDefault="003F2BBA" w:rsidP="00CE68B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F2BBA" w:rsidRPr="00D90002" w:rsidRDefault="003F2BBA" w:rsidP="00CE68B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90002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D90002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D90002">
              <w:rPr>
                <w:rFonts w:ascii="Arial Narrow" w:eastAsia="Times New Roman" w:hAnsi="Arial Narrow" w:cs="Arial"/>
                <w:lang w:eastAsia="pl-PL"/>
              </w:rPr>
              <w:t xml:space="preserve">. Dz. U. z 2024 r. poz. 1320 z </w:t>
            </w:r>
            <w:proofErr w:type="spellStart"/>
            <w:r w:rsidRPr="00D90002">
              <w:rPr>
                <w:rFonts w:ascii="Arial Narrow" w:eastAsia="Times New Roman" w:hAnsi="Arial Narrow" w:cs="Arial"/>
                <w:lang w:eastAsia="pl-PL"/>
              </w:rPr>
              <w:t>p</w:t>
            </w:r>
            <w:r w:rsidR="00D90002">
              <w:rPr>
                <w:rFonts w:ascii="Arial Narrow" w:eastAsia="Times New Roman" w:hAnsi="Arial Narrow" w:cs="Arial"/>
                <w:lang w:eastAsia="pl-PL"/>
              </w:rPr>
              <w:t>óżn</w:t>
            </w:r>
            <w:proofErr w:type="spellEnd"/>
            <w:r w:rsidRPr="00D90002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D90002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D90002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D90002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:rsidR="003F2BBA" w:rsidRPr="00D90002" w:rsidRDefault="003F2BBA" w:rsidP="00CE68B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F2BBA" w:rsidRPr="00D90002" w:rsidRDefault="003F2BBA" w:rsidP="00CE68B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D90002" w:rsidRDefault="003F2BB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00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90002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90002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90002" w:rsidTr="00D62E6E">
        <w:tc>
          <w:tcPr>
            <w:tcW w:w="2269" w:type="dxa"/>
          </w:tcPr>
          <w:p w:rsidR="00D62E6E" w:rsidRPr="00D90002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90002" w:rsidRDefault="003F2BB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urządzeń medycznych oraz odzieży ochronnej radiologicznej i wieszaka</w:t>
            </w:r>
            <w:r w:rsidR="00D62E6E" w:rsidRPr="00D900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F2BBA" w:rsidRPr="00D90002" w:rsidTr="00CE68B3">
        <w:tc>
          <w:tcPr>
            <w:tcW w:w="2269" w:type="dxa"/>
          </w:tcPr>
          <w:p w:rsidR="003F2BBA" w:rsidRPr="00D90002" w:rsidRDefault="003F2BBA" w:rsidP="00CE68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3F2BBA" w:rsidRPr="00D90002" w:rsidRDefault="003F2BBA" w:rsidP="00CE68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66/2026</w:t>
            </w:r>
          </w:p>
        </w:tc>
      </w:tr>
    </w:tbl>
    <w:p w:rsidR="00BC121E" w:rsidRPr="00D90002" w:rsidRDefault="003F2BBA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900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900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90002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D90002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900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90002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D90002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90002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D90002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D9000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D900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90002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D90002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D90002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90002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F69A4" w:rsidRPr="00D90002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90002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D9000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D90002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D90002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9000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9000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9000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90002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000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000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000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90002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9000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000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9000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90002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90002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D9000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90002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9000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D9000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D9000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D90002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D9000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D9000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90002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D90002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D9000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D90002" w:rsidTr="00620E37">
        <w:tc>
          <w:tcPr>
            <w:tcW w:w="2660" w:type="dxa"/>
          </w:tcPr>
          <w:p w:rsidR="00BC121E" w:rsidRPr="00D9000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D90002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90002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900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900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9000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C121E" w:rsidRPr="00D9000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90002" w:rsidRDefault="00844A96" w:rsidP="003F2BB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900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F2BBA" w:rsidRPr="00D900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900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9000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D90002" w:rsidRDefault="00106AC7" w:rsidP="001E4022">
      <w:pPr>
        <w:rPr>
          <w:rFonts w:ascii="Arial Narrow" w:hAnsi="Arial Narrow"/>
        </w:rPr>
      </w:pPr>
    </w:p>
    <w:sectPr w:rsidR="00106AC7" w:rsidRPr="00D90002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4FA" w:rsidRDefault="006514FA">
      <w:r>
        <w:separator/>
      </w:r>
    </w:p>
  </w:endnote>
  <w:endnote w:type="continuationSeparator" w:id="1">
    <w:p w:rsidR="006514FA" w:rsidRDefault="006514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00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9000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BA" w:rsidRDefault="003F2BB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4FA" w:rsidRDefault="006514FA">
      <w:r>
        <w:separator/>
      </w:r>
    </w:p>
  </w:footnote>
  <w:footnote w:type="continuationSeparator" w:id="1">
    <w:p w:rsidR="006514FA" w:rsidRDefault="006514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BA" w:rsidRDefault="003F2BB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BA" w:rsidRDefault="003F2BB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BA" w:rsidRDefault="003F2BB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2BB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2BBA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14FA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90002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209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2026-05-20T13:08:00Z</dcterms:created>
  <dcterms:modified xsi:type="dcterms:W3CDTF">2026-05-20T13:09:00Z</dcterms:modified>
</cp:coreProperties>
</file>