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01CA" w14:textId="6E2E81B4" w:rsidR="00986737" w:rsidRPr="00332695" w:rsidRDefault="0078085D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332695">
        <w:rPr>
          <w:rFonts w:ascii="Arial Narrow" w:hAnsi="Arial Narrow" w:cs="Arial"/>
        </w:rPr>
        <w:t>Bydgoszcz</w:t>
      </w:r>
      <w:r w:rsidR="00986737" w:rsidRPr="00332695">
        <w:rPr>
          <w:rFonts w:ascii="Arial Narrow" w:hAnsi="Arial Narrow" w:cs="Arial"/>
        </w:rPr>
        <w:t xml:space="preserve"> dnia: </w:t>
      </w:r>
      <w:r w:rsidRPr="00332695">
        <w:rPr>
          <w:rFonts w:ascii="Arial Narrow" w:hAnsi="Arial Narrow" w:cs="Arial"/>
        </w:rPr>
        <w:t>2026-05-26</w:t>
      </w:r>
    </w:p>
    <w:p w14:paraId="632A6E22" w14:textId="7A09C8E2" w:rsidR="00986737" w:rsidRPr="00332695" w:rsidRDefault="0078085D" w:rsidP="00986737">
      <w:pPr>
        <w:spacing w:line="360" w:lineRule="auto"/>
        <w:rPr>
          <w:rFonts w:ascii="Arial Narrow" w:hAnsi="Arial Narrow" w:cs="Arial"/>
          <w:b/>
          <w:bCs/>
        </w:rPr>
      </w:pPr>
      <w:r w:rsidRPr="00332695">
        <w:rPr>
          <w:rFonts w:ascii="Arial Narrow" w:hAnsi="Arial Narrow" w:cs="Arial"/>
          <w:b/>
          <w:bCs/>
        </w:rPr>
        <w:t>10.WSzKzP SPZOZ</w:t>
      </w:r>
    </w:p>
    <w:p w14:paraId="6DD000B1" w14:textId="303A0474" w:rsidR="00986737" w:rsidRPr="00332695" w:rsidRDefault="0078085D" w:rsidP="00986737">
      <w:pPr>
        <w:spacing w:line="360" w:lineRule="auto"/>
        <w:rPr>
          <w:rFonts w:ascii="Arial Narrow" w:hAnsi="Arial Narrow" w:cs="Arial"/>
        </w:rPr>
      </w:pPr>
      <w:r w:rsidRPr="00332695">
        <w:rPr>
          <w:rFonts w:ascii="Arial Narrow" w:hAnsi="Arial Narrow" w:cs="Arial"/>
        </w:rPr>
        <w:t>Powstańców Warszawy</w:t>
      </w:r>
      <w:r w:rsidR="00986737" w:rsidRPr="00332695">
        <w:rPr>
          <w:rFonts w:ascii="Arial Narrow" w:hAnsi="Arial Narrow" w:cs="Arial"/>
        </w:rPr>
        <w:t xml:space="preserve"> </w:t>
      </w:r>
      <w:r w:rsidRPr="00332695">
        <w:rPr>
          <w:rFonts w:ascii="Arial Narrow" w:hAnsi="Arial Narrow" w:cs="Arial"/>
        </w:rPr>
        <w:t>5</w:t>
      </w:r>
    </w:p>
    <w:p w14:paraId="5FB7672E" w14:textId="058006A8" w:rsidR="00986737" w:rsidRPr="00332695" w:rsidRDefault="0078085D" w:rsidP="00986737">
      <w:pPr>
        <w:rPr>
          <w:rFonts w:ascii="Arial Narrow" w:hAnsi="Arial Narrow" w:cs="Arial"/>
        </w:rPr>
      </w:pPr>
      <w:r w:rsidRPr="00332695">
        <w:rPr>
          <w:rFonts w:ascii="Arial Narrow" w:hAnsi="Arial Narrow" w:cs="Arial"/>
        </w:rPr>
        <w:t>85-681</w:t>
      </w:r>
      <w:r w:rsidR="00986737" w:rsidRPr="00332695">
        <w:rPr>
          <w:rFonts w:ascii="Arial Narrow" w:hAnsi="Arial Narrow" w:cs="Arial"/>
        </w:rPr>
        <w:t xml:space="preserve"> </w:t>
      </w:r>
      <w:r w:rsidRPr="00332695">
        <w:rPr>
          <w:rFonts w:ascii="Arial Narrow" w:hAnsi="Arial Narrow" w:cs="Arial"/>
        </w:rPr>
        <w:t>Bydgoszcz</w:t>
      </w:r>
    </w:p>
    <w:p w14:paraId="19FE4AAC" w14:textId="77777777" w:rsidR="00986737" w:rsidRPr="00332695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332695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4B835EBB" w14:textId="77777777" w:rsidR="00986737" w:rsidRPr="00332695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332695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32695" w14:paraId="7593ACF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D61942" w14:textId="77777777" w:rsidR="00986737" w:rsidRPr="0033269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332695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3D5FCEE8" w14:textId="77777777" w:rsidR="00986737" w:rsidRPr="0033269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332695">
        <w:rPr>
          <w:rFonts w:ascii="Arial Narrow" w:hAnsi="Arial Narrow" w:cs="Arial"/>
        </w:rPr>
        <w:tab/>
        <w:t xml:space="preserve"> </w:t>
      </w:r>
    </w:p>
    <w:p w14:paraId="1F917D44" w14:textId="77777777" w:rsidR="00986737" w:rsidRPr="0033269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32695">
        <w:rPr>
          <w:rFonts w:ascii="Arial Narrow" w:eastAsia="Calibri" w:hAnsi="Arial Narrow" w:cs="Arial"/>
          <w:lang w:eastAsia="en-US"/>
        </w:rPr>
        <w:t xml:space="preserve">Dotyczy </w:t>
      </w:r>
      <w:r w:rsidRPr="00332695">
        <w:rPr>
          <w:rFonts w:ascii="Arial Narrow" w:hAnsi="Arial Narrow" w:cs="Arial"/>
        </w:rPr>
        <w:t>postępowania o udzielenie zamówienia publicznego</w:t>
      </w:r>
      <w:r w:rsidRPr="0033269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32695" w14:paraId="52A7F0F1" w14:textId="77777777" w:rsidTr="005A632E">
        <w:tc>
          <w:tcPr>
            <w:tcW w:w="2269" w:type="dxa"/>
          </w:tcPr>
          <w:p w14:paraId="2B7F4B28" w14:textId="77777777" w:rsidR="00986737" w:rsidRPr="0033269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D7312E0" w14:textId="698526D5" w:rsidR="00986737" w:rsidRPr="00332695" w:rsidRDefault="0078085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332695">
              <w:rPr>
                <w:rFonts w:ascii="Arial Narrow" w:hAnsi="Arial Narrow" w:cs="Arial"/>
                <w:b/>
              </w:rPr>
              <w:t>Dostawy sukcesywne implantów ortopedycznych, sprzętu do zaopatrzenia złamań i drobnego sprzętu jednorazowego użytku dla Oddziału Ortopedii na okres 24 miesięcy</w:t>
            </w:r>
            <w:r w:rsidR="00986737" w:rsidRPr="00332695">
              <w:rPr>
                <w:rFonts w:ascii="Arial Narrow" w:hAnsi="Arial Narrow" w:cs="Arial"/>
                <w:b/>
              </w:rPr>
              <w:t>.</w:t>
            </w:r>
          </w:p>
        </w:tc>
      </w:tr>
      <w:tr w:rsidR="0078085D" w:rsidRPr="00332695" w14:paraId="06A4A953" w14:textId="77777777" w:rsidTr="009775D2">
        <w:tc>
          <w:tcPr>
            <w:tcW w:w="2269" w:type="dxa"/>
          </w:tcPr>
          <w:p w14:paraId="738060E2" w14:textId="77777777" w:rsidR="0078085D" w:rsidRPr="00332695" w:rsidRDefault="0078085D" w:rsidP="009775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1F11BDA2" w14:textId="0F5AE515" w:rsidR="0078085D" w:rsidRPr="00332695" w:rsidRDefault="0078085D" w:rsidP="009775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332695">
              <w:rPr>
                <w:rFonts w:ascii="Arial Narrow" w:hAnsi="Arial Narrow" w:cs="Arial"/>
                <w:b/>
              </w:rPr>
              <w:t>54/2026</w:t>
            </w:r>
          </w:p>
        </w:tc>
      </w:tr>
    </w:tbl>
    <w:p w14:paraId="1FACAD92" w14:textId="77777777" w:rsidR="00A80738" w:rsidRPr="0033269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3E8B7742" w14:textId="5C7DDCE6" w:rsidR="00D665F5" w:rsidRPr="00332695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332695">
        <w:rPr>
          <w:rFonts w:ascii="Arial Narrow" w:hAnsi="Arial Narrow" w:cs="Arial"/>
        </w:rPr>
        <w:t>Zamawiający, działając na podstawie art. 22</w:t>
      </w:r>
      <w:r w:rsidR="00FC7F5E" w:rsidRPr="00332695">
        <w:rPr>
          <w:rFonts w:ascii="Arial Narrow" w:hAnsi="Arial Narrow" w:cs="Arial"/>
        </w:rPr>
        <w:t>2</w:t>
      </w:r>
      <w:r w:rsidRPr="00332695">
        <w:rPr>
          <w:rFonts w:ascii="Arial Narrow" w:hAnsi="Arial Narrow" w:cs="Arial"/>
        </w:rPr>
        <w:t xml:space="preserve"> ust. 5 </w:t>
      </w:r>
      <w:r w:rsidRPr="00332695">
        <w:rPr>
          <w:rFonts w:ascii="Arial Narrow" w:hAnsi="Arial Narrow" w:cs="Arial"/>
          <w:bCs/>
        </w:rPr>
        <w:t>ustawy z dnia 11 września 2019 r. Prawo zamówień publicznych</w:t>
      </w:r>
      <w:r w:rsidRPr="00332695">
        <w:rPr>
          <w:rFonts w:ascii="Arial Narrow" w:hAnsi="Arial Narrow" w:cs="Arial"/>
        </w:rPr>
        <w:t xml:space="preserve"> </w:t>
      </w:r>
      <w:r w:rsidR="0078085D" w:rsidRPr="00332695">
        <w:rPr>
          <w:rFonts w:ascii="Arial Narrow" w:hAnsi="Arial Narrow" w:cs="Arial"/>
        </w:rPr>
        <w:t>(</w:t>
      </w:r>
      <w:proofErr w:type="spellStart"/>
      <w:r w:rsidR="0078085D" w:rsidRPr="00332695">
        <w:rPr>
          <w:rFonts w:ascii="Arial Narrow" w:hAnsi="Arial Narrow" w:cs="Arial"/>
        </w:rPr>
        <w:t>t.j</w:t>
      </w:r>
      <w:proofErr w:type="spellEnd"/>
      <w:r w:rsidR="0078085D" w:rsidRPr="00332695">
        <w:rPr>
          <w:rFonts w:ascii="Arial Narrow" w:hAnsi="Arial Narrow" w:cs="Arial"/>
        </w:rPr>
        <w:t xml:space="preserve">. Dz. U. z 2024 r. poz. 1320 z </w:t>
      </w:r>
      <w:proofErr w:type="spellStart"/>
      <w:r w:rsidR="0078085D" w:rsidRPr="00332695">
        <w:rPr>
          <w:rFonts w:ascii="Arial Narrow" w:hAnsi="Arial Narrow" w:cs="Arial"/>
        </w:rPr>
        <w:t>p</w:t>
      </w:r>
      <w:r w:rsidR="00332695">
        <w:rPr>
          <w:rFonts w:ascii="Arial Narrow" w:hAnsi="Arial Narrow" w:cs="Arial"/>
        </w:rPr>
        <w:t>óź</w:t>
      </w:r>
      <w:r w:rsidR="0078085D" w:rsidRPr="00332695">
        <w:rPr>
          <w:rFonts w:ascii="Arial Narrow" w:hAnsi="Arial Narrow" w:cs="Arial"/>
        </w:rPr>
        <w:t>n</w:t>
      </w:r>
      <w:proofErr w:type="spellEnd"/>
      <w:r w:rsidR="0078085D" w:rsidRPr="00332695">
        <w:rPr>
          <w:rFonts w:ascii="Arial Narrow" w:hAnsi="Arial Narrow" w:cs="Arial"/>
        </w:rPr>
        <w:t>. zm.)</w:t>
      </w:r>
      <w:r w:rsidR="00490DC0" w:rsidRPr="00332695">
        <w:rPr>
          <w:rFonts w:ascii="Arial Narrow" w:hAnsi="Arial Narrow" w:cs="Arial"/>
        </w:rPr>
        <w:t xml:space="preserve"> </w:t>
      </w:r>
      <w:r w:rsidRPr="00332695">
        <w:rPr>
          <w:rFonts w:ascii="Arial Narrow" w:hAnsi="Arial Narrow" w:cs="Arial"/>
        </w:rPr>
        <w:t>udostępnia</w:t>
      </w:r>
      <w:r w:rsidR="00F95C33" w:rsidRPr="00332695">
        <w:rPr>
          <w:rFonts w:ascii="Arial Narrow" w:hAnsi="Arial Narrow" w:cs="Arial"/>
        </w:rPr>
        <w:t xml:space="preserve"> </w:t>
      </w:r>
      <w:r w:rsidR="004C7E9B" w:rsidRPr="00332695">
        <w:rPr>
          <w:rFonts w:ascii="Arial Narrow" w:hAnsi="Arial Narrow" w:cs="Arial"/>
        </w:rPr>
        <w:t>informacj</w:t>
      </w:r>
      <w:r w:rsidR="00577BC6" w:rsidRPr="00332695">
        <w:rPr>
          <w:rFonts w:ascii="Arial Narrow" w:hAnsi="Arial Narrow" w:cs="Arial"/>
        </w:rPr>
        <w:t>ę</w:t>
      </w:r>
      <w:r w:rsidR="00035488" w:rsidRPr="00332695">
        <w:rPr>
          <w:rFonts w:ascii="Arial Narrow" w:hAnsi="Arial Narrow" w:cs="Arial"/>
        </w:rPr>
        <w:t xml:space="preserve"> z otwarcia ofert</w:t>
      </w:r>
      <w:r w:rsidR="00577BC6" w:rsidRPr="00332695">
        <w:rPr>
          <w:rFonts w:ascii="Arial Narrow" w:hAnsi="Arial Narrow" w:cs="Arial"/>
        </w:rPr>
        <w:t>.</w:t>
      </w:r>
    </w:p>
    <w:p w14:paraId="076AE1D1" w14:textId="33B3D79B" w:rsidR="00A80738" w:rsidRPr="00332695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332695">
        <w:rPr>
          <w:rFonts w:ascii="Arial Narrow" w:hAnsi="Arial Narrow" w:cs="Arial"/>
        </w:rPr>
        <w:t>Podczas otwarcia ofert, mającego miejsce</w:t>
      </w:r>
      <w:r w:rsidR="00FF4AB1" w:rsidRPr="00332695">
        <w:rPr>
          <w:rFonts w:ascii="Arial Narrow" w:hAnsi="Arial Narrow" w:cs="Arial"/>
        </w:rPr>
        <w:t xml:space="preserve"> w dniu </w:t>
      </w:r>
      <w:r w:rsidR="00332695">
        <w:rPr>
          <w:rFonts w:ascii="Arial Narrow" w:hAnsi="Arial Narrow" w:cs="Arial"/>
        </w:rPr>
        <w:t>26.05.2026 r.</w:t>
      </w:r>
      <w:r w:rsidR="00FF4AB1" w:rsidRPr="00332695">
        <w:rPr>
          <w:rFonts w:ascii="Arial Narrow" w:hAnsi="Arial Narrow" w:cs="Arial"/>
        </w:rPr>
        <w:t xml:space="preserve"> o godz. </w:t>
      </w:r>
      <w:r w:rsidR="00332695">
        <w:rPr>
          <w:rFonts w:ascii="Arial Narrow" w:hAnsi="Arial Narrow" w:cs="Arial"/>
        </w:rPr>
        <w:t>8:30</w:t>
      </w:r>
      <w:r w:rsidRPr="00332695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32695" w14:paraId="26898E38" w14:textId="77777777" w:rsidTr="005A632E">
        <w:tc>
          <w:tcPr>
            <w:tcW w:w="1276" w:type="dxa"/>
            <w:shd w:val="clear" w:color="auto" w:fill="F2F2F2"/>
            <w:vAlign w:val="center"/>
          </w:tcPr>
          <w:p w14:paraId="2A65C34D" w14:textId="77777777" w:rsidR="006B27ED" w:rsidRPr="0033269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Oferta n</w:t>
            </w:r>
            <w:r w:rsidR="006B27ED" w:rsidRPr="00332695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D02398A" w14:textId="77777777" w:rsidR="006B27ED" w:rsidRPr="0033269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966316E" w14:textId="77777777" w:rsidR="006B27ED" w:rsidRPr="00332695" w:rsidRDefault="006B27ED" w:rsidP="00332695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083420B" w14:textId="77777777" w:rsidR="006B27ED" w:rsidRPr="0033269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Cena oferty</w:t>
            </w:r>
          </w:p>
        </w:tc>
      </w:tr>
      <w:tr w:rsidR="0078085D" w:rsidRPr="00332695" w14:paraId="24EE8F83" w14:textId="77777777" w:rsidTr="009775D2">
        <w:tc>
          <w:tcPr>
            <w:tcW w:w="1276" w:type="dxa"/>
            <w:vAlign w:val="center"/>
          </w:tcPr>
          <w:p w14:paraId="1D959F16" w14:textId="1261A4F2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1004C3BF" w14:textId="22ABFD39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21D62512" w14:textId="13E54D4B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Enovis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Poland Sp. z o.o.</w:t>
            </w:r>
          </w:p>
          <w:p w14:paraId="2F58DD3C" w14:textId="0654D116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Łopuszańska 95</w:t>
            </w:r>
          </w:p>
          <w:p w14:paraId="7F2C1B63" w14:textId="4C756583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02-457 Warszawa</w:t>
            </w:r>
          </w:p>
        </w:tc>
        <w:tc>
          <w:tcPr>
            <w:tcW w:w="2551" w:type="dxa"/>
            <w:vAlign w:val="center"/>
          </w:tcPr>
          <w:p w14:paraId="5A23A7F0" w14:textId="552E9D8C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4 341 168.00 zł</w:t>
            </w:r>
          </w:p>
        </w:tc>
      </w:tr>
      <w:tr w:rsidR="0078085D" w:rsidRPr="00332695" w14:paraId="181A9171" w14:textId="77777777" w:rsidTr="009775D2">
        <w:tc>
          <w:tcPr>
            <w:tcW w:w="1276" w:type="dxa"/>
            <w:vAlign w:val="center"/>
          </w:tcPr>
          <w:p w14:paraId="785EF213" w14:textId="18350D8A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D79CA85" w14:textId="4BB0CFE9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745B47D3" w14:textId="7A4E20AE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Enovis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Poland Sp. z o.o.</w:t>
            </w:r>
          </w:p>
          <w:p w14:paraId="6CDF5F10" w14:textId="7EE5F3F5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Łopuszańska 95</w:t>
            </w:r>
          </w:p>
          <w:p w14:paraId="504EDAED" w14:textId="79F0C3F5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02-457 Warszawa</w:t>
            </w:r>
          </w:p>
        </w:tc>
        <w:tc>
          <w:tcPr>
            <w:tcW w:w="2551" w:type="dxa"/>
            <w:vAlign w:val="center"/>
          </w:tcPr>
          <w:p w14:paraId="7C31A883" w14:textId="597C2B58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542 872.80 zł</w:t>
            </w:r>
          </w:p>
        </w:tc>
      </w:tr>
      <w:tr w:rsidR="0078085D" w:rsidRPr="00332695" w14:paraId="34C22C9B" w14:textId="77777777" w:rsidTr="009775D2">
        <w:tc>
          <w:tcPr>
            <w:tcW w:w="1276" w:type="dxa"/>
            <w:vAlign w:val="center"/>
          </w:tcPr>
          <w:p w14:paraId="0B97C403" w14:textId="69D4B8FB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58474FED" w14:textId="66B8618A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42D210B6" w14:textId="17410552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Enovis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Poland Sp. z o.o.</w:t>
            </w:r>
          </w:p>
          <w:p w14:paraId="0FD7F940" w14:textId="56CCFC55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Łopuszańska 95</w:t>
            </w:r>
          </w:p>
          <w:p w14:paraId="6B81CBA3" w14:textId="0D02EFCE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02-457 Warszawa</w:t>
            </w:r>
          </w:p>
        </w:tc>
        <w:tc>
          <w:tcPr>
            <w:tcW w:w="2551" w:type="dxa"/>
            <w:vAlign w:val="center"/>
          </w:tcPr>
          <w:p w14:paraId="6D6E1FAD" w14:textId="26EEA1FE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1 256 580.00 zł</w:t>
            </w:r>
          </w:p>
        </w:tc>
      </w:tr>
      <w:tr w:rsidR="0078085D" w:rsidRPr="00332695" w14:paraId="5682713D" w14:textId="77777777" w:rsidTr="009775D2">
        <w:tc>
          <w:tcPr>
            <w:tcW w:w="1276" w:type="dxa"/>
            <w:vAlign w:val="center"/>
          </w:tcPr>
          <w:p w14:paraId="2BC94B8A" w14:textId="3D3FC010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6463C4CC" w14:textId="19872A79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</w:tcPr>
          <w:p w14:paraId="6281B3E1" w14:textId="37440A24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ANMAR Sp. z o.o.</w:t>
            </w:r>
          </w:p>
          <w:p w14:paraId="24DE9C8D" w14:textId="10F92C50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Strefowa 22</w:t>
            </w:r>
          </w:p>
          <w:p w14:paraId="0B289096" w14:textId="1CFBFE4B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43-100 Tychy</w:t>
            </w:r>
          </w:p>
        </w:tc>
        <w:tc>
          <w:tcPr>
            <w:tcW w:w="2551" w:type="dxa"/>
            <w:vAlign w:val="center"/>
          </w:tcPr>
          <w:p w14:paraId="2E3F8949" w14:textId="5062174A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64 256.22 zł</w:t>
            </w:r>
          </w:p>
        </w:tc>
      </w:tr>
      <w:tr w:rsidR="0078085D" w:rsidRPr="00332695" w14:paraId="63BB5B46" w14:textId="77777777" w:rsidTr="009775D2">
        <w:tc>
          <w:tcPr>
            <w:tcW w:w="1276" w:type="dxa"/>
            <w:vAlign w:val="center"/>
          </w:tcPr>
          <w:p w14:paraId="5E245A42" w14:textId="737C806B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33A770CA" w14:textId="5A74B82F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399ED4EB" w14:textId="603C7D7A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 xml:space="preserve">Medin </w:t>
            </w:r>
            <w:proofErr w:type="spellStart"/>
            <w:r w:rsidRPr="00332695">
              <w:rPr>
                <w:rFonts w:ascii="Arial Narrow" w:hAnsi="Arial Narrow" w:cs="Arial"/>
              </w:rPr>
              <w:t>a.s</w:t>
            </w:r>
            <w:proofErr w:type="spellEnd"/>
            <w:r w:rsidRPr="00332695">
              <w:rPr>
                <w:rFonts w:ascii="Arial Narrow" w:hAnsi="Arial Narrow" w:cs="Arial"/>
              </w:rPr>
              <w:t>.</w:t>
            </w:r>
          </w:p>
          <w:p w14:paraId="1D5B058D" w14:textId="4225ADF6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Vlachovicka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619</w:t>
            </w:r>
          </w:p>
          <w:p w14:paraId="47F0C551" w14:textId="78939217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 xml:space="preserve">592 31 </w:t>
            </w:r>
            <w:proofErr w:type="spellStart"/>
            <w:r w:rsidRPr="00332695">
              <w:rPr>
                <w:rFonts w:ascii="Arial Narrow" w:hAnsi="Arial Narrow" w:cs="Arial"/>
              </w:rPr>
              <w:t>Nové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</w:t>
            </w:r>
            <w:proofErr w:type="spellStart"/>
            <w:r w:rsidRPr="00332695">
              <w:rPr>
                <w:rFonts w:ascii="Arial Narrow" w:hAnsi="Arial Narrow" w:cs="Arial"/>
              </w:rPr>
              <w:t>Město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na </w:t>
            </w:r>
            <w:proofErr w:type="spellStart"/>
            <w:r w:rsidRPr="00332695">
              <w:rPr>
                <w:rFonts w:ascii="Arial Narrow" w:hAnsi="Arial Narrow" w:cs="Arial"/>
              </w:rPr>
              <w:t>Morave</w:t>
            </w:r>
            <w:proofErr w:type="spellEnd"/>
          </w:p>
        </w:tc>
        <w:tc>
          <w:tcPr>
            <w:tcW w:w="2551" w:type="dxa"/>
            <w:vAlign w:val="center"/>
          </w:tcPr>
          <w:p w14:paraId="7ACE9F1F" w14:textId="6E9DE109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95 040.00 zł</w:t>
            </w:r>
          </w:p>
        </w:tc>
      </w:tr>
      <w:tr w:rsidR="0078085D" w:rsidRPr="00332695" w14:paraId="4A8B233D" w14:textId="77777777" w:rsidTr="009775D2">
        <w:tc>
          <w:tcPr>
            <w:tcW w:w="1276" w:type="dxa"/>
            <w:vAlign w:val="center"/>
          </w:tcPr>
          <w:p w14:paraId="39CF00D1" w14:textId="108EECCD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555F3727" w14:textId="02807BA5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</w:tcPr>
          <w:p w14:paraId="40D3BC38" w14:textId="1D95BAE9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Medartis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Sp. z o.o.</w:t>
            </w:r>
          </w:p>
          <w:p w14:paraId="15E87D26" w14:textId="3A8F9959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Legnicka 56</w:t>
            </w:r>
          </w:p>
          <w:p w14:paraId="1315D540" w14:textId="3E47D308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54-204 Wrocław</w:t>
            </w:r>
          </w:p>
        </w:tc>
        <w:tc>
          <w:tcPr>
            <w:tcW w:w="2551" w:type="dxa"/>
            <w:vAlign w:val="center"/>
          </w:tcPr>
          <w:p w14:paraId="47A2C5CD" w14:textId="6167FED7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139 541.40 zł</w:t>
            </w:r>
          </w:p>
        </w:tc>
      </w:tr>
      <w:tr w:rsidR="0078085D" w:rsidRPr="00332695" w14:paraId="541329B2" w14:textId="77777777" w:rsidTr="009775D2">
        <w:tc>
          <w:tcPr>
            <w:tcW w:w="1276" w:type="dxa"/>
            <w:vAlign w:val="center"/>
          </w:tcPr>
          <w:p w14:paraId="6DA85984" w14:textId="16CC98BC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lastRenderedPageBreak/>
              <w:t>4</w:t>
            </w:r>
          </w:p>
        </w:tc>
        <w:tc>
          <w:tcPr>
            <w:tcW w:w="1276" w:type="dxa"/>
            <w:vAlign w:val="center"/>
          </w:tcPr>
          <w:p w14:paraId="6E7F0DDE" w14:textId="67040110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1B43F3AA" w14:textId="4B6F675F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Medartis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Sp. z o.o.</w:t>
            </w:r>
          </w:p>
          <w:p w14:paraId="18E77788" w14:textId="31FAC326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Legnicka 56</w:t>
            </w:r>
          </w:p>
          <w:p w14:paraId="02E16DC8" w14:textId="0EF94E9B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54-204 Wrocław</w:t>
            </w:r>
          </w:p>
        </w:tc>
        <w:tc>
          <w:tcPr>
            <w:tcW w:w="2551" w:type="dxa"/>
            <w:vAlign w:val="center"/>
          </w:tcPr>
          <w:p w14:paraId="1D3D4F2D" w14:textId="4E754ACB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506 919.60 zł</w:t>
            </w:r>
          </w:p>
        </w:tc>
      </w:tr>
      <w:tr w:rsidR="0078085D" w:rsidRPr="00332695" w14:paraId="397B72B0" w14:textId="77777777" w:rsidTr="009775D2">
        <w:tc>
          <w:tcPr>
            <w:tcW w:w="1276" w:type="dxa"/>
            <w:vAlign w:val="center"/>
          </w:tcPr>
          <w:p w14:paraId="04C33D51" w14:textId="1C8F8B22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511411A9" w14:textId="327CBD24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09F653F1" w14:textId="651C0CEE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Medartis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Sp. z o.o.</w:t>
            </w:r>
          </w:p>
          <w:p w14:paraId="49FF0C55" w14:textId="7C1D5E25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Legnicka 56</w:t>
            </w:r>
          </w:p>
          <w:p w14:paraId="5888F32B" w14:textId="3F363C57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54-204 Wrocław</w:t>
            </w:r>
          </w:p>
        </w:tc>
        <w:tc>
          <w:tcPr>
            <w:tcW w:w="2551" w:type="dxa"/>
            <w:vAlign w:val="center"/>
          </w:tcPr>
          <w:p w14:paraId="18E58DBE" w14:textId="3AF5FBA3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128 131.20 zł</w:t>
            </w:r>
          </w:p>
        </w:tc>
      </w:tr>
      <w:tr w:rsidR="0078085D" w:rsidRPr="00332695" w14:paraId="329D858C" w14:textId="77777777" w:rsidTr="009775D2">
        <w:tc>
          <w:tcPr>
            <w:tcW w:w="1276" w:type="dxa"/>
            <w:vAlign w:val="center"/>
          </w:tcPr>
          <w:p w14:paraId="09C380B3" w14:textId="3DF94A85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2C2CF665" w14:textId="3FA95F74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53F55057" w14:textId="56AD3BC8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Medartis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Sp. z o.o.</w:t>
            </w:r>
          </w:p>
          <w:p w14:paraId="0517F6AC" w14:textId="0DB1AD60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Legnicka 56</w:t>
            </w:r>
          </w:p>
          <w:p w14:paraId="035EC887" w14:textId="72BD3222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54-204 Wrocław</w:t>
            </w:r>
          </w:p>
        </w:tc>
        <w:tc>
          <w:tcPr>
            <w:tcW w:w="2551" w:type="dxa"/>
            <w:vAlign w:val="center"/>
          </w:tcPr>
          <w:p w14:paraId="663FA4AE" w14:textId="31708222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79 725.60 zł</w:t>
            </w:r>
          </w:p>
        </w:tc>
      </w:tr>
      <w:tr w:rsidR="0078085D" w:rsidRPr="00332695" w14:paraId="04D8350F" w14:textId="77777777" w:rsidTr="009775D2">
        <w:tc>
          <w:tcPr>
            <w:tcW w:w="1276" w:type="dxa"/>
            <w:vAlign w:val="center"/>
          </w:tcPr>
          <w:p w14:paraId="443D12F1" w14:textId="1DD1CF44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760C710D" w14:textId="1AD07A1B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</w:tcPr>
          <w:p w14:paraId="565A0731" w14:textId="6E0903FE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Medartis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Sp. z o.o.</w:t>
            </w:r>
          </w:p>
          <w:p w14:paraId="56D2CC39" w14:textId="74550022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Legnicka 56</w:t>
            </w:r>
          </w:p>
          <w:p w14:paraId="6FF19659" w14:textId="2651E72C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54-204 Wrocław</w:t>
            </w:r>
          </w:p>
        </w:tc>
        <w:tc>
          <w:tcPr>
            <w:tcW w:w="2551" w:type="dxa"/>
            <w:vAlign w:val="center"/>
          </w:tcPr>
          <w:p w14:paraId="2221C6E6" w14:textId="35A05897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511 049.52 zł</w:t>
            </w:r>
          </w:p>
        </w:tc>
      </w:tr>
      <w:tr w:rsidR="0078085D" w:rsidRPr="00332695" w14:paraId="27B5DF56" w14:textId="77777777" w:rsidTr="009775D2">
        <w:tc>
          <w:tcPr>
            <w:tcW w:w="1276" w:type="dxa"/>
            <w:vAlign w:val="center"/>
          </w:tcPr>
          <w:p w14:paraId="6373747E" w14:textId="1903A185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5F48E53B" w14:textId="415CA3FE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</w:tcPr>
          <w:p w14:paraId="0A8EF203" w14:textId="5DB58ED6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Medartis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Sp. z o.o.</w:t>
            </w:r>
          </w:p>
          <w:p w14:paraId="28E70DF2" w14:textId="7BF30465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Legnicka 56</w:t>
            </w:r>
          </w:p>
          <w:p w14:paraId="430EC0E0" w14:textId="0D0A97CA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54-204 Wrocław</w:t>
            </w:r>
          </w:p>
        </w:tc>
        <w:tc>
          <w:tcPr>
            <w:tcW w:w="2551" w:type="dxa"/>
            <w:vAlign w:val="center"/>
          </w:tcPr>
          <w:p w14:paraId="280A218D" w14:textId="14BB55B2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658 013.76 zł</w:t>
            </w:r>
          </w:p>
        </w:tc>
      </w:tr>
      <w:tr w:rsidR="0078085D" w:rsidRPr="00332695" w14:paraId="1ED557BC" w14:textId="77777777" w:rsidTr="009775D2">
        <w:tc>
          <w:tcPr>
            <w:tcW w:w="1276" w:type="dxa"/>
            <w:vAlign w:val="center"/>
          </w:tcPr>
          <w:p w14:paraId="71D359DD" w14:textId="2C21555A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542B6912" w14:textId="04B1CA81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</w:tcPr>
          <w:p w14:paraId="206AC60F" w14:textId="5E056485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Medartis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Sp. z o.o.</w:t>
            </w:r>
          </w:p>
          <w:p w14:paraId="3B3D0438" w14:textId="34FC9433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Legnicka 56</w:t>
            </w:r>
          </w:p>
          <w:p w14:paraId="2ED798DC" w14:textId="35482E89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54-204 Wrocław</w:t>
            </w:r>
          </w:p>
        </w:tc>
        <w:tc>
          <w:tcPr>
            <w:tcW w:w="2551" w:type="dxa"/>
            <w:vAlign w:val="center"/>
          </w:tcPr>
          <w:p w14:paraId="200FF276" w14:textId="59896D28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491 626.80 zł</w:t>
            </w:r>
          </w:p>
        </w:tc>
      </w:tr>
      <w:tr w:rsidR="0078085D" w:rsidRPr="00332695" w14:paraId="6BEA6B44" w14:textId="77777777" w:rsidTr="009775D2">
        <w:tc>
          <w:tcPr>
            <w:tcW w:w="1276" w:type="dxa"/>
            <w:vAlign w:val="center"/>
          </w:tcPr>
          <w:p w14:paraId="082D8142" w14:textId="023F6642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54C47FC4" w14:textId="7B646732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</w:tcPr>
          <w:p w14:paraId="1166644A" w14:textId="570F4DAC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Medartis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Sp. z o.o.</w:t>
            </w:r>
          </w:p>
          <w:p w14:paraId="20221572" w14:textId="58CE2598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Legnicka 56</w:t>
            </w:r>
          </w:p>
          <w:p w14:paraId="569D707C" w14:textId="7DFBE9F9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54-204 Wrocław</w:t>
            </w:r>
          </w:p>
        </w:tc>
        <w:tc>
          <w:tcPr>
            <w:tcW w:w="2551" w:type="dxa"/>
            <w:vAlign w:val="center"/>
          </w:tcPr>
          <w:p w14:paraId="70F1161E" w14:textId="303070BF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2 289.60 zł</w:t>
            </w:r>
          </w:p>
        </w:tc>
      </w:tr>
      <w:tr w:rsidR="0078085D" w:rsidRPr="00332695" w14:paraId="08436E90" w14:textId="77777777" w:rsidTr="009775D2">
        <w:tc>
          <w:tcPr>
            <w:tcW w:w="1276" w:type="dxa"/>
            <w:vAlign w:val="center"/>
          </w:tcPr>
          <w:p w14:paraId="37650BFE" w14:textId="637B899F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3A89D7BB" w14:textId="75AC118A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</w:tcPr>
          <w:p w14:paraId="5525ED36" w14:textId="0E832A04" w:rsidR="0078085D" w:rsidRPr="00332695" w:rsidRDefault="0078085D" w:rsidP="00332695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332695">
              <w:rPr>
                <w:rFonts w:ascii="Arial Narrow" w:hAnsi="Arial Narrow" w:cs="Arial"/>
              </w:rPr>
              <w:t>Medartis</w:t>
            </w:r>
            <w:proofErr w:type="spellEnd"/>
            <w:r w:rsidRPr="00332695">
              <w:rPr>
                <w:rFonts w:ascii="Arial Narrow" w:hAnsi="Arial Narrow" w:cs="Arial"/>
              </w:rPr>
              <w:t xml:space="preserve"> Sp. z o.o.</w:t>
            </w:r>
          </w:p>
          <w:p w14:paraId="2B0A0703" w14:textId="7785137A" w:rsidR="0078085D" w:rsidRPr="00332695" w:rsidRDefault="0078085D" w:rsidP="00332695">
            <w:pPr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Legnicka 56</w:t>
            </w:r>
          </w:p>
          <w:p w14:paraId="3ABBC220" w14:textId="78301E4D" w:rsidR="0078085D" w:rsidRPr="00332695" w:rsidRDefault="0078085D" w:rsidP="0033269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54-204 Wrocław</w:t>
            </w:r>
          </w:p>
        </w:tc>
        <w:tc>
          <w:tcPr>
            <w:tcW w:w="2551" w:type="dxa"/>
            <w:vAlign w:val="center"/>
          </w:tcPr>
          <w:p w14:paraId="50131CC4" w14:textId="5C19CF18" w:rsidR="0078085D" w:rsidRPr="00332695" w:rsidRDefault="0078085D" w:rsidP="009775D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32695">
              <w:rPr>
                <w:rFonts w:ascii="Arial Narrow" w:hAnsi="Arial Narrow" w:cs="Arial"/>
              </w:rPr>
              <w:t>150 120.00 zł</w:t>
            </w:r>
          </w:p>
        </w:tc>
      </w:tr>
    </w:tbl>
    <w:p w14:paraId="0621B53E" w14:textId="5C1FFD92" w:rsidR="00A80738" w:rsidRPr="00332695" w:rsidRDefault="00332695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332695">
        <w:rPr>
          <w:rFonts w:ascii="Arial Narrow" w:hAnsi="Arial Narrow" w:cs="Arial"/>
          <w:i/>
          <w:sz w:val="20"/>
        </w:rPr>
        <w:t>ZAMAWIAJĄCY</w:t>
      </w:r>
    </w:p>
    <w:p w14:paraId="5590B1ED" w14:textId="77777777" w:rsidR="00332695" w:rsidRDefault="00332695" w:rsidP="00332695">
      <w:pPr>
        <w:rPr>
          <w:rFonts w:ascii="Arial Narrow" w:hAnsi="Arial Narrow" w:cs="Arial"/>
        </w:rPr>
      </w:pPr>
    </w:p>
    <w:p w14:paraId="39994DB5" w14:textId="77777777" w:rsidR="00332695" w:rsidRDefault="00332695" w:rsidP="00332695">
      <w:pPr>
        <w:rPr>
          <w:rFonts w:ascii="Arial Narrow" w:hAnsi="Arial Narrow" w:cs="Arial"/>
        </w:rPr>
      </w:pPr>
    </w:p>
    <w:p w14:paraId="3E1B2DD4" w14:textId="77777777" w:rsidR="00332695" w:rsidRDefault="00332695" w:rsidP="00332695">
      <w:pPr>
        <w:rPr>
          <w:rFonts w:ascii="Arial Narrow" w:hAnsi="Arial Narrow" w:cs="Arial"/>
        </w:rPr>
      </w:pPr>
    </w:p>
    <w:p w14:paraId="7E66B53F" w14:textId="77777777" w:rsidR="00332695" w:rsidRDefault="00332695" w:rsidP="00332695">
      <w:pPr>
        <w:rPr>
          <w:rFonts w:ascii="Arial Narrow" w:hAnsi="Arial Narrow" w:cs="Arial"/>
        </w:rPr>
      </w:pPr>
    </w:p>
    <w:p w14:paraId="64E366DC" w14:textId="77777777" w:rsidR="00332695" w:rsidRDefault="00332695" w:rsidP="00332695">
      <w:pPr>
        <w:rPr>
          <w:rFonts w:ascii="Arial Narrow" w:hAnsi="Arial Narrow" w:cs="Arial"/>
        </w:rPr>
      </w:pPr>
    </w:p>
    <w:bookmarkEnd w:id="0"/>
    <w:p w14:paraId="066345A6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848E4A9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EC41CE4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E195804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556F86F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3780219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1791E99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8CB7D99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05D86D3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E9119B3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6A02403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C734322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64510EF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884FDB5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6409C05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ECDC816" w14:textId="77777777" w:rsidR="00332695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1B75C77" w14:textId="47AE24FD" w:rsidR="00332695" w:rsidRPr="00906D68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52631CF1" w14:textId="77777777" w:rsidR="00332695" w:rsidRPr="00906D68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3F5A2FFA" w14:textId="77777777" w:rsidR="00332695" w:rsidRPr="00906D68" w:rsidRDefault="00332695" w:rsidP="003326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5632B628" w14:textId="6593FDAD" w:rsidR="00C236D3" w:rsidRPr="00332695" w:rsidRDefault="00332695" w:rsidP="00332695">
      <w:pPr>
        <w:rPr>
          <w:rFonts w:ascii="Arial Narrow" w:hAnsi="Arial Narrow" w:cs="Arial"/>
          <w:sz w:val="18"/>
          <w:szCs w:val="18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26.05</w:t>
      </w:r>
      <w:r w:rsidR="005F23F7">
        <w:rPr>
          <w:rFonts w:ascii="Arial Narrow" w:hAnsi="Arial Narrow"/>
          <w:i/>
          <w:sz w:val="16"/>
          <w:szCs w:val="16"/>
        </w:rPr>
        <w:t>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 r.</w:t>
      </w:r>
    </w:p>
    <w:sectPr w:rsidR="00C236D3" w:rsidRPr="00332695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6CE94" w14:textId="77777777" w:rsidR="0074774B" w:rsidRDefault="0074774B">
      <w:r>
        <w:separator/>
      </w:r>
    </w:p>
  </w:endnote>
  <w:endnote w:type="continuationSeparator" w:id="0">
    <w:p w14:paraId="7834D459" w14:textId="77777777" w:rsidR="0074774B" w:rsidRDefault="00747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091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6304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7018D" w14:textId="77777777" w:rsidR="00986737" w:rsidRPr="00986737" w:rsidRDefault="0074774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F7ECBB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143591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24B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A6D6C1" w14:textId="77777777" w:rsidR="009F189D" w:rsidRDefault="009F189D">
    <w:pPr>
      <w:pStyle w:val="Stopka"/>
      <w:tabs>
        <w:tab w:val="clear" w:pos="4536"/>
      </w:tabs>
      <w:jc w:val="center"/>
    </w:pPr>
  </w:p>
  <w:p w14:paraId="77896AE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21647" w14:textId="77777777" w:rsidR="0074774B" w:rsidRDefault="0074774B">
      <w:r>
        <w:separator/>
      </w:r>
    </w:p>
  </w:footnote>
  <w:footnote w:type="continuationSeparator" w:id="0">
    <w:p w14:paraId="1CB4E05B" w14:textId="77777777" w:rsidR="0074774B" w:rsidRDefault="00747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C1646" w14:textId="77777777" w:rsidR="0078085D" w:rsidRDefault="007808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BB5C4" w14:textId="77777777" w:rsidR="0078085D" w:rsidRDefault="007808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08AF5" w14:textId="77777777" w:rsidR="0078085D" w:rsidRDefault="007808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9E0"/>
    <w:rsid w:val="00007727"/>
    <w:rsid w:val="00017720"/>
    <w:rsid w:val="00035488"/>
    <w:rsid w:val="000D7F25"/>
    <w:rsid w:val="000E00E5"/>
    <w:rsid w:val="00173B20"/>
    <w:rsid w:val="001C69FF"/>
    <w:rsid w:val="0023318D"/>
    <w:rsid w:val="00332695"/>
    <w:rsid w:val="003D72FD"/>
    <w:rsid w:val="00423179"/>
    <w:rsid w:val="00490DC0"/>
    <w:rsid w:val="00493F8C"/>
    <w:rsid w:val="004C7E9B"/>
    <w:rsid w:val="005614F2"/>
    <w:rsid w:val="00577BC6"/>
    <w:rsid w:val="005A632E"/>
    <w:rsid w:val="005F23F7"/>
    <w:rsid w:val="0069085C"/>
    <w:rsid w:val="006B27ED"/>
    <w:rsid w:val="0074774B"/>
    <w:rsid w:val="0078085D"/>
    <w:rsid w:val="00843263"/>
    <w:rsid w:val="00861E75"/>
    <w:rsid w:val="00986737"/>
    <w:rsid w:val="009D19BD"/>
    <w:rsid w:val="009F189D"/>
    <w:rsid w:val="00A80738"/>
    <w:rsid w:val="00BB547B"/>
    <w:rsid w:val="00BD3B83"/>
    <w:rsid w:val="00C236D3"/>
    <w:rsid w:val="00C419E0"/>
    <w:rsid w:val="00C659E2"/>
    <w:rsid w:val="00C82837"/>
    <w:rsid w:val="00CA3D66"/>
    <w:rsid w:val="00CB0802"/>
    <w:rsid w:val="00D665F5"/>
    <w:rsid w:val="00D7128F"/>
    <w:rsid w:val="00DD70A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AA5B42"/>
  <w15:chartTrackingRefBased/>
  <w15:docId w15:val="{9BF1F902-24D0-47F1-A0E9-103B0E26C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3269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32695"/>
    <w:rPr>
      <w:b/>
      <w:bCs/>
    </w:rPr>
  </w:style>
  <w:style w:type="character" w:styleId="Hipercze">
    <w:name w:val="Hyperlink"/>
    <w:uiPriority w:val="99"/>
    <w:unhideWhenUsed/>
    <w:rsid w:val="003326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2026-05-26T07:26:00Z</cp:lastPrinted>
  <dcterms:created xsi:type="dcterms:W3CDTF">2026-05-26T07:55:00Z</dcterms:created>
  <dcterms:modified xsi:type="dcterms:W3CDTF">2026-05-26T07:55:00Z</dcterms:modified>
</cp:coreProperties>
</file>