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8FE7B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77B77E09" w14:textId="77777777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Podmiot udostepniający </w:t>
      </w:r>
      <w:proofErr w:type="gramStart"/>
      <w:r w:rsidRPr="00A17619">
        <w:rPr>
          <w:rFonts w:ascii="Arial" w:hAnsi="Arial" w:cs="Arial"/>
          <w:b/>
        </w:rPr>
        <w:t>zasoby :</w:t>
      </w:r>
      <w:proofErr w:type="gramEnd"/>
    </w:p>
    <w:p w14:paraId="556B18CD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08A3624B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7EFE8759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059B52B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32C07020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1B9A3FF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7948D0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17619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17619">
        <w:rPr>
          <w:rFonts w:ascii="Arial" w:eastAsia="Times New Roman" w:hAnsi="Arial" w:cs="Arial"/>
          <w:sz w:val="20"/>
          <w:lang w:eastAsia="pl-PL"/>
        </w:rPr>
        <w:t>)</w:t>
      </w:r>
    </w:p>
    <w:p w14:paraId="68F2CBA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57CF4BB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65C582F2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653D760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1E5A48B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61E60C3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1704C4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C2B925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E99FD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4492A4ED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48CE026C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23FB969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Prawo zamówień publicznych (dalej jako: </w:t>
      </w:r>
      <w:proofErr w:type="spellStart"/>
      <w:r w:rsidRPr="00A17619">
        <w:rPr>
          <w:rFonts w:ascii="Arial" w:hAnsi="Arial" w:cs="Arial"/>
        </w:rPr>
        <w:t>Pzp</w:t>
      </w:r>
      <w:proofErr w:type="spellEnd"/>
      <w:r w:rsidRPr="00A17619">
        <w:rPr>
          <w:rFonts w:ascii="Arial" w:hAnsi="Arial" w:cs="Arial"/>
        </w:rPr>
        <w:t>)</w:t>
      </w:r>
    </w:p>
    <w:p w14:paraId="01B8B243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259B61E6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550778D1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AB2C69D" w14:textId="77777777" w:rsidR="00B2621C" w:rsidRPr="00A17619" w:rsidRDefault="009861D6" w:rsidP="00B2621C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Na potrzeby postępowania o udzielenie zamówienia publicznego</w:t>
      </w:r>
      <w:r w:rsidR="00014080">
        <w:rPr>
          <w:rFonts w:ascii="Arial" w:eastAsia="Times New Roman" w:hAnsi="Arial" w:cs="Arial"/>
          <w:lang w:eastAsia="pl-PL"/>
        </w:rPr>
        <w:t xml:space="preserve"> na</w:t>
      </w:r>
      <w:r w:rsidR="00B2621C" w:rsidRPr="00014080">
        <w:rPr>
          <w:rFonts w:ascii="Arial" w:eastAsia="Times New Roman" w:hAnsi="Arial" w:cs="Arial"/>
          <w:bCs/>
          <w:lang w:eastAsia="pl-PL"/>
        </w:rPr>
        <w:t>:</w:t>
      </w:r>
    </w:p>
    <w:p w14:paraId="577A42F6" w14:textId="77777777" w:rsidR="001D21CF" w:rsidRDefault="001D21CF" w:rsidP="001D21CF">
      <w:pPr>
        <w:widowControl w:val="0"/>
        <w:spacing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Świadczenie usługi utrzymania infrastruktury teleinformatycznej rozwoju oprogramowania Zespołu Roboczego USOS</w:t>
      </w:r>
    </w:p>
    <w:p w14:paraId="0867AD9D" w14:textId="77777777" w:rsidR="009861D6" w:rsidRPr="00A17619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0C7C1623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0F69F5BD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>.</w:t>
      </w:r>
    </w:p>
    <w:p w14:paraId="6F050FE6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03FEC42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F5763A4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76963EE0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7CF70F55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D1428B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796BB40C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3E724F3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45814A08" w14:textId="77777777" w:rsidR="005103B9" w:rsidRPr="00A17619" w:rsidRDefault="009861D6" w:rsidP="00DA62DA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A17619" w:rsidSect="00DA6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B6B40" w14:textId="77777777" w:rsidR="006A1BA0" w:rsidRDefault="006A1BA0" w:rsidP="0038231F">
      <w:pPr>
        <w:spacing w:after="0" w:line="240" w:lineRule="auto"/>
      </w:pPr>
      <w:r>
        <w:separator/>
      </w:r>
    </w:p>
  </w:endnote>
  <w:endnote w:type="continuationSeparator" w:id="0">
    <w:p w14:paraId="18F117CC" w14:textId="77777777" w:rsidR="006A1BA0" w:rsidRDefault="006A1B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2045" w14:textId="77777777" w:rsidR="00645F7F" w:rsidRDefault="00645F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C3BAF" w14:textId="77777777" w:rsidR="00645F7F" w:rsidRDefault="00645F7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873E8" w14:textId="77777777" w:rsidR="00645F7F" w:rsidRDefault="00645F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F5E6B" w14:textId="77777777" w:rsidR="006A1BA0" w:rsidRDefault="006A1BA0" w:rsidP="0038231F">
      <w:pPr>
        <w:spacing w:after="0" w:line="240" w:lineRule="auto"/>
      </w:pPr>
      <w:r>
        <w:separator/>
      </w:r>
    </w:p>
  </w:footnote>
  <w:footnote w:type="continuationSeparator" w:id="0">
    <w:p w14:paraId="0C499907" w14:textId="77777777" w:rsidR="006A1BA0" w:rsidRDefault="006A1BA0" w:rsidP="0038231F">
      <w:pPr>
        <w:spacing w:after="0" w:line="240" w:lineRule="auto"/>
      </w:pPr>
      <w:r>
        <w:continuationSeparator/>
      </w:r>
    </w:p>
  </w:footnote>
  <w:footnote w:id="1">
    <w:p w14:paraId="5103D1DA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1A9677BB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797BB" w14:textId="77777777" w:rsidR="00645F7F" w:rsidRDefault="00645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3ABA" w14:textId="35620839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14080">
      <w:rPr>
        <w:rFonts w:ascii="Arial" w:hAnsi="Arial" w:cs="Arial"/>
        <w:i/>
        <w:sz w:val="20"/>
      </w:rPr>
      <w:t>3/</w:t>
    </w:r>
    <w:r w:rsidR="00645F7F">
      <w:rPr>
        <w:rFonts w:ascii="Arial" w:hAnsi="Arial" w:cs="Arial"/>
        <w:i/>
        <w:sz w:val="20"/>
      </w:rPr>
      <w:t>8041/26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3ADCF" w14:textId="77777777" w:rsidR="00645F7F" w:rsidRDefault="00645F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932216">
    <w:abstractNumId w:val="7"/>
  </w:num>
  <w:num w:numId="2" w16cid:durableId="1473056694">
    <w:abstractNumId w:val="0"/>
  </w:num>
  <w:num w:numId="3" w16cid:durableId="1765104609">
    <w:abstractNumId w:val="6"/>
  </w:num>
  <w:num w:numId="4" w16cid:durableId="530262516">
    <w:abstractNumId w:val="9"/>
  </w:num>
  <w:num w:numId="5" w16cid:durableId="807943166">
    <w:abstractNumId w:val="8"/>
  </w:num>
  <w:num w:numId="6" w16cid:durableId="1135096717">
    <w:abstractNumId w:val="5"/>
  </w:num>
  <w:num w:numId="7" w16cid:durableId="1971937938">
    <w:abstractNumId w:val="1"/>
  </w:num>
  <w:num w:numId="8" w16cid:durableId="1357074256">
    <w:abstractNumId w:val="3"/>
  </w:num>
  <w:num w:numId="9" w16cid:durableId="2065057057">
    <w:abstractNumId w:val="2"/>
  </w:num>
  <w:num w:numId="10" w16cid:durableId="1177036218">
    <w:abstractNumId w:val="4"/>
  </w:num>
  <w:num w:numId="11" w16cid:durableId="4848564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300E"/>
    <w:rsid w:val="00014080"/>
    <w:rsid w:val="00023477"/>
    <w:rsid w:val="0002359C"/>
    <w:rsid w:val="000247FF"/>
    <w:rsid w:val="00025C8D"/>
    <w:rsid w:val="000303EE"/>
    <w:rsid w:val="00073C3D"/>
    <w:rsid w:val="000805B5"/>
    <w:rsid w:val="000809B6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D21CF"/>
    <w:rsid w:val="001E0C49"/>
    <w:rsid w:val="001F027E"/>
    <w:rsid w:val="001F488D"/>
    <w:rsid w:val="001F66A5"/>
    <w:rsid w:val="00203A40"/>
    <w:rsid w:val="002168A8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A0EFB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65C98"/>
    <w:rsid w:val="00581A13"/>
    <w:rsid w:val="00586CD5"/>
    <w:rsid w:val="0059077A"/>
    <w:rsid w:val="005C39CA"/>
    <w:rsid w:val="005E176A"/>
    <w:rsid w:val="005F2D3C"/>
    <w:rsid w:val="00602575"/>
    <w:rsid w:val="00620E09"/>
    <w:rsid w:val="00634311"/>
    <w:rsid w:val="00641874"/>
    <w:rsid w:val="0064471C"/>
    <w:rsid w:val="00645F7F"/>
    <w:rsid w:val="006676AE"/>
    <w:rsid w:val="00684DD8"/>
    <w:rsid w:val="006A1BA0"/>
    <w:rsid w:val="006A3A1F"/>
    <w:rsid w:val="006A52B6"/>
    <w:rsid w:val="006A6A16"/>
    <w:rsid w:val="006A6EEE"/>
    <w:rsid w:val="006F0034"/>
    <w:rsid w:val="006F3D32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74768"/>
    <w:rsid w:val="008757E1"/>
    <w:rsid w:val="00892E48"/>
    <w:rsid w:val="008C0254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573E"/>
    <w:rsid w:val="0090703E"/>
    <w:rsid w:val="0091264E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1EDB"/>
    <w:rsid w:val="009C3320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66B34"/>
    <w:rsid w:val="00A8672E"/>
    <w:rsid w:val="00AA7F4A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54768"/>
    <w:rsid w:val="00D7532C"/>
    <w:rsid w:val="00D82DE4"/>
    <w:rsid w:val="00D845F2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5468B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761F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8042D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74D30"/>
  <w15:docId w15:val="{3FBA3FC2-472B-4995-B348-8A54076D9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CC063-4A43-41BA-B7B6-DC7CF669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Aleksandra Korcz</cp:lastModifiedBy>
  <cp:revision>2</cp:revision>
  <cp:lastPrinted>2023-11-02T10:37:00Z</cp:lastPrinted>
  <dcterms:created xsi:type="dcterms:W3CDTF">2026-04-28T10:10:00Z</dcterms:created>
  <dcterms:modified xsi:type="dcterms:W3CDTF">2026-04-28T10:10:00Z</dcterms:modified>
</cp:coreProperties>
</file>