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C83BB" w14:textId="77777777" w:rsidR="00BC121E" w:rsidRPr="00985F1E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2272CC"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58D06AE8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85F1E">
        <w:rPr>
          <w:rFonts w:ascii="Times New Roman" w:hAnsi="Times New Roman"/>
          <w:b/>
          <w:sz w:val="24"/>
          <w:szCs w:val="24"/>
        </w:rPr>
        <w:t>Wykonawca:</w:t>
      </w:r>
    </w:p>
    <w:p w14:paraId="4EA23626" w14:textId="77777777" w:rsidR="00BC121E" w:rsidRPr="00985F1E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00430E9" w14:textId="77777777" w:rsidR="00BC121E" w:rsidRPr="00985F1E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985F1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7BD54411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85F1E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FA12FD2" w14:textId="77777777" w:rsidR="00BC121E" w:rsidRPr="00985F1E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2930BF1" w14:textId="673CBB33" w:rsidR="00BC121E" w:rsidRPr="00985F1E" w:rsidRDefault="00BC121E" w:rsidP="00985F1E">
      <w:pPr>
        <w:spacing w:after="480" w:line="240" w:lineRule="auto"/>
        <w:ind w:right="3260"/>
        <w:rPr>
          <w:rFonts w:ascii="Times New Roman" w:eastAsia="Times New Roman" w:hAnsi="Times New Roman"/>
          <w:bCs/>
          <w:lang w:eastAsia="pl-PL"/>
        </w:rPr>
      </w:pPr>
      <w:r w:rsidRPr="00985F1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72CC" w:rsidRPr="00985F1E" w14:paraId="38299CAB" w14:textId="77777777" w:rsidTr="00985F1E">
        <w:trPr>
          <w:trHeight w:val="1736"/>
        </w:trPr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3DDC77" w14:textId="77777777" w:rsidR="002272CC" w:rsidRPr="00985F1E" w:rsidRDefault="002272CC" w:rsidP="00985F1E">
            <w:pPr>
              <w:spacing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3F98C0" w14:textId="77777777" w:rsidR="002272CC" w:rsidRPr="00985F1E" w:rsidRDefault="002272CC" w:rsidP="00985F1E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7528C565" w14:textId="76E466A6" w:rsidR="002272CC" w:rsidRPr="009A3C5B" w:rsidRDefault="002272CC" w:rsidP="009A3C5B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</w:tc>
      </w:tr>
    </w:tbl>
    <w:p w14:paraId="657BB512" w14:textId="77777777" w:rsid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953FC60" w14:textId="7BD9CE4C" w:rsidR="00BC121E" w:rsidRDefault="00BC12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  <w:r w:rsid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„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wyrobów medycznych </w:t>
      </w:r>
      <w:r w:rsidR="00465756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 -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465756">
        <w:rPr>
          <w:rFonts w:ascii="Times New Roman" w:eastAsia="Times New Roman" w:hAnsi="Times New Roman"/>
          <w:b/>
          <w:sz w:val="24"/>
          <w:szCs w:val="24"/>
          <w:lang w:eastAsia="pl-PL"/>
        </w:rPr>
        <w:t>27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465756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="003327A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Szpital Miejski Specjalistyczny im. Gabriela Narutowicza w Krakowie</w:t>
      </w:r>
      <w:r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21D6BC61" w14:textId="77777777" w:rsidR="00985F1E" w:rsidRP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605C7F6" w14:textId="1A48B777" w:rsidR="00BC121E" w:rsidRPr="00985F1E" w:rsidRDefault="008E296F" w:rsidP="00985F1E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583E68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2pt;height:17.55pt" o:ole="">
            <v:imagedata r:id="rId8" o:title=""/>
          </v:shape>
          <w:control r:id="rId9" w:name="OptionButton211" w:shapeid="_x0000_i1029"/>
        </w:object>
      </w:r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985F1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6D52773" w14:textId="6B6C936C" w:rsidR="00BC121E" w:rsidRPr="00985F1E" w:rsidRDefault="00BC121E" w:rsidP="00985F1E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6D36D1D6">
          <v:shape id="_x0000_i1031" type="#_x0000_t75" style="width:453.2pt;height:17.55pt" o:ole="">
            <v:imagedata r:id="rId10" o:title=""/>
          </v:shape>
          <w:control r:id="rId11" w:name="OptionButton21" w:shapeid="_x0000_i1031"/>
        </w:objec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A571CA7" w14:textId="77777777" w:rsidR="00BF69A4" w:rsidRPr="00985F1E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985F1E" w14:paraId="21BBD09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FD2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636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8D5C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85F1E" w14:paraId="282ED8D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5C3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6D88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014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985F1E" w14:paraId="02041A6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4DB4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29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F5C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274C677" w14:textId="77777777" w:rsidR="00BC121E" w:rsidRPr="00985F1E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4EEAB2A" w14:textId="77777777" w:rsidR="00BC121E" w:rsidRPr="00985F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3290BE6" w14:textId="153231B4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985F1E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985F1E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41A982EF" w14:textId="77777777" w:rsidR="00985F1E" w:rsidRPr="00985F1E" w:rsidRDefault="00985F1E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5F1E" w14:paraId="5FFB73C6" w14:textId="77777777" w:rsidTr="00620E37">
        <w:tc>
          <w:tcPr>
            <w:tcW w:w="2660" w:type="dxa"/>
          </w:tcPr>
          <w:p w14:paraId="51DE3F81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372003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1BD3FF5D" w14:textId="77777777" w:rsidR="00BC121E" w:rsidRPr="00985F1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2EF85852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8610AD9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E9DE22" w14:textId="77777777" w:rsidR="00BC121E" w:rsidRPr="00985F1E" w:rsidRDefault="002272C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3E803A03" w14:textId="77777777" w:rsidR="00106AC7" w:rsidRPr="00985F1E" w:rsidRDefault="00106AC7" w:rsidP="009A3C5B">
      <w:pPr>
        <w:rPr>
          <w:rFonts w:ascii="Times New Roman" w:hAnsi="Times New Roman"/>
        </w:rPr>
      </w:pPr>
    </w:p>
    <w:sectPr w:rsidR="00106AC7" w:rsidRPr="00985F1E" w:rsidSect="00985F1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283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5753D" w14:textId="77777777" w:rsidR="00A2611C" w:rsidRDefault="00A2611C">
      <w:r>
        <w:separator/>
      </w:r>
    </w:p>
  </w:endnote>
  <w:endnote w:type="continuationSeparator" w:id="0">
    <w:p w14:paraId="2FAEF3A3" w14:textId="77777777" w:rsidR="00A2611C" w:rsidRDefault="00A2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3FFC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28D1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3B5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5435A7E" w14:textId="517C257F" w:rsidR="009A4CD3" w:rsidRDefault="009A4CD3" w:rsidP="003327AD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392DF" w14:textId="77777777" w:rsidR="002272CC" w:rsidRDefault="00227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9CA86" w14:textId="77777777" w:rsidR="00A2611C" w:rsidRDefault="00A2611C">
      <w:r>
        <w:separator/>
      </w:r>
    </w:p>
  </w:footnote>
  <w:footnote w:type="continuationSeparator" w:id="0">
    <w:p w14:paraId="5F58A23D" w14:textId="77777777" w:rsidR="00A2611C" w:rsidRDefault="00A26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53838" w14:textId="77777777" w:rsidR="002272CC" w:rsidRDefault="00227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A9F42" w14:textId="77777777" w:rsidR="002272CC" w:rsidRDefault="00227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93C33" w14:textId="77777777" w:rsidR="002272CC" w:rsidRDefault="00227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8199107">
    <w:abstractNumId w:val="13"/>
  </w:num>
  <w:num w:numId="2" w16cid:durableId="1197737682">
    <w:abstractNumId w:val="0"/>
  </w:num>
  <w:num w:numId="3" w16cid:durableId="1492139335">
    <w:abstractNumId w:val="11"/>
  </w:num>
  <w:num w:numId="4" w16cid:durableId="449861844">
    <w:abstractNumId w:val="8"/>
  </w:num>
  <w:num w:numId="5" w16cid:durableId="2041517085">
    <w:abstractNumId w:val="7"/>
  </w:num>
  <w:num w:numId="6" w16cid:durableId="1315991948">
    <w:abstractNumId w:val="1"/>
  </w:num>
  <w:num w:numId="7" w16cid:durableId="1248077343">
    <w:abstractNumId w:val="6"/>
  </w:num>
  <w:num w:numId="8" w16cid:durableId="700519810">
    <w:abstractNumId w:val="3"/>
  </w:num>
  <w:num w:numId="9" w16cid:durableId="1256012266">
    <w:abstractNumId w:val="2"/>
  </w:num>
  <w:num w:numId="10" w16cid:durableId="2092726966">
    <w:abstractNumId w:val="5"/>
  </w:num>
  <w:num w:numId="11" w16cid:durableId="1849445440">
    <w:abstractNumId w:val="10"/>
  </w:num>
  <w:num w:numId="12" w16cid:durableId="2005664818">
    <w:abstractNumId w:val="4"/>
  </w:num>
  <w:num w:numId="13" w16cid:durableId="556937949">
    <w:abstractNumId w:val="9"/>
  </w:num>
  <w:num w:numId="14" w16cid:durableId="3928973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11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527A"/>
    <w:rsid w:val="001614BA"/>
    <w:rsid w:val="00204613"/>
    <w:rsid w:val="002272CC"/>
    <w:rsid w:val="00283561"/>
    <w:rsid w:val="002A5CB6"/>
    <w:rsid w:val="002B1E07"/>
    <w:rsid w:val="002C2DE7"/>
    <w:rsid w:val="002D160C"/>
    <w:rsid w:val="002D3BDF"/>
    <w:rsid w:val="002E3D5B"/>
    <w:rsid w:val="002E71FA"/>
    <w:rsid w:val="002F1615"/>
    <w:rsid w:val="003024A8"/>
    <w:rsid w:val="00307E5F"/>
    <w:rsid w:val="00312A4F"/>
    <w:rsid w:val="003327AD"/>
    <w:rsid w:val="00336EEB"/>
    <w:rsid w:val="00342957"/>
    <w:rsid w:val="00360BC3"/>
    <w:rsid w:val="003E5D20"/>
    <w:rsid w:val="003F6927"/>
    <w:rsid w:val="004052A1"/>
    <w:rsid w:val="00415097"/>
    <w:rsid w:val="00422381"/>
    <w:rsid w:val="00423473"/>
    <w:rsid w:val="0043102D"/>
    <w:rsid w:val="00460820"/>
    <w:rsid w:val="00463A9C"/>
    <w:rsid w:val="00465756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D7F08"/>
    <w:rsid w:val="006E0FAA"/>
    <w:rsid w:val="0070113A"/>
    <w:rsid w:val="0071451D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40F0"/>
    <w:rsid w:val="00882E9F"/>
    <w:rsid w:val="008843C0"/>
    <w:rsid w:val="008A0D67"/>
    <w:rsid w:val="008B3C7B"/>
    <w:rsid w:val="008C2CBF"/>
    <w:rsid w:val="008D4CAF"/>
    <w:rsid w:val="008E296F"/>
    <w:rsid w:val="008E370F"/>
    <w:rsid w:val="008F0FE6"/>
    <w:rsid w:val="00952336"/>
    <w:rsid w:val="00985F1E"/>
    <w:rsid w:val="009A09F7"/>
    <w:rsid w:val="009A21D7"/>
    <w:rsid w:val="009A3C5B"/>
    <w:rsid w:val="009A4A2C"/>
    <w:rsid w:val="009A4CD3"/>
    <w:rsid w:val="00A14DFB"/>
    <w:rsid w:val="00A24942"/>
    <w:rsid w:val="00A2611C"/>
    <w:rsid w:val="00A311C9"/>
    <w:rsid w:val="00A46EFE"/>
    <w:rsid w:val="00A64F05"/>
    <w:rsid w:val="00A67FB8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37"/>
    <w:rsid w:val="00BB4B51"/>
    <w:rsid w:val="00BC121E"/>
    <w:rsid w:val="00BE6092"/>
    <w:rsid w:val="00BF69A4"/>
    <w:rsid w:val="00C33407"/>
    <w:rsid w:val="00C37CD2"/>
    <w:rsid w:val="00C527C7"/>
    <w:rsid w:val="00C529F6"/>
    <w:rsid w:val="00C606B9"/>
    <w:rsid w:val="00C65401"/>
    <w:rsid w:val="00CA2C72"/>
    <w:rsid w:val="00CB6204"/>
    <w:rsid w:val="00CC527A"/>
    <w:rsid w:val="00D66135"/>
    <w:rsid w:val="00D74F94"/>
    <w:rsid w:val="00DA606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1ECF"/>
    <w:rsid w:val="00FD2624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DC1DAB5"/>
  <w15:chartTrackingRefBased/>
  <w15:docId w15:val="{CF20A4B2-14D7-4D5A-B906-B4FE7568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Ewa Szlifińska</cp:lastModifiedBy>
  <cp:revision>7</cp:revision>
  <cp:lastPrinted>2023-05-22T06:41:00Z</cp:lastPrinted>
  <dcterms:created xsi:type="dcterms:W3CDTF">2025-02-17T08:44:00Z</dcterms:created>
  <dcterms:modified xsi:type="dcterms:W3CDTF">2026-05-18T12:34:00Z</dcterms:modified>
</cp:coreProperties>
</file>