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A257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8A2579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1C6BE7" w:rsidRPr="008A2579">
        <w:rPr>
          <w:rFonts w:ascii="Arial Narrow" w:eastAsia="Times New Roman" w:hAnsi="Arial Narrow" w:cs="Arial"/>
          <w:bCs/>
          <w:sz w:val="20"/>
          <w:szCs w:val="20"/>
          <w:lang w:eastAsia="pl-PL"/>
        </w:rPr>
        <w:t>8</w:t>
      </w:r>
      <w:r w:rsidRPr="008A2579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A2579" w:rsidTr="00D62E6E">
        <w:tc>
          <w:tcPr>
            <w:tcW w:w="2800" w:type="dxa"/>
          </w:tcPr>
          <w:p w:rsidR="00D62E6E" w:rsidRPr="008A257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A2579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8A2579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D62E6E" w:rsidRPr="008A25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8A25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A257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A257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8A257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A257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8A2579" w:rsidTr="00D62E6E">
        <w:tc>
          <w:tcPr>
            <w:tcW w:w="2800" w:type="dxa"/>
          </w:tcPr>
          <w:p w:rsidR="00D62E6E" w:rsidRPr="008A257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A2579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D62E6E" w:rsidRPr="008A25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8A25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A257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8A257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8A2579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8A257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C121E" w:rsidRPr="008A257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6BE7" w:rsidRPr="008A2579" w:rsidTr="00EA611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BE7" w:rsidRPr="008A2579" w:rsidRDefault="001C6BE7" w:rsidP="00EA611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1C6BE7" w:rsidRPr="008A2579" w:rsidRDefault="001C6BE7" w:rsidP="00EA611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z 2024 r. poz. 1320 z </w:t>
            </w:r>
            <w:proofErr w:type="spellStart"/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</w:t>
            </w:r>
            <w:r w:rsid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óź</w:t>
            </w: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</w:t>
            </w:r>
            <w:proofErr w:type="spellEnd"/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:rsidR="001C6BE7" w:rsidRPr="008A2579" w:rsidRDefault="001C6BE7" w:rsidP="00EA61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1C6BE7" w:rsidRPr="008A2579" w:rsidRDefault="001C6BE7" w:rsidP="00EA61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8A2579" w:rsidRDefault="001C6BE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A2579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8A2579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8A2579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A2579" w:rsidTr="00D62E6E">
        <w:tc>
          <w:tcPr>
            <w:tcW w:w="2269" w:type="dxa"/>
          </w:tcPr>
          <w:p w:rsidR="00D62E6E" w:rsidRPr="008A257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8A2579" w:rsidRDefault="001C6BE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Pełna opieka serwisowa wraz z testami specjalistycznymi - Aparaty RTG </w:t>
            </w:r>
            <w:proofErr w:type="spellStart"/>
            <w:r w:rsidRPr="008A257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Agfa</w:t>
            </w:r>
            <w:proofErr w:type="spellEnd"/>
            <w:r w:rsidRPr="008A257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dla 10 Wojskowego Szpitala Klinicznego z Polikliniką SPZOZ w Bydgoszczy</w:t>
            </w:r>
            <w:r w:rsidR="00D62E6E" w:rsidRPr="008A257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C6BE7" w:rsidRPr="008A2579" w:rsidTr="00EA611C">
        <w:tc>
          <w:tcPr>
            <w:tcW w:w="2269" w:type="dxa"/>
          </w:tcPr>
          <w:p w:rsidR="001C6BE7" w:rsidRPr="008A2579" w:rsidRDefault="001C6BE7" w:rsidP="00EA611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C6BE7" w:rsidRPr="008A2579" w:rsidRDefault="001C6BE7" w:rsidP="00EA611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61/2026</w:t>
            </w:r>
          </w:p>
        </w:tc>
      </w:tr>
    </w:tbl>
    <w:p w:rsidR="00BC121E" w:rsidRPr="008A2579" w:rsidRDefault="001C6BE7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8A2579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8A2579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8A2579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8A2579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8A2579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8A2579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:rsidR="00BC121E" w:rsidRPr="008A2579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8A2579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8A2579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 xml:space="preserve">* </w:t>
      </w:r>
      <w:r w:rsidR="00BC121E" w:rsidRPr="008A2579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8A2579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8A2579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8A2579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8A2579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8A2579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:rsidR="00BF69A4" w:rsidRPr="008A257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A2579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8A2579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8A2579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8A2579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A257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A257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A257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8A2579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A257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A25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A25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8A2579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A257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A25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A25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8A257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8A2579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:rsidR="00BC121E" w:rsidRPr="008A257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A2579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A257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8A257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8A2579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8A2579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8A257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8A2579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8A257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 Wypełnić jeżeli dotyczy</w:t>
      </w:r>
    </w:p>
    <w:p w:rsidR="00067B62" w:rsidRPr="008A257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A2579" w:rsidTr="00620E37">
        <w:tc>
          <w:tcPr>
            <w:tcW w:w="2660" w:type="dxa"/>
          </w:tcPr>
          <w:p w:rsidR="00BC121E" w:rsidRPr="008A257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8A257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BC121E" w:rsidRPr="008A257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BC121E" w:rsidRPr="008A257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data</w:t>
            </w:r>
            <w:r w:rsidRPr="008A257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8A257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8A257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BC121E" w:rsidRPr="008A2579" w:rsidRDefault="00844A96" w:rsidP="001C6BE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A257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1C6BE7" w:rsidRPr="008A257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="00BC121E" w:rsidRPr="008A257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</w:t>
            </w:r>
            <w:r w:rsidRPr="008A257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</w:tbl>
    <w:p w:rsidR="00106AC7" w:rsidRPr="008A2579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8A257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7B5" w:rsidRDefault="007027B5">
      <w:r>
        <w:separator/>
      </w:r>
    </w:p>
  </w:endnote>
  <w:endnote w:type="continuationSeparator" w:id="1">
    <w:p w:rsidR="007027B5" w:rsidRDefault="007027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257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257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BE7" w:rsidRDefault="001C6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7B5" w:rsidRDefault="007027B5">
      <w:r>
        <w:separator/>
      </w:r>
    </w:p>
  </w:footnote>
  <w:footnote w:type="continuationSeparator" w:id="1">
    <w:p w:rsidR="007027B5" w:rsidRDefault="007027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BE7" w:rsidRDefault="001C6B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BE7" w:rsidRDefault="001C6B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BE7" w:rsidRDefault="001C6B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BE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C6BE7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27B5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A2579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2026-05-22T07:33:00Z</dcterms:created>
  <dcterms:modified xsi:type="dcterms:W3CDTF">2026-05-22T07:33:00Z</dcterms:modified>
</cp:coreProperties>
</file>