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1790E">
        <w:rPr>
          <w:b/>
        </w:rPr>
        <w:t>NZ-26-2026-48-D-P</w:t>
      </w:r>
      <w:bookmarkStart w:id="0" w:name="_GoBack"/>
      <w:bookmarkEnd w:id="0"/>
      <w:r w:rsidR="00EB64D9" w:rsidRPr="00EB64D9">
        <w:rPr>
          <w:b/>
        </w:rPr>
        <w:t>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B64D9" w:rsidRPr="00EB64D9">
        <w:rPr>
          <w:rFonts w:ascii="Arial Narrow" w:hAnsi="Arial Narrow"/>
          <w:b/>
        </w:rPr>
        <w:t>Dostawy produktów leczniczych, dietetycznych środków spożywczych specjalnego przeznaczenia medycznego  ujęte w 12 zadaniach  dla zaopatrzenia Apteki Szpitalnej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820" w:rsidRDefault="00D25820" w:rsidP="0038231F">
      <w:pPr>
        <w:spacing w:after="0" w:line="240" w:lineRule="auto"/>
      </w:pPr>
      <w:r>
        <w:separator/>
      </w:r>
    </w:p>
  </w:endnote>
  <w:endnote w:type="continuationSeparator" w:id="0">
    <w:p w:rsidR="00D25820" w:rsidRDefault="00D258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4D9" w:rsidRDefault="00EB64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1790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1790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4D9" w:rsidRDefault="00EB64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820" w:rsidRDefault="00D25820" w:rsidP="0038231F">
      <w:pPr>
        <w:spacing w:after="0" w:line="240" w:lineRule="auto"/>
      </w:pPr>
      <w:r>
        <w:separator/>
      </w:r>
    </w:p>
  </w:footnote>
  <w:footnote w:type="continuationSeparator" w:id="0">
    <w:p w:rsidR="00D25820" w:rsidRDefault="00D258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4D9" w:rsidRDefault="00EB64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4D9" w:rsidRDefault="00EB64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4D9" w:rsidRDefault="00EB64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82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1790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25820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4D9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5D42F2D-7B2E-41FE-BCE9-EC2AA8D7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93314-2A79-4E1E-B8CE-214187C68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2016-07-26T10:32:00Z</cp:lastPrinted>
  <dcterms:created xsi:type="dcterms:W3CDTF">2026-05-26T06:13:00Z</dcterms:created>
  <dcterms:modified xsi:type="dcterms:W3CDTF">2026-05-27T07:47:00Z</dcterms:modified>
</cp:coreProperties>
</file>