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23BAA" w:rsidRPr="00B23BAA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23BAA" w:rsidRPr="00B23BAA">
        <w:rPr>
          <w:rFonts w:ascii="Arial" w:hAnsi="Arial" w:cs="Arial"/>
          <w:sz w:val="24"/>
          <w:szCs w:val="24"/>
        </w:rPr>
        <w:t>(t.j. Dz. U. z 2024 r. poz. 1320 ze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B23BA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3B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produktów leczniczych, dietetycznych środków spożywczych specjalnego przeznaczenia </w:t>
            </w:r>
            <w:r w:rsidR="00112396" w:rsidRPr="00B23B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medycznego ujęte</w:t>
            </w:r>
            <w:r w:rsidRPr="00B23B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 12 </w:t>
            </w:r>
            <w:bookmarkStart w:id="1" w:name="_GoBack"/>
            <w:bookmarkEnd w:id="1"/>
            <w:r w:rsidR="00112396" w:rsidRPr="00B23B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zadaniach dla</w:t>
            </w:r>
            <w:r w:rsidRPr="00B23B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zaopatrzenia Apteki Szpitalnej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23BAA" w:rsidRPr="00A2540E" w:rsidTr="00626C44">
        <w:tc>
          <w:tcPr>
            <w:tcW w:w="2269" w:type="dxa"/>
            <w:shd w:val="clear" w:color="auto" w:fill="auto"/>
          </w:tcPr>
          <w:p w:rsidR="00B23BAA" w:rsidRPr="00A2540E" w:rsidRDefault="00B23BAA" w:rsidP="00626C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23BAA" w:rsidRPr="00A2540E" w:rsidRDefault="006027F5" w:rsidP="00626C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NZ-26-2026-48-D-P</w:t>
            </w:r>
            <w:r w:rsidR="00B23BAA" w:rsidRPr="00B23B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-A</w:t>
            </w:r>
          </w:p>
        </w:tc>
      </w:tr>
    </w:tbl>
    <w:p w:rsidR="00DC652A" w:rsidRPr="00053927" w:rsidRDefault="00B23BA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B23BA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23BA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31F" w:rsidRDefault="0036431F" w:rsidP="00025386">
      <w:pPr>
        <w:spacing w:after="0" w:line="240" w:lineRule="auto"/>
      </w:pPr>
      <w:r>
        <w:separator/>
      </w:r>
    </w:p>
  </w:endnote>
  <w:endnote w:type="continuationSeparator" w:id="0">
    <w:p w:rsidR="0036431F" w:rsidRDefault="003643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BAA" w:rsidRDefault="00B23B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11239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23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239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BAA" w:rsidRDefault="00B23B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31F" w:rsidRDefault="0036431F" w:rsidP="00025386">
      <w:pPr>
        <w:spacing w:after="0" w:line="240" w:lineRule="auto"/>
      </w:pPr>
      <w:r>
        <w:separator/>
      </w:r>
    </w:p>
  </w:footnote>
  <w:footnote w:type="continuationSeparator" w:id="0">
    <w:p w:rsidR="0036431F" w:rsidRDefault="003643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BAA" w:rsidRDefault="00B23B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BAA" w:rsidRDefault="00B23B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BAA" w:rsidRDefault="00B23B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31F"/>
    <w:rsid w:val="00025386"/>
    <w:rsid w:val="000423B9"/>
    <w:rsid w:val="00053927"/>
    <w:rsid w:val="00066C44"/>
    <w:rsid w:val="00071D4C"/>
    <w:rsid w:val="00084786"/>
    <w:rsid w:val="00112396"/>
    <w:rsid w:val="0016158F"/>
    <w:rsid w:val="001C2314"/>
    <w:rsid w:val="00213980"/>
    <w:rsid w:val="0036431F"/>
    <w:rsid w:val="004374F2"/>
    <w:rsid w:val="00460705"/>
    <w:rsid w:val="00467CA2"/>
    <w:rsid w:val="00485239"/>
    <w:rsid w:val="004E27D7"/>
    <w:rsid w:val="0055145C"/>
    <w:rsid w:val="005624D8"/>
    <w:rsid w:val="006027F5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23BAA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6F1F958-868C-49C8-95AA-3A9F999D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2026-05-27T07:47:00Z</dcterms:created>
  <dcterms:modified xsi:type="dcterms:W3CDTF">2026-05-27T07:47:00Z</dcterms:modified>
</cp:coreProperties>
</file>