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7D1A4" w14:textId="04526EEE" w:rsidR="00B048DA" w:rsidRPr="00DD13CC" w:rsidRDefault="00367CD6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DD13CC">
        <w:rPr>
          <w:rFonts w:ascii="Arial Narrow" w:hAnsi="Arial Narrow" w:cs="Arial"/>
          <w:sz w:val="20"/>
          <w:szCs w:val="20"/>
        </w:rPr>
        <w:t>Bydgoszcz</w:t>
      </w:r>
      <w:r w:rsidR="00B048DA" w:rsidRPr="00DD13CC">
        <w:rPr>
          <w:rFonts w:ascii="Arial Narrow" w:hAnsi="Arial Narrow" w:cs="Arial"/>
          <w:sz w:val="20"/>
          <w:szCs w:val="20"/>
        </w:rPr>
        <w:t xml:space="preserve"> dnia: </w:t>
      </w:r>
      <w:r w:rsidRPr="00DD13CC">
        <w:rPr>
          <w:rFonts w:ascii="Arial Narrow" w:hAnsi="Arial Narrow" w:cs="Arial"/>
          <w:sz w:val="20"/>
          <w:szCs w:val="20"/>
        </w:rPr>
        <w:t>2026-05-27</w:t>
      </w:r>
    </w:p>
    <w:p w14:paraId="02323C9A" w14:textId="3BFC77A5" w:rsidR="00B048DA" w:rsidRPr="00DD13CC" w:rsidRDefault="00367CD6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DD13CC">
        <w:rPr>
          <w:rFonts w:ascii="Arial Narrow" w:hAnsi="Arial Narrow" w:cs="Arial"/>
          <w:b/>
          <w:bCs/>
          <w:sz w:val="20"/>
          <w:szCs w:val="20"/>
        </w:rPr>
        <w:t>10</w:t>
      </w:r>
      <w:r w:rsidR="00DD13CC">
        <w:rPr>
          <w:rFonts w:ascii="Arial Narrow" w:hAnsi="Arial Narrow" w:cs="Arial"/>
          <w:b/>
          <w:bCs/>
          <w:sz w:val="20"/>
          <w:szCs w:val="20"/>
        </w:rPr>
        <w:t>.</w:t>
      </w:r>
      <w:r w:rsidRPr="00DD13CC">
        <w:rPr>
          <w:rFonts w:ascii="Arial Narrow" w:hAnsi="Arial Narrow" w:cs="Arial"/>
          <w:b/>
          <w:bCs/>
          <w:sz w:val="20"/>
          <w:szCs w:val="20"/>
        </w:rPr>
        <w:t>WSzKzP SPZOZ</w:t>
      </w:r>
    </w:p>
    <w:p w14:paraId="5C4B8003" w14:textId="6EC64881" w:rsidR="00B048DA" w:rsidRPr="00DD13CC" w:rsidRDefault="00367CD6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DD13CC">
        <w:rPr>
          <w:rFonts w:ascii="Arial Narrow" w:hAnsi="Arial Narrow" w:cs="Arial"/>
          <w:sz w:val="20"/>
          <w:szCs w:val="20"/>
        </w:rPr>
        <w:t>Powstańców Warszawy</w:t>
      </w:r>
      <w:r w:rsidR="00B048DA" w:rsidRPr="00DD13CC">
        <w:rPr>
          <w:rFonts w:ascii="Arial Narrow" w:hAnsi="Arial Narrow" w:cs="Arial"/>
          <w:sz w:val="20"/>
          <w:szCs w:val="20"/>
        </w:rPr>
        <w:t xml:space="preserve"> </w:t>
      </w:r>
      <w:r w:rsidRPr="00DD13CC">
        <w:rPr>
          <w:rFonts w:ascii="Arial Narrow" w:hAnsi="Arial Narrow" w:cs="Arial"/>
          <w:sz w:val="20"/>
          <w:szCs w:val="20"/>
        </w:rPr>
        <w:t>5</w:t>
      </w:r>
    </w:p>
    <w:p w14:paraId="577AE967" w14:textId="1AF2EEEF" w:rsidR="00B048DA" w:rsidRPr="00DD13CC" w:rsidRDefault="00367CD6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DD13CC">
        <w:rPr>
          <w:rFonts w:ascii="Arial Narrow" w:hAnsi="Arial Narrow" w:cs="Arial"/>
          <w:sz w:val="20"/>
          <w:szCs w:val="20"/>
        </w:rPr>
        <w:t>85-681</w:t>
      </w:r>
      <w:r w:rsidR="00B048DA" w:rsidRPr="00DD13CC">
        <w:rPr>
          <w:rFonts w:ascii="Arial Narrow" w:hAnsi="Arial Narrow" w:cs="Arial"/>
          <w:sz w:val="20"/>
          <w:szCs w:val="20"/>
        </w:rPr>
        <w:t xml:space="preserve"> </w:t>
      </w:r>
      <w:r w:rsidRPr="00DD13CC">
        <w:rPr>
          <w:rFonts w:ascii="Arial Narrow" w:hAnsi="Arial Narrow" w:cs="Arial"/>
          <w:sz w:val="20"/>
          <w:szCs w:val="20"/>
        </w:rPr>
        <w:t>Bydgoszcz</w:t>
      </w:r>
    </w:p>
    <w:p w14:paraId="2158FDFE" w14:textId="77777777" w:rsidR="00B048DA" w:rsidRPr="00DD13CC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DD13CC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6E14D07D" w14:textId="77777777" w:rsidR="00B048DA" w:rsidRPr="00DD13CC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DD13CC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2F8F35BC" w14:textId="77777777" w:rsidR="00B048DA" w:rsidRPr="00DD13CC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DD13CC" w14:paraId="10AE4C5A" w14:textId="77777777" w:rsidTr="00B048DA">
        <w:tc>
          <w:tcPr>
            <w:tcW w:w="9498" w:type="dxa"/>
            <w:shd w:val="clear" w:color="auto" w:fill="F2F2F2"/>
            <w:hideMark/>
          </w:tcPr>
          <w:p w14:paraId="240D3D8C" w14:textId="2E74A14F" w:rsidR="00B048DA" w:rsidRPr="00DD13CC" w:rsidRDefault="00FC447E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</w:t>
            </w:r>
            <w:r w:rsidR="00AF7CB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Ł</w:t>
            </w: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OSZENIE</w:t>
            </w:r>
          </w:p>
          <w:p w14:paraId="2AFEEBF1" w14:textId="292500CA" w:rsidR="00B048DA" w:rsidRPr="00DD13C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DD13CC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  <w:r w:rsidR="00FC447E">
              <w:rPr>
                <w:rFonts w:ascii="Arial Narrow" w:hAnsi="Arial Narrow" w:cs="Arial"/>
                <w:b/>
                <w:spacing w:val="50"/>
                <w:kern w:val="28"/>
              </w:rPr>
              <w:t xml:space="preserve"> </w:t>
            </w:r>
            <w:r w:rsidR="00D1108E">
              <w:rPr>
                <w:rFonts w:ascii="Arial Narrow" w:hAnsi="Arial Narrow" w:cs="Arial"/>
                <w:b/>
                <w:spacing w:val="50"/>
                <w:kern w:val="28"/>
              </w:rPr>
              <w:t>ORAZ SPROSTOWANIE PUNKTACJI W ZADANIU 13</w:t>
            </w:r>
          </w:p>
        </w:tc>
      </w:tr>
    </w:tbl>
    <w:p w14:paraId="09B3DD55" w14:textId="77777777" w:rsidR="00B048DA" w:rsidRPr="00DD13CC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543EC80A" w14:textId="77777777" w:rsidR="00B048DA" w:rsidRPr="00DD13CC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DD13CC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DD13CC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DD13CC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DD13CC" w14:paraId="0CA45A20" w14:textId="77777777" w:rsidTr="00B048DA">
        <w:tc>
          <w:tcPr>
            <w:tcW w:w="2269" w:type="dxa"/>
          </w:tcPr>
          <w:p w14:paraId="078D1063" w14:textId="77777777" w:rsidR="00B048DA" w:rsidRPr="00DD13C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</w:tcPr>
          <w:p w14:paraId="49BA56E5" w14:textId="486EF7D8" w:rsidR="00B048DA" w:rsidRPr="00DD13CC" w:rsidRDefault="00367CD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b/>
                <w:sz w:val="20"/>
                <w:szCs w:val="20"/>
              </w:rPr>
              <w:t>Dostawy sukcesywne sprzętu jednorazowego użytku dla Chirurgii Naczyniowej na okres 24 miesięcy</w:t>
            </w:r>
          </w:p>
        </w:tc>
      </w:tr>
      <w:tr w:rsidR="00367CD6" w:rsidRPr="00DD13CC" w14:paraId="14E381F8" w14:textId="77777777" w:rsidTr="007E7CCC">
        <w:tc>
          <w:tcPr>
            <w:tcW w:w="2269" w:type="dxa"/>
          </w:tcPr>
          <w:p w14:paraId="101F6730" w14:textId="77777777" w:rsidR="00367CD6" w:rsidRPr="00DD13CC" w:rsidRDefault="00367CD6" w:rsidP="007E7C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</w:tcPr>
          <w:p w14:paraId="1FC648CC" w14:textId="41643E92" w:rsidR="00367CD6" w:rsidRPr="00DD13CC" w:rsidRDefault="00367CD6" w:rsidP="007E7C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b/>
                <w:sz w:val="20"/>
                <w:szCs w:val="20"/>
              </w:rPr>
              <w:t>33/2026</w:t>
            </w:r>
          </w:p>
        </w:tc>
      </w:tr>
    </w:tbl>
    <w:p w14:paraId="56C8DBDF" w14:textId="77777777" w:rsidR="00B048DA" w:rsidRPr="00DD13CC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72A7EEE6" w14:textId="2C44E491" w:rsidR="008642B3" w:rsidRPr="00DD13CC" w:rsidRDefault="00B048DA" w:rsidP="00AF7CBC">
      <w:pPr>
        <w:pStyle w:val="Nagwek"/>
        <w:tabs>
          <w:tab w:val="clear" w:pos="4536"/>
          <w:tab w:val="clear" w:pos="9072"/>
        </w:tabs>
        <w:spacing w:after="240" w:line="360" w:lineRule="auto"/>
        <w:jc w:val="both"/>
        <w:rPr>
          <w:rFonts w:ascii="Arial Narrow" w:hAnsi="Arial Narrow" w:cs="Arial"/>
          <w:sz w:val="20"/>
          <w:szCs w:val="20"/>
        </w:rPr>
      </w:pPr>
      <w:r w:rsidRPr="00DD13CC">
        <w:rPr>
          <w:rFonts w:ascii="Arial Narrow" w:hAnsi="Arial Narrow" w:cs="Arial"/>
          <w:sz w:val="20"/>
          <w:szCs w:val="20"/>
        </w:rPr>
        <w:t xml:space="preserve">Zamawiający, </w:t>
      </w:r>
      <w:r w:rsidR="00367CD6" w:rsidRPr="00DD13CC">
        <w:rPr>
          <w:rFonts w:ascii="Arial Narrow" w:hAnsi="Arial Narrow" w:cs="Arial"/>
          <w:b/>
          <w:sz w:val="20"/>
          <w:szCs w:val="20"/>
        </w:rPr>
        <w:t>10</w:t>
      </w:r>
      <w:r w:rsidR="00D1108E">
        <w:rPr>
          <w:rFonts w:ascii="Arial Narrow" w:hAnsi="Arial Narrow" w:cs="Arial"/>
          <w:b/>
          <w:sz w:val="20"/>
          <w:szCs w:val="20"/>
        </w:rPr>
        <w:t>.</w:t>
      </w:r>
      <w:r w:rsidR="00367CD6" w:rsidRPr="00DD13CC">
        <w:rPr>
          <w:rFonts w:ascii="Arial Narrow" w:hAnsi="Arial Narrow" w:cs="Arial"/>
          <w:b/>
          <w:sz w:val="20"/>
          <w:szCs w:val="20"/>
        </w:rPr>
        <w:t>WSzKzP SPZOZ</w:t>
      </w:r>
      <w:r w:rsidRPr="00DD13CC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DD13CC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DD13CC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DD13CC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367CD6" w:rsidRPr="00DD13CC">
        <w:rPr>
          <w:rFonts w:ascii="Arial Narrow" w:hAnsi="Arial Narrow" w:cs="Arial"/>
          <w:sz w:val="20"/>
          <w:szCs w:val="20"/>
        </w:rPr>
        <w:t>(</w:t>
      </w:r>
      <w:proofErr w:type="spellStart"/>
      <w:r w:rsidR="00367CD6" w:rsidRPr="00DD13CC">
        <w:rPr>
          <w:rFonts w:ascii="Arial Narrow" w:hAnsi="Arial Narrow" w:cs="Arial"/>
          <w:sz w:val="20"/>
          <w:szCs w:val="20"/>
        </w:rPr>
        <w:t>t.j</w:t>
      </w:r>
      <w:proofErr w:type="spellEnd"/>
      <w:r w:rsidR="00367CD6" w:rsidRPr="00DD13CC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367CD6" w:rsidRPr="00DD13CC">
        <w:rPr>
          <w:rFonts w:ascii="Arial Narrow" w:hAnsi="Arial Narrow" w:cs="Arial"/>
          <w:sz w:val="20"/>
          <w:szCs w:val="20"/>
        </w:rPr>
        <w:t>p</w:t>
      </w:r>
      <w:r w:rsidR="00D1108E">
        <w:rPr>
          <w:rFonts w:ascii="Arial Narrow" w:hAnsi="Arial Narrow" w:cs="Arial"/>
          <w:sz w:val="20"/>
          <w:szCs w:val="20"/>
        </w:rPr>
        <w:t>óź</w:t>
      </w:r>
      <w:r w:rsidR="00367CD6" w:rsidRPr="00DD13CC">
        <w:rPr>
          <w:rFonts w:ascii="Arial Narrow" w:hAnsi="Arial Narrow" w:cs="Arial"/>
          <w:sz w:val="20"/>
          <w:szCs w:val="20"/>
        </w:rPr>
        <w:t>n</w:t>
      </w:r>
      <w:proofErr w:type="spellEnd"/>
      <w:r w:rsidR="00367CD6" w:rsidRPr="00DD13CC">
        <w:rPr>
          <w:rFonts w:ascii="Arial Narrow" w:hAnsi="Arial Narrow" w:cs="Arial"/>
          <w:sz w:val="20"/>
          <w:szCs w:val="20"/>
        </w:rPr>
        <w:t>. zm.)</w:t>
      </w:r>
      <w:r w:rsidR="00C65E53" w:rsidRPr="00DD13CC">
        <w:rPr>
          <w:rFonts w:ascii="Arial Narrow" w:hAnsi="Arial Narrow" w:cs="Arial"/>
          <w:sz w:val="20"/>
          <w:szCs w:val="20"/>
        </w:rPr>
        <w:t>, zwanej dalej „ustawą Pzp”</w:t>
      </w:r>
      <w:r w:rsidR="00D26ED6" w:rsidRPr="00DD13CC">
        <w:rPr>
          <w:rFonts w:ascii="Arial Narrow" w:hAnsi="Arial Narrow" w:cs="Arial"/>
          <w:sz w:val="20"/>
          <w:szCs w:val="20"/>
        </w:rPr>
        <w:t xml:space="preserve">, </w:t>
      </w:r>
      <w:r w:rsidR="00C65E53" w:rsidRPr="00DD13CC">
        <w:rPr>
          <w:rFonts w:ascii="Arial Narrow" w:hAnsi="Arial Narrow" w:cs="Arial"/>
          <w:sz w:val="20"/>
          <w:szCs w:val="20"/>
        </w:rPr>
        <w:t>informuje</w:t>
      </w:r>
      <w:r w:rsidR="00D26ED6" w:rsidRPr="00DD13CC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DD13CC">
        <w:rPr>
          <w:rFonts w:ascii="Arial Narrow" w:hAnsi="Arial Narrow" w:cs="Arial"/>
          <w:sz w:val="20"/>
          <w:szCs w:val="20"/>
        </w:rPr>
        <w:t>najkorzystniejsz</w:t>
      </w:r>
      <w:r w:rsidR="00D26ED6" w:rsidRPr="00DD13CC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DD13CC">
        <w:rPr>
          <w:rFonts w:ascii="Arial Narrow" w:hAnsi="Arial Narrow" w:cs="Arial"/>
          <w:sz w:val="20"/>
          <w:szCs w:val="20"/>
        </w:rPr>
        <w:t>ofer</w:t>
      </w:r>
      <w:r w:rsidR="00D26ED6" w:rsidRPr="00DD13CC">
        <w:rPr>
          <w:rFonts w:ascii="Arial Narrow" w:hAnsi="Arial Narrow" w:cs="Arial"/>
          <w:sz w:val="20"/>
          <w:szCs w:val="20"/>
        </w:rPr>
        <w:t>t</w:t>
      </w:r>
      <w:r w:rsidR="009F0E5C" w:rsidRPr="00DD13CC">
        <w:rPr>
          <w:rFonts w:ascii="Arial Narrow" w:hAnsi="Arial Narrow" w:cs="Arial"/>
          <w:sz w:val="20"/>
          <w:szCs w:val="20"/>
        </w:rPr>
        <w:t>a</w:t>
      </w:r>
      <w:r w:rsidRPr="00DD13CC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DD13CC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67CD6" w:rsidRPr="00DD13CC" w14:paraId="669DCAF0" w14:textId="77777777" w:rsidTr="007E7CCC">
        <w:trPr>
          <w:cantSplit/>
        </w:trPr>
        <w:tc>
          <w:tcPr>
            <w:tcW w:w="9498" w:type="dxa"/>
          </w:tcPr>
          <w:p w14:paraId="597C2301" w14:textId="04069F30" w:rsidR="00367CD6" w:rsidRPr="00DD13CC" w:rsidRDefault="00367CD6" w:rsidP="00D1108E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DD13C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35</w:t>
            </w:r>
            <w:r w:rsidRPr="00DD13C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DD13CC">
              <w:rPr>
                <w:rFonts w:ascii="Arial Narrow" w:hAnsi="Arial Narrow" w:cs="Arial"/>
                <w:color w:val="000000"/>
                <w:sz w:val="20"/>
                <w:szCs w:val="20"/>
              </w:rPr>
              <w:t>Stentgrafty</w:t>
            </w:r>
            <w:proofErr w:type="spellEnd"/>
            <w:r w:rsidRPr="00DD13C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aortalno-biodrowe</w:t>
            </w:r>
          </w:p>
          <w:p w14:paraId="0A57B1BC" w14:textId="1092E7CF" w:rsidR="00367CD6" w:rsidRPr="00DD13CC" w:rsidRDefault="00367CD6" w:rsidP="00D1108E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DD13CC">
              <w:rPr>
                <w:rFonts w:ascii="Arial Narrow" w:hAnsi="Arial Narrow" w:cs="Arial"/>
                <w:b/>
                <w:sz w:val="20"/>
                <w:szCs w:val="20"/>
              </w:rPr>
              <w:t>Medtronic</w:t>
            </w:r>
            <w:proofErr w:type="spellEnd"/>
            <w:r w:rsidRPr="00DD13CC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14:paraId="614A4100" w14:textId="7E1DC2AD" w:rsidR="00367CD6" w:rsidRPr="00DD13CC" w:rsidRDefault="00367CD6" w:rsidP="00D1108E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bCs/>
                <w:sz w:val="20"/>
                <w:szCs w:val="20"/>
              </w:rPr>
              <w:t xml:space="preserve">Polna 11  </w:t>
            </w:r>
          </w:p>
          <w:p w14:paraId="78AC96AE" w14:textId="497D8D08" w:rsidR="00367CD6" w:rsidRPr="00DD13CC" w:rsidRDefault="00367CD6" w:rsidP="00D1108E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bCs/>
                <w:sz w:val="20"/>
                <w:szCs w:val="20"/>
              </w:rPr>
              <w:t>00-633 Warszawa</w:t>
            </w:r>
          </w:p>
          <w:p w14:paraId="101D90D1" w14:textId="1CB88210" w:rsidR="00367CD6" w:rsidRPr="00DD13CC" w:rsidRDefault="00367CD6" w:rsidP="00D1108E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DD13CC">
              <w:rPr>
                <w:rFonts w:ascii="Arial Narrow" w:hAnsi="Arial Narrow" w:cs="Arial"/>
                <w:b/>
                <w:sz w:val="20"/>
                <w:szCs w:val="20"/>
              </w:rPr>
              <w:t xml:space="preserve"> 4 311 900.00 zł brutto</w:t>
            </w:r>
            <w:r w:rsidRPr="00DD13C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949624A" w14:textId="77777777" w:rsidR="00367CD6" w:rsidRPr="00DD13CC" w:rsidRDefault="00367CD6" w:rsidP="00D1108E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DD13C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6F4C8BD8" w14:textId="70169012" w:rsidR="00367CD6" w:rsidRPr="00DD13CC" w:rsidRDefault="00367CD6" w:rsidP="00D1108E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DD13CC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DD13CC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33BB3AAB" w14:textId="77777777" w:rsidR="00992FF5" w:rsidRPr="00DD13CC" w:rsidRDefault="00992FF5" w:rsidP="00AF7CBC">
      <w:pPr>
        <w:spacing w:before="360" w:after="24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DD13CC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DD13CC" w14:paraId="66BC9C7D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C68644" w14:textId="77777777" w:rsidR="00992FF5" w:rsidRPr="00DD13C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19B7DE" w14:textId="77777777" w:rsidR="00992FF5" w:rsidRPr="00DD13CC" w:rsidRDefault="00992FF5" w:rsidP="00D1108E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AF9F55" w14:textId="77777777" w:rsidR="00992FF5" w:rsidRPr="00DD13CC" w:rsidRDefault="00992FF5" w:rsidP="00D1108E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8057FE" w14:textId="77777777" w:rsidR="00992FF5" w:rsidRPr="00DD13C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367CD6" w:rsidRPr="00DD13CC" w14:paraId="2294511C" w14:textId="77777777" w:rsidTr="00AF7CBC">
        <w:trPr>
          <w:trHeight w:val="112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AD96B" w14:textId="1D4B8F4D" w:rsidR="00367CD6" w:rsidRPr="00DD13CC" w:rsidRDefault="00367CD6" w:rsidP="007E7C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 xml:space="preserve">35 - </w:t>
            </w:r>
            <w:proofErr w:type="spellStart"/>
            <w:r w:rsidRPr="00DD13CC">
              <w:rPr>
                <w:rFonts w:ascii="Arial Narrow" w:hAnsi="Arial Narrow" w:cs="Arial"/>
                <w:sz w:val="18"/>
                <w:szCs w:val="18"/>
              </w:rPr>
              <w:t>Stentgrafty</w:t>
            </w:r>
            <w:proofErr w:type="spellEnd"/>
            <w:r w:rsidRPr="00DD13CC">
              <w:rPr>
                <w:rFonts w:ascii="Arial Narrow" w:hAnsi="Arial Narrow" w:cs="Arial"/>
                <w:sz w:val="18"/>
                <w:szCs w:val="18"/>
              </w:rPr>
              <w:t xml:space="preserve"> aortalno-biodrowe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3A666" w14:textId="689A0FD8" w:rsidR="00367CD6" w:rsidRPr="00DD13CC" w:rsidRDefault="00367CD6" w:rsidP="00D1108E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DD13CC">
              <w:rPr>
                <w:rFonts w:ascii="Arial Narrow" w:hAnsi="Arial Narrow" w:cs="Arial"/>
                <w:b/>
                <w:bCs/>
                <w:sz w:val="18"/>
                <w:szCs w:val="18"/>
              </w:rPr>
              <w:t>Medtronic</w:t>
            </w:r>
            <w:proofErr w:type="spellEnd"/>
            <w:r w:rsidRPr="00DD13C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Poland sp. z o.o.</w:t>
            </w:r>
          </w:p>
          <w:p w14:paraId="438390AA" w14:textId="3636E90F" w:rsidR="00367CD6" w:rsidRPr="00DD13CC" w:rsidRDefault="00367CD6" w:rsidP="00D1108E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Polna 11</w:t>
            </w:r>
          </w:p>
          <w:p w14:paraId="29519C08" w14:textId="3D28F7F3" w:rsidR="00367CD6" w:rsidRPr="00DD13CC" w:rsidRDefault="00367CD6" w:rsidP="00D1108E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BC04D" w14:textId="77777777" w:rsidR="00367CD6" w:rsidRPr="00DD13CC" w:rsidRDefault="00367CD6" w:rsidP="00D1108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9933E02" w14:textId="77777777" w:rsidR="00367CD6" w:rsidRPr="00DD13CC" w:rsidRDefault="00367CD6" w:rsidP="00D1108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3ADBA351" w14:textId="40BEA094" w:rsidR="00367CD6" w:rsidRPr="00DD13CC" w:rsidRDefault="00367CD6" w:rsidP="00D1108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2E0C" w14:textId="1A1DE938" w:rsidR="00367CD6" w:rsidRPr="00DD13CC" w:rsidRDefault="00367CD6" w:rsidP="007E7CCC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146424F3" w14:textId="77777777" w:rsidR="00AF7CBC" w:rsidRDefault="00AF7CBC" w:rsidP="00D1108E">
      <w:pPr>
        <w:spacing w:before="720" w:after="480" w:line="360" w:lineRule="auto"/>
        <w:rPr>
          <w:rFonts w:ascii="Arial Narrow" w:hAnsi="Arial Narrow" w:cs="Arial"/>
          <w:iCs/>
          <w:sz w:val="20"/>
          <w:szCs w:val="20"/>
        </w:rPr>
      </w:pPr>
    </w:p>
    <w:p w14:paraId="58C8165D" w14:textId="07CB1152" w:rsidR="00D1108E" w:rsidRPr="00AF7CBC" w:rsidRDefault="00D1108E" w:rsidP="00AF7CBC">
      <w:pPr>
        <w:spacing w:before="720" w:after="480" w:line="360" w:lineRule="auto"/>
        <w:jc w:val="center"/>
        <w:rPr>
          <w:rFonts w:ascii="Arial Narrow" w:hAnsi="Arial Narrow" w:cs="Arial"/>
          <w:iCs/>
          <w:sz w:val="22"/>
          <w:szCs w:val="22"/>
        </w:rPr>
      </w:pPr>
      <w:r w:rsidRPr="00AF7CBC">
        <w:rPr>
          <w:rFonts w:ascii="Arial Narrow" w:hAnsi="Arial Narrow" w:cs="Arial"/>
          <w:iCs/>
          <w:sz w:val="22"/>
          <w:szCs w:val="22"/>
        </w:rPr>
        <w:lastRenderedPageBreak/>
        <w:t xml:space="preserve">Sprostowanie do punktacji przyznanej Wykonawcom </w:t>
      </w:r>
      <w:r w:rsidRPr="00AF7CBC">
        <w:rPr>
          <w:rFonts w:ascii="Arial Narrow" w:hAnsi="Arial Narrow" w:cs="Arial"/>
          <w:b/>
          <w:bCs/>
          <w:iCs/>
          <w:sz w:val="22"/>
          <w:szCs w:val="22"/>
        </w:rPr>
        <w:t>w zadaniu 13</w:t>
      </w:r>
      <w:r w:rsidRPr="00AF7CBC">
        <w:rPr>
          <w:rFonts w:ascii="Arial Narrow" w:hAnsi="Arial Narrow" w:cs="Arial"/>
          <w:iCs/>
          <w:sz w:val="22"/>
          <w:szCs w:val="22"/>
        </w:rPr>
        <w:t xml:space="preserve">, przekazane pismem nr </w:t>
      </w:r>
      <w:r w:rsidRPr="00AF7CBC">
        <w:rPr>
          <w:rFonts w:ascii="Arial Narrow" w:hAnsi="Arial Narrow" w:cs="Arial"/>
          <w:b/>
          <w:bCs/>
          <w:iCs/>
          <w:sz w:val="22"/>
          <w:szCs w:val="22"/>
        </w:rPr>
        <w:t>4378/26</w:t>
      </w:r>
      <w:r w:rsidRPr="00AF7CBC">
        <w:rPr>
          <w:rFonts w:ascii="Arial Narrow" w:hAnsi="Arial Narrow" w:cs="Arial"/>
          <w:iCs/>
          <w:sz w:val="22"/>
          <w:szCs w:val="22"/>
        </w:rPr>
        <w:t xml:space="preserve"> w dniu </w:t>
      </w:r>
      <w:r w:rsidRPr="00AF7CBC">
        <w:rPr>
          <w:rFonts w:ascii="Arial Narrow" w:hAnsi="Arial Narrow" w:cs="Arial"/>
          <w:b/>
          <w:bCs/>
          <w:iCs/>
          <w:sz w:val="22"/>
          <w:szCs w:val="22"/>
        </w:rPr>
        <w:t>19.05.2026</w:t>
      </w:r>
      <w:r w:rsidR="00FC447E" w:rsidRPr="00AF7CBC">
        <w:rPr>
          <w:rFonts w:ascii="Arial Narrow" w:hAnsi="Arial Narrow" w:cs="Arial"/>
          <w:b/>
          <w:bCs/>
          <w:iCs/>
          <w:sz w:val="22"/>
          <w:szCs w:val="22"/>
        </w:rPr>
        <w:t xml:space="preserve"> r.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D1108E" w:rsidRPr="00DD13CC" w14:paraId="76AFB4DF" w14:textId="77777777" w:rsidTr="007E7C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734229" w14:textId="77777777" w:rsidR="00D1108E" w:rsidRPr="00DD13CC" w:rsidRDefault="00D1108E" w:rsidP="007E7CCC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BE03AC" w14:textId="77777777" w:rsidR="00D1108E" w:rsidRPr="00DD13CC" w:rsidRDefault="00D1108E" w:rsidP="00D1108E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9FC317" w14:textId="77777777" w:rsidR="00D1108E" w:rsidRPr="00DD13CC" w:rsidRDefault="00D1108E" w:rsidP="00D1108E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0C0885" w14:textId="77777777" w:rsidR="00D1108E" w:rsidRPr="00DD13CC" w:rsidRDefault="00D1108E" w:rsidP="007E7CCC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DD13C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D1108E" w:rsidRPr="00DD13CC" w14:paraId="50B3E168" w14:textId="77777777" w:rsidTr="007E7C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0F797" w14:textId="77777777" w:rsidR="00D1108E" w:rsidRPr="00DD13CC" w:rsidRDefault="00D1108E" w:rsidP="007E7C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13 - Balony do angioplastyki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71FE4" w14:textId="77777777" w:rsidR="00D1108E" w:rsidRPr="00DD13CC" w:rsidRDefault="00D1108E" w:rsidP="00D1108E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DD13CC">
              <w:rPr>
                <w:rFonts w:ascii="Arial Narrow" w:hAnsi="Arial Narrow" w:cs="Arial"/>
                <w:b/>
                <w:bCs/>
                <w:sz w:val="18"/>
                <w:szCs w:val="18"/>
              </w:rPr>
              <w:t>Support</w:t>
            </w:r>
            <w:proofErr w:type="spellEnd"/>
            <w:r w:rsidRPr="00DD13C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4 </w:t>
            </w:r>
            <w:proofErr w:type="spellStart"/>
            <w:r w:rsidRPr="00DD13CC">
              <w:rPr>
                <w:rFonts w:ascii="Arial Narrow" w:hAnsi="Arial Narrow" w:cs="Arial"/>
                <w:b/>
                <w:bCs/>
                <w:sz w:val="18"/>
                <w:szCs w:val="18"/>
              </w:rPr>
              <w:t>Medicine</w:t>
            </w:r>
            <w:proofErr w:type="spellEnd"/>
            <w:r w:rsidRPr="00DD13C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S.K.A.</w:t>
            </w:r>
          </w:p>
          <w:p w14:paraId="00AF44F9" w14:textId="77777777" w:rsidR="00D1108E" w:rsidRPr="00DD13CC" w:rsidRDefault="00D1108E" w:rsidP="00D1108E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Zwycięzców 28/29</w:t>
            </w:r>
          </w:p>
          <w:p w14:paraId="5EF5C172" w14:textId="77777777" w:rsidR="00D1108E" w:rsidRPr="00DD13CC" w:rsidRDefault="00D1108E" w:rsidP="00D1108E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03-938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B2D13" w14:textId="77777777" w:rsidR="00D1108E" w:rsidRPr="00DD13CC" w:rsidRDefault="00D1108E" w:rsidP="00D1108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1 - Cena - 55.10</w:t>
            </w:r>
          </w:p>
          <w:p w14:paraId="68CCFE1A" w14:textId="77777777" w:rsidR="00D1108E" w:rsidRPr="00DD13CC" w:rsidRDefault="00D1108E" w:rsidP="00D1108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1B3D213C" w14:textId="77777777" w:rsidR="00D1108E" w:rsidRPr="00DD13CC" w:rsidRDefault="00D1108E" w:rsidP="00D1108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0C2F5" w14:textId="77777777" w:rsidR="00D1108E" w:rsidRPr="00DD13CC" w:rsidRDefault="00D1108E" w:rsidP="007E7CCC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 xml:space="preserve">  95,10</w:t>
            </w:r>
          </w:p>
        </w:tc>
      </w:tr>
      <w:tr w:rsidR="00D1108E" w:rsidRPr="00DD13CC" w14:paraId="2C775B7E" w14:textId="77777777" w:rsidTr="007E7C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B39A9" w14:textId="77777777" w:rsidR="00D1108E" w:rsidRPr="00DD13CC" w:rsidRDefault="00D1108E" w:rsidP="007E7C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13 - Balony do angioplastyki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FCAEF" w14:textId="77777777" w:rsidR="00D1108E" w:rsidRPr="00DD13CC" w:rsidRDefault="00D1108E" w:rsidP="00D1108E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Abbott </w:t>
            </w:r>
            <w:proofErr w:type="spellStart"/>
            <w:r w:rsidRPr="00DD13CC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DD13C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 o.</w:t>
            </w:r>
          </w:p>
          <w:p w14:paraId="0258F1B1" w14:textId="77777777" w:rsidR="00D1108E" w:rsidRPr="00DD13CC" w:rsidRDefault="00D1108E" w:rsidP="00D1108E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Postępu 21B</w:t>
            </w:r>
          </w:p>
          <w:p w14:paraId="293CD5FD" w14:textId="77777777" w:rsidR="00D1108E" w:rsidRPr="00DD13CC" w:rsidRDefault="00D1108E" w:rsidP="00D1108E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A17B7" w14:textId="77777777" w:rsidR="00D1108E" w:rsidRPr="00DD13CC" w:rsidRDefault="00D1108E" w:rsidP="00D1108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389C98EE" w14:textId="77777777" w:rsidR="00D1108E" w:rsidRPr="00DD13CC" w:rsidRDefault="00D1108E" w:rsidP="00D1108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6AA3A6F1" w14:textId="77777777" w:rsidR="00D1108E" w:rsidRPr="00DD13CC" w:rsidRDefault="00D1108E" w:rsidP="00D1108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86C81" w14:textId="77777777" w:rsidR="00D1108E" w:rsidRPr="00DD13CC" w:rsidRDefault="00D1108E" w:rsidP="007E7CCC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D1108E" w:rsidRPr="00DD13CC" w14:paraId="0362AA5F" w14:textId="77777777" w:rsidTr="007E7C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DC750" w14:textId="77777777" w:rsidR="00D1108E" w:rsidRPr="00DD13CC" w:rsidRDefault="00D1108E" w:rsidP="007E7C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13 - Balony do angioplastyki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44066" w14:textId="77777777" w:rsidR="00D1108E" w:rsidRPr="00DD13CC" w:rsidRDefault="00D1108E" w:rsidP="00D1108E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b/>
                <w:bCs/>
                <w:sz w:val="18"/>
                <w:szCs w:val="18"/>
              </w:rPr>
              <w:t>BOSTON SCIENTIFIC POLSKA SPÓŁKA Z O.O.</w:t>
            </w:r>
          </w:p>
          <w:p w14:paraId="44B7581B" w14:textId="77777777" w:rsidR="00D1108E" w:rsidRPr="00DD13CC" w:rsidRDefault="00D1108E" w:rsidP="00D1108E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Al. Jana Pawła II 22</w:t>
            </w:r>
          </w:p>
          <w:p w14:paraId="48BBCF7C" w14:textId="77777777" w:rsidR="00D1108E" w:rsidRPr="00DD13CC" w:rsidRDefault="00D1108E" w:rsidP="00D1108E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00133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3B36B" w14:textId="77777777" w:rsidR="00D1108E" w:rsidRPr="00DD13CC" w:rsidRDefault="00D1108E" w:rsidP="00D1108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1 - Cena - 59.38</w:t>
            </w:r>
          </w:p>
          <w:p w14:paraId="56D6F4E0" w14:textId="77777777" w:rsidR="00D1108E" w:rsidRPr="00DD13CC" w:rsidRDefault="00D1108E" w:rsidP="00D1108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0F7D0986" w14:textId="77777777" w:rsidR="00D1108E" w:rsidRPr="00DD13CC" w:rsidRDefault="00D1108E" w:rsidP="00D1108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3 - Termin uzupełnienia banku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30C7B" w14:textId="77777777" w:rsidR="00D1108E" w:rsidRPr="00DD13CC" w:rsidRDefault="00D1108E" w:rsidP="007E7CCC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 xml:space="preserve">  89,38</w:t>
            </w:r>
          </w:p>
        </w:tc>
      </w:tr>
      <w:tr w:rsidR="00D1108E" w:rsidRPr="00DD13CC" w14:paraId="1E93978C" w14:textId="77777777" w:rsidTr="007E7C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EB043" w14:textId="77777777" w:rsidR="00D1108E" w:rsidRPr="00DD13CC" w:rsidRDefault="00D1108E" w:rsidP="007E7C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13 - Balony do angioplastyki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CEB8E" w14:textId="77777777" w:rsidR="00D1108E" w:rsidRPr="00DD13CC" w:rsidRDefault="00D1108E" w:rsidP="00D1108E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DD13CC">
              <w:rPr>
                <w:rFonts w:ascii="Arial Narrow" w:hAnsi="Arial Narrow" w:cs="Arial"/>
                <w:b/>
                <w:bCs/>
                <w:sz w:val="18"/>
                <w:szCs w:val="18"/>
              </w:rPr>
              <w:t>Medtronic</w:t>
            </w:r>
            <w:proofErr w:type="spellEnd"/>
            <w:r w:rsidRPr="00DD13C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Poland sp. z o.o.</w:t>
            </w:r>
          </w:p>
          <w:p w14:paraId="5B55921B" w14:textId="77777777" w:rsidR="00D1108E" w:rsidRPr="00DD13CC" w:rsidRDefault="00D1108E" w:rsidP="00D1108E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Polna 11</w:t>
            </w:r>
          </w:p>
          <w:p w14:paraId="7CD308BF" w14:textId="77777777" w:rsidR="00D1108E" w:rsidRPr="00DD13CC" w:rsidRDefault="00D1108E" w:rsidP="00D1108E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379A7" w14:textId="77777777" w:rsidR="00D1108E" w:rsidRPr="00DD13CC" w:rsidRDefault="00D1108E" w:rsidP="00D1108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1 - Cena - 44.25</w:t>
            </w:r>
          </w:p>
          <w:p w14:paraId="6B5ED5A8" w14:textId="77777777" w:rsidR="00D1108E" w:rsidRPr="00DD13CC" w:rsidRDefault="00D1108E" w:rsidP="00D1108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30376DA4" w14:textId="77777777" w:rsidR="00D1108E" w:rsidRPr="00DD13CC" w:rsidRDefault="00D1108E" w:rsidP="00D1108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3 - Termin uzupełnienia banku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5FDB9" w14:textId="77777777" w:rsidR="00D1108E" w:rsidRPr="00DD13CC" w:rsidRDefault="00D1108E" w:rsidP="007E7CCC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 xml:space="preserve">  74,25</w:t>
            </w:r>
          </w:p>
        </w:tc>
      </w:tr>
      <w:tr w:rsidR="00D1108E" w:rsidRPr="00DD13CC" w14:paraId="1F6A08F5" w14:textId="77777777" w:rsidTr="007E7C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99A92" w14:textId="77777777" w:rsidR="00D1108E" w:rsidRPr="00DD13CC" w:rsidRDefault="00D1108E" w:rsidP="007E7C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13 - Balony do angioplastyki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B9C2C" w14:textId="77777777" w:rsidR="00D1108E" w:rsidRPr="00DD13CC" w:rsidRDefault="00D1108E" w:rsidP="00D1108E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b/>
                <w:bCs/>
                <w:sz w:val="18"/>
                <w:szCs w:val="18"/>
              </w:rPr>
              <w:t>Biotronik Polska Sp. z o. o.</w:t>
            </w:r>
          </w:p>
          <w:p w14:paraId="30430240" w14:textId="77777777" w:rsidR="00D1108E" w:rsidRPr="00DD13CC" w:rsidRDefault="00D1108E" w:rsidP="00D1108E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Murawa 12-18</w:t>
            </w:r>
          </w:p>
          <w:p w14:paraId="15BA28EB" w14:textId="77777777" w:rsidR="00D1108E" w:rsidRPr="00DD13CC" w:rsidRDefault="00D1108E" w:rsidP="00D1108E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61-655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86C8" w14:textId="77777777" w:rsidR="00D1108E" w:rsidRPr="00DD13CC" w:rsidRDefault="00D1108E" w:rsidP="00D1108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1 - Cena - 47.48</w:t>
            </w:r>
          </w:p>
          <w:p w14:paraId="71FF5E1A" w14:textId="77777777" w:rsidR="00D1108E" w:rsidRPr="00DD13CC" w:rsidRDefault="00D1108E" w:rsidP="00D1108E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6CC9F52B" w14:textId="77777777" w:rsidR="00D1108E" w:rsidRPr="00DD13CC" w:rsidRDefault="00D1108E" w:rsidP="00D1108E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>3 - Termin uzupełnienia banku - 6.67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F57DA" w14:textId="77777777" w:rsidR="00D1108E" w:rsidRPr="00DD13CC" w:rsidRDefault="00D1108E" w:rsidP="007E7CCC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D13CC">
              <w:rPr>
                <w:rFonts w:ascii="Arial Narrow" w:hAnsi="Arial Narrow" w:cs="Arial"/>
                <w:sz w:val="18"/>
                <w:szCs w:val="18"/>
              </w:rPr>
              <w:t xml:space="preserve">  74,15</w:t>
            </w:r>
          </w:p>
        </w:tc>
      </w:tr>
    </w:tbl>
    <w:p w14:paraId="362DEEDA" w14:textId="77777777" w:rsidR="00D1108E" w:rsidRDefault="00D1108E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p w14:paraId="6541FEBB" w14:textId="26B06965" w:rsidR="00B464D3" w:rsidRPr="00DD13CC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DD13CC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20327853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5A48821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125D72A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8D126CC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97D23B4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275C7F3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1602989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507F97D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4771766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0D9BD78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61CE921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DF0C40C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72DF1B7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D12C581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D2C8567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79DD00E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4DA5195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8F28F64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0808DBB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18598EE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37397F5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CCB0F23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C7516E5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DADD5DD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D6E857D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C6CFD4C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7A77D784" w14:textId="77777777" w:rsid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9024365" w14:textId="42935533" w:rsidR="00FC447E" w:rsidRPr="00906D68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06E03BB6" w14:textId="77777777" w:rsidR="00FC447E" w:rsidRPr="00906D68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635F5A34" w14:textId="77777777" w:rsidR="00FC447E" w:rsidRPr="00906D68" w:rsidRDefault="00FC447E" w:rsidP="00FC447E">
      <w:pPr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2FD62D1E" w14:textId="6F49C79E" w:rsidR="008642B3" w:rsidRPr="00FC447E" w:rsidRDefault="00FC447E" w:rsidP="00FC4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27.05.</w:t>
      </w:r>
      <w:r w:rsidRPr="00906D68">
        <w:rPr>
          <w:rFonts w:ascii="Arial Narrow" w:hAnsi="Arial Narrow"/>
          <w:i/>
          <w:sz w:val="16"/>
          <w:szCs w:val="16"/>
        </w:rPr>
        <w:t>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8642B3" w:rsidRPr="00FC447E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5F382" w14:textId="77777777" w:rsidR="003E627A" w:rsidRDefault="003E627A">
      <w:r>
        <w:separator/>
      </w:r>
    </w:p>
  </w:endnote>
  <w:endnote w:type="continuationSeparator" w:id="0">
    <w:p w14:paraId="4E6044D2" w14:textId="77777777" w:rsidR="003E627A" w:rsidRDefault="003E6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E9D61" w14:textId="77777777" w:rsidR="00367CD6" w:rsidRDefault="00367C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BCDA6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05D3C23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3D8D498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A0D0B" w14:textId="77777777" w:rsidR="00367CD6" w:rsidRDefault="00367C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C4B63" w14:textId="77777777" w:rsidR="003E627A" w:rsidRDefault="003E627A">
      <w:r>
        <w:separator/>
      </w:r>
    </w:p>
  </w:footnote>
  <w:footnote w:type="continuationSeparator" w:id="0">
    <w:p w14:paraId="00DDFAE4" w14:textId="77777777" w:rsidR="003E627A" w:rsidRDefault="003E6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35BA8" w14:textId="77777777" w:rsidR="00367CD6" w:rsidRDefault="00367C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9889F" w14:textId="77777777" w:rsidR="00367CD6" w:rsidRDefault="00367C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BD3EC" w14:textId="77777777" w:rsidR="00367CD6" w:rsidRDefault="00367C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9BD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67CD6"/>
    <w:rsid w:val="003A0AFC"/>
    <w:rsid w:val="003D611C"/>
    <w:rsid w:val="003E627A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586B"/>
    <w:rsid w:val="008A6C10"/>
    <w:rsid w:val="008E5102"/>
    <w:rsid w:val="008F01E9"/>
    <w:rsid w:val="00915B9E"/>
    <w:rsid w:val="00952256"/>
    <w:rsid w:val="0097748A"/>
    <w:rsid w:val="00992FF5"/>
    <w:rsid w:val="009F0E5C"/>
    <w:rsid w:val="00A029B8"/>
    <w:rsid w:val="00A91321"/>
    <w:rsid w:val="00AA02AC"/>
    <w:rsid w:val="00AF7CBC"/>
    <w:rsid w:val="00B048DA"/>
    <w:rsid w:val="00B32D12"/>
    <w:rsid w:val="00B464D3"/>
    <w:rsid w:val="00B51A2B"/>
    <w:rsid w:val="00B8185B"/>
    <w:rsid w:val="00BC6F7F"/>
    <w:rsid w:val="00BD2174"/>
    <w:rsid w:val="00C249BD"/>
    <w:rsid w:val="00C423DD"/>
    <w:rsid w:val="00C60D7B"/>
    <w:rsid w:val="00C65E53"/>
    <w:rsid w:val="00CA0B33"/>
    <w:rsid w:val="00CA3511"/>
    <w:rsid w:val="00D01E5B"/>
    <w:rsid w:val="00D04203"/>
    <w:rsid w:val="00D1108E"/>
    <w:rsid w:val="00D168A0"/>
    <w:rsid w:val="00D26ED6"/>
    <w:rsid w:val="00D42C90"/>
    <w:rsid w:val="00D8427E"/>
    <w:rsid w:val="00DD13CC"/>
    <w:rsid w:val="00E30B2D"/>
    <w:rsid w:val="00E62859"/>
    <w:rsid w:val="00E85D70"/>
    <w:rsid w:val="00F223E4"/>
    <w:rsid w:val="00F33C66"/>
    <w:rsid w:val="00F82C4B"/>
    <w:rsid w:val="00F960D7"/>
    <w:rsid w:val="00FB7F50"/>
    <w:rsid w:val="00FC447E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48D708"/>
  <w15:chartTrackingRefBased/>
  <w15:docId w15:val="{81F76854-4A43-4A14-A94E-0374D07BD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C447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FC447E"/>
    <w:rPr>
      <w:b/>
      <w:bCs/>
    </w:rPr>
  </w:style>
  <w:style w:type="character" w:styleId="Hipercze">
    <w:name w:val="Hyperlink"/>
    <w:uiPriority w:val="99"/>
    <w:unhideWhenUsed/>
    <w:rsid w:val="00FC44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2026-05-27T10:08:00Z</cp:lastPrinted>
  <dcterms:created xsi:type="dcterms:W3CDTF">2026-05-27T10:34:00Z</dcterms:created>
  <dcterms:modified xsi:type="dcterms:W3CDTF">2026-05-27T10:34:00Z</dcterms:modified>
</cp:coreProperties>
</file>