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8A511" w14:textId="605FDD06" w:rsidR="00081D13" w:rsidRPr="00C1298B" w:rsidRDefault="00C34265" w:rsidP="00C1298B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C1298B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C1298B" w:rsidRPr="00C1298B">
        <w:rPr>
          <w:rFonts w:ascii="Arial Narrow" w:hAnsi="Arial Narrow" w:cs="Arial"/>
          <w:sz w:val="22"/>
          <w:szCs w:val="22"/>
        </w:rPr>
        <w:t xml:space="preserve"> </w:t>
      </w:r>
      <w:r w:rsidR="00C1298B">
        <w:rPr>
          <w:rFonts w:ascii="Arial Narrow" w:hAnsi="Arial Narrow" w:cs="Arial"/>
          <w:sz w:val="22"/>
          <w:szCs w:val="22"/>
        </w:rPr>
        <w:tab/>
      </w:r>
      <w:r w:rsidR="00C1298B">
        <w:rPr>
          <w:rFonts w:ascii="Arial Narrow" w:hAnsi="Arial Narrow" w:cs="Arial"/>
          <w:sz w:val="22"/>
          <w:szCs w:val="22"/>
        </w:rPr>
        <w:tab/>
      </w:r>
      <w:r w:rsidR="00C1298B">
        <w:rPr>
          <w:rFonts w:ascii="Arial Narrow" w:hAnsi="Arial Narrow" w:cs="Arial"/>
          <w:sz w:val="22"/>
          <w:szCs w:val="22"/>
        </w:rPr>
        <w:tab/>
      </w:r>
      <w:r w:rsidR="00C1298B">
        <w:rPr>
          <w:rFonts w:ascii="Arial Narrow" w:hAnsi="Arial Narrow" w:cs="Arial"/>
          <w:sz w:val="22"/>
          <w:szCs w:val="22"/>
        </w:rPr>
        <w:tab/>
      </w:r>
      <w:r w:rsidR="00C1298B">
        <w:rPr>
          <w:rFonts w:ascii="Arial Narrow" w:hAnsi="Arial Narrow" w:cs="Arial"/>
          <w:sz w:val="22"/>
          <w:szCs w:val="22"/>
        </w:rPr>
        <w:tab/>
      </w:r>
      <w:r w:rsidR="00C1298B">
        <w:rPr>
          <w:rFonts w:ascii="Arial Narrow" w:hAnsi="Arial Narrow" w:cs="Arial"/>
          <w:sz w:val="22"/>
          <w:szCs w:val="22"/>
        </w:rPr>
        <w:tab/>
      </w:r>
      <w:r w:rsidR="00C1298B">
        <w:rPr>
          <w:rFonts w:ascii="Arial Narrow" w:hAnsi="Arial Narrow" w:cs="Arial"/>
          <w:sz w:val="22"/>
          <w:szCs w:val="22"/>
        </w:rPr>
        <w:tab/>
      </w:r>
      <w:r w:rsidR="00C1298B">
        <w:rPr>
          <w:rFonts w:ascii="Arial Narrow" w:hAnsi="Arial Narrow" w:cs="Arial"/>
          <w:sz w:val="22"/>
          <w:szCs w:val="22"/>
        </w:rPr>
        <w:tab/>
      </w:r>
      <w:r w:rsidR="00C1298B" w:rsidRPr="00C1298B">
        <w:rPr>
          <w:rFonts w:ascii="Arial Narrow" w:hAnsi="Arial Narrow" w:cs="Arial"/>
          <w:sz w:val="22"/>
          <w:szCs w:val="22"/>
        </w:rPr>
        <w:t>Bydgoszcz dnia: 2026-05-27</w:t>
      </w:r>
    </w:p>
    <w:p w14:paraId="36B13FDD" w14:textId="468FAD17" w:rsidR="00081D13" w:rsidRPr="00C1298B" w:rsidRDefault="00C34265" w:rsidP="00C1298B">
      <w:pPr>
        <w:ind w:right="3969"/>
        <w:rPr>
          <w:rFonts w:ascii="Arial Narrow" w:hAnsi="Arial Narrow" w:cs="Arial"/>
          <w:sz w:val="22"/>
          <w:szCs w:val="22"/>
        </w:rPr>
      </w:pPr>
      <w:r w:rsidRPr="00C1298B">
        <w:rPr>
          <w:rFonts w:ascii="Arial Narrow" w:hAnsi="Arial Narrow" w:cs="Arial"/>
          <w:sz w:val="22"/>
          <w:szCs w:val="22"/>
        </w:rPr>
        <w:t>Powstańców Warszawy</w:t>
      </w:r>
      <w:r w:rsidR="00081D13" w:rsidRPr="00C1298B">
        <w:rPr>
          <w:rFonts w:ascii="Arial Narrow" w:hAnsi="Arial Narrow" w:cs="Arial"/>
          <w:sz w:val="22"/>
          <w:szCs w:val="22"/>
        </w:rPr>
        <w:t xml:space="preserve"> </w:t>
      </w:r>
      <w:r w:rsidRPr="00C1298B">
        <w:rPr>
          <w:rFonts w:ascii="Arial Narrow" w:hAnsi="Arial Narrow" w:cs="Arial"/>
          <w:sz w:val="22"/>
          <w:szCs w:val="22"/>
        </w:rPr>
        <w:t>5</w:t>
      </w:r>
    </w:p>
    <w:p w14:paraId="48EBCE16" w14:textId="37D0AD3A" w:rsidR="00081D13" w:rsidRPr="00C1298B" w:rsidRDefault="00C34265" w:rsidP="00C1298B">
      <w:pPr>
        <w:ind w:right="3969"/>
        <w:rPr>
          <w:rFonts w:ascii="Arial Narrow" w:hAnsi="Arial Narrow" w:cs="Arial"/>
          <w:sz w:val="22"/>
          <w:szCs w:val="22"/>
        </w:rPr>
      </w:pPr>
      <w:r w:rsidRPr="00C1298B">
        <w:rPr>
          <w:rFonts w:ascii="Arial Narrow" w:hAnsi="Arial Narrow" w:cs="Arial"/>
          <w:sz w:val="22"/>
          <w:szCs w:val="22"/>
        </w:rPr>
        <w:t>85-681</w:t>
      </w:r>
      <w:r w:rsidR="00081D13" w:rsidRPr="00C1298B">
        <w:rPr>
          <w:rFonts w:ascii="Arial Narrow" w:hAnsi="Arial Narrow" w:cs="Arial"/>
          <w:sz w:val="22"/>
          <w:szCs w:val="22"/>
        </w:rPr>
        <w:t xml:space="preserve"> </w:t>
      </w:r>
      <w:r w:rsidRPr="00C1298B">
        <w:rPr>
          <w:rFonts w:ascii="Arial Narrow" w:hAnsi="Arial Narrow" w:cs="Arial"/>
          <w:sz w:val="22"/>
          <w:szCs w:val="22"/>
        </w:rPr>
        <w:t>Bydgoszcz</w:t>
      </w:r>
    </w:p>
    <w:p w14:paraId="60CE4006" w14:textId="67B8AF19" w:rsidR="00081D13" w:rsidRPr="00C1298B" w:rsidRDefault="00081D13" w:rsidP="00C1298B">
      <w:pPr>
        <w:tabs>
          <w:tab w:val="right" w:pos="9072"/>
        </w:tabs>
        <w:ind w:right="3969"/>
        <w:jc w:val="both"/>
        <w:rPr>
          <w:rFonts w:ascii="Arial Narrow" w:hAnsi="Arial Narrow" w:cs="Arial"/>
          <w:bCs/>
          <w:sz w:val="16"/>
          <w:szCs w:val="16"/>
        </w:rPr>
      </w:pPr>
    </w:p>
    <w:p w14:paraId="637AFFF1" w14:textId="77777777" w:rsidR="00081D13" w:rsidRPr="00C1298B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C1298B" w14:paraId="1C6AD380" w14:textId="77777777" w:rsidTr="00C13EA9">
        <w:tc>
          <w:tcPr>
            <w:tcW w:w="10065" w:type="dxa"/>
            <w:shd w:val="clear" w:color="auto" w:fill="F2F2F2"/>
            <w:hideMark/>
          </w:tcPr>
          <w:p w14:paraId="00B9B19F" w14:textId="77777777" w:rsidR="00081D13" w:rsidRPr="00C1298B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1298B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EDFD7E8" w14:textId="77777777" w:rsidR="00081D13" w:rsidRPr="00C1298B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C1298B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4BFBEEAE" w14:textId="77777777" w:rsidR="00081D13" w:rsidRPr="00C1298B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1298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1298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1298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C1298B" w14:paraId="4E2C7FF7" w14:textId="77777777" w:rsidTr="00081D13">
        <w:tc>
          <w:tcPr>
            <w:tcW w:w="2269" w:type="dxa"/>
          </w:tcPr>
          <w:p w14:paraId="1B0075A2" w14:textId="77777777" w:rsidR="00081D13" w:rsidRPr="00C1298B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98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7BAD9B52" w14:textId="197FF9C9" w:rsidR="00081D13" w:rsidRPr="00C1298B" w:rsidRDefault="00C3426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98B">
              <w:rPr>
                <w:rFonts w:ascii="Arial Narrow" w:hAnsi="Arial Narrow" w:cs="Arial"/>
                <w:bCs/>
                <w:sz w:val="22"/>
                <w:szCs w:val="22"/>
              </w:rPr>
              <w:t>Budowa komora pompowni</w:t>
            </w:r>
          </w:p>
        </w:tc>
      </w:tr>
      <w:tr w:rsidR="00C34265" w:rsidRPr="00C1298B" w14:paraId="39C28D99" w14:textId="77777777" w:rsidTr="00FE5092">
        <w:tc>
          <w:tcPr>
            <w:tcW w:w="2269" w:type="dxa"/>
          </w:tcPr>
          <w:p w14:paraId="4F9D5BEC" w14:textId="77777777" w:rsidR="00C34265" w:rsidRPr="00C1298B" w:rsidRDefault="00C34265" w:rsidP="00FE50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98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62DC5555" w14:textId="74802C6A" w:rsidR="00C34265" w:rsidRPr="00C1298B" w:rsidRDefault="00C34265" w:rsidP="00FE50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98B">
              <w:rPr>
                <w:rFonts w:ascii="Arial Narrow" w:hAnsi="Arial Narrow" w:cs="Arial"/>
                <w:bCs/>
                <w:sz w:val="22"/>
                <w:szCs w:val="22"/>
              </w:rPr>
              <w:t>49/2026</w:t>
            </w:r>
          </w:p>
        </w:tc>
      </w:tr>
    </w:tbl>
    <w:p w14:paraId="307EBB06" w14:textId="77777777" w:rsidR="00081D13" w:rsidRPr="00C1298B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08D9ACC6" w14:textId="71E23AD5" w:rsidR="00081D13" w:rsidRPr="00C1298B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C1298B">
        <w:rPr>
          <w:rFonts w:ascii="Arial Narrow" w:hAnsi="Arial Narrow" w:cs="Arial"/>
          <w:sz w:val="22"/>
          <w:szCs w:val="22"/>
        </w:rPr>
        <w:t xml:space="preserve">Zamawiający, </w:t>
      </w:r>
      <w:r w:rsidR="00C34265" w:rsidRPr="00C1298B">
        <w:rPr>
          <w:rFonts w:ascii="Arial Narrow" w:hAnsi="Arial Narrow" w:cs="Arial"/>
          <w:b/>
          <w:sz w:val="22"/>
          <w:szCs w:val="22"/>
        </w:rPr>
        <w:t>10WSzKzP SPZOZ</w:t>
      </w:r>
      <w:r w:rsidRPr="00C1298B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C1298B">
        <w:rPr>
          <w:rFonts w:ascii="Arial Narrow" w:hAnsi="Arial Narrow" w:cs="Arial"/>
          <w:sz w:val="22"/>
          <w:szCs w:val="22"/>
        </w:rPr>
        <w:t xml:space="preserve">ust. 1 pkt. 1 i </w:t>
      </w:r>
      <w:r w:rsidRPr="00C1298B">
        <w:rPr>
          <w:rFonts w:ascii="Arial Narrow" w:hAnsi="Arial Narrow" w:cs="Arial"/>
          <w:sz w:val="22"/>
          <w:szCs w:val="22"/>
        </w:rPr>
        <w:t xml:space="preserve">ust. </w:t>
      </w:r>
      <w:r w:rsidR="00A17CDB" w:rsidRPr="00C1298B">
        <w:rPr>
          <w:rFonts w:ascii="Arial Narrow" w:hAnsi="Arial Narrow" w:cs="Arial"/>
          <w:sz w:val="22"/>
          <w:szCs w:val="22"/>
        </w:rPr>
        <w:t>2</w:t>
      </w:r>
      <w:r w:rsidRPr="00C1298B">
        <w:rPr>
          <w:rFonts w:ascii="Arial Narrow" w:hAnsi="Arial Narrow" w:cs="Arial"/>
          <w:sz w:val="22"/>
          <w:szCs w:val="22"/>
        </w:rPr>
        <w:t xml:space="preserve"> </w:t>
      </w:r>
      <w:r w:rsidR="00081D13" w:rsidRPr="00C1298B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C34265" w:rsidRPr="00C1298B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C34265" w:rsidRPr="00C1298B">
        <w:rPr>
          <w:rFonts w:ascii="Arial Narrow" w:hAnsi="Arial Narrow" w:cs="Arial"/>
          <w:sz w:val="22"/>
          <w:szCs w:val="22"/>
        </w:rPr>
        <w:t>p</w:t>
      </w:r>
      <w:r w:rsidR="00DC6429">
        <w:rPr>
          <w:rFonts w:ascii="Arial Narrow" w:hAnsi="Arial Narrow" w:cs="Arial"/>
          <w:sz w:val="22"/>
          <w:szCs w:val="22"/>
        </w:rPr>
        <w:t>óźn</w:t>
      </w:r>
      <w:proofErr w:type="spellEnd"/>
      <w:r w:rsidR="00C34265" w:rsidRPr="00C1298B">
        <w:rPr>
          <w:rFonts w:ascii="Arial Narrow" w:hAnsi="Arial Narrow" w:cs="Arial"/>
          <w:sz w:val="22"/>
          <w:szCs w:val="22"/>
        </w:rPr>
        <w:t>. zm.)</w:t>
      </w:r>
      <w:r w:rsidR="00081D13" w:rsidRPr="00C1298B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C1298B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34265" w:rsidRPr="00C1298B" w14:paraId="00777C51" w14:textId="77777777" w:rsidTr="00FE509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6A73E27B" w14:textId="3B050D36" w:rsidR="00C34265" w:rsidRPr="00C1298B" w:rsidRDefault="00C34265" w:rsidP="00FE5092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1298B">
              <w:rPr>
                <w:rFonts w:ascii="Arial Narrow" w:hAnsi="Arial Narrow" w:cs="Arial"/>
                <w:b/>
                <w:sz w:val="22"/>
                <w:szCs w:val="22"/>
              </w:rPr>
              <w:t>Envirotech</w:t>
            </w:r>
            <w:proofErr w:type="spellEnd"/>
            <w:r w:rsidRPr="00C1298B">
              <w:rPr>
                <w:rFonts w:ascii="Arial Narrow" w:hAnsi="Arial Narrow" w:cs="Arial"/>
                <w:b/>
                <w:sz w:val="22"/>
                <w:szCs w:val="22"/>
              </w:rPr>
              <w:t xml:space="preserve"> sp.  z o.o.</w:t>
            </w:r>
          </w:p>
          <w:p w14:paraId="7AC48284" w14:textId="733DF978" w:rsidR="00C34265" w:rsidRPr="00C1298B" w:rsidRDefault="00C34265" w:rsidP="00FE5092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1298B">
              <w:rPr>
                <w:rFonts w:ascii="Arial Narrow" w:hAnsi="Arial Narrow" w:cs="Arial"/>
                <w:bCs/>
                <w:sz w:val="22"/>
                <w:szCs w:val="22"/>
              </w:rPr>
              <w:t>Jana Kochanowskiego</w:t>
            </w:r>
            <w:r w:rsidRPr="00C1298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98B">
              <w:rPr>
                <w:rFonts w:ascii="Arial Narrow" w:hAnsi="Arial Narrow" w:cs="Arial"/>
                <w:bCs/>
                <w:sz w:val="22"/>
                <w:szCs w:val="22"/>
              </w:rPr>
              <w:t>7</w:t>
            </w:r>
            <w:r w:rsidRPr="00C1298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FCFE921" w14:textId="19C98F57" w:rsidR="00C34265" w:rsidRPr="00C1298B" w:rsidRDefault="00C34265" w:rsidP="00FE5092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98B">
              <w:rPr>
                <w:rFonts w:ascii="Arial Narrow" w:hAnsi="Arial Narrow" w:cs="Arial"/>
                <w:bCs/>
                <w:sz w:val="22"/>
                <w:szCs w:val="22"/>
              </w:rPr>
              <w:t>60-845</w:t>
            </w:r>
            <w:r w:rsidRPr="00C1298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1298B">
              <w:rPr>
                <w:rFonts w:ascii="Arial Narrow" w:hAnsi="Arial Narrow" w:cs="Arial"/>
                <w:bCs/>
                <w:sz w:val="22"/>
                <w:szCs w:val="22"/>
              </w:rPr>
              <w:t>Poznań</w:t>
            </w:r>
          </w:p>
          <w:p w14:paraId="462F7579" w14:textId="05A1F7EA" w:rsidR="00C34265" w:rsidRPr="00C1298B" w:rsidRDefault="00C34265" w:rsidP="00FE5092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98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C1298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C1298B">
              <w:rPr>
                <w:rFonts w:ascii="Arial Narrow" w:hAnsi="Arial Narrow" w:cs="Arial"/>
                <w:b/>
                <w:sz w:val="22"/>
                <w:szCs w:val="22"/>
              </w:rPr>
              <w:t>731 554.80 zł</w:t>
            </w:r>
            <w:r w:rsidRPr="00C1298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C1298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5BA7EAC" w14:textId="77777777" w:rsidR="00C34265" w:rsidRPr="00C1298B" w:rsidRDefault="00C34265" w:rsidP="00FE5092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C1298B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7E9A4C8B" w14:textId="5C455C23" w:rsidR="00C34265" w:rsidRPr="00C1298B" w:rsidRDefault="00C34265" w:rsidP="00FE509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1298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437820A2" w14:textId="77777777" w:rsidR="00081D13" w:rsidRPr="00C1298B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C1298B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C1298B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4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993"/>
        <w:gridCol w:w="1158"/>
        <w:gridCol w:w="1701"/>
        <w:gridCol w:w="1418"/>
        <w:gridCol w:w="1275"/>
      </w:tblGrid>
      <w:tr w:rsidR="00C1298B" w:rsidRPr="00C1298B" w14:paraId="5FE385DD" w14:textId="77777777" w:rsidTr="00C1298B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7288CBDA" w14:textId="77777777" w:rsidR="00C1298B" w:rsidRPr="00C1298B" w:rsidRDefault="00C1298B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C1298B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50164B5" w14:textId="77777777" w:rsidR="00C1298B" w:rsidRPr="00C1298B" w:rsidRDefault="00C1298B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1298B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218126A2" w14:textId="2637805E" w:rsidR="00C1298B" w:rsidRPr="00C1298B" w:rsidRDefault="00C1298B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98B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158" w:type="dxa"/>
            <w:shd w:val="clear" w:color="auto" w:fill="F2F2F2"/>
            <w:vAlign w:val="center"/>
          </w:tcPr>
          <w:p w14:paraId="72B3D523" w14:textId="69C085AC" w:rsidR="00C1298B" w:rsidRPr="00C1298B" w:rsidRDefault="00C1298B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98B">
              <w:rPr>
                <w:rFonts w:ascii="Arial Narrow" w:hAnsi="Arial Narrow" w:cs="Arial"/>
                <w:bCs/>
                <w:sz w:val="22"/>
                <w:szCs w:val="22"/>
              </w:rPr>
              <w:t>Termin realizacji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78049A12" w14:textId="1D8A9D2A" w:rsidR="00C1298B" w:rsidRPr="00C1298B" w:rsidRDefault="00C1298B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98B">
              <w:rPr>
                <w:rFonts w:ascii="Arial Narrow" w:hAnsi="Arial Narrow" w:cs="Arial"/>
                <w:bCs/>
                <w:sz w:val="22"/>
                <w:szCs w:val="22"/>
              </w:rPr>
              <w:t>Okres gwarancji na roboty budowlane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63979634" w14:textId="58AF23C4" w:rsidR="00C1298B" w:rsidRPr="00C1298B" w:rsidRDefault="00C1298B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1298B">
              <w:rPr>
                <w:rFonts w:ascii="Arial Narrow" w:hAnsi="Arial Narrow" w:cs="Arial"/>
                <w:bCs/>
                <w:sz w:val="22"/>
                <w:szCs w:val="22"/>
              </w:rPr>
              <w:t>Okres gwarancji na urządzenia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0AEDCD24" w14:textId="77777777" w:rsidR="00C1298B" w:rsidRPr="00C1298B" w:rsidRDefault="00C1298B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1298B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C1298B" w:rsidRPr="00C1298B" w14:paraId="69C77FF7" w14:textId="77777777" w:rsidTr="00C1298B">
        <w:trPr>
          <w:jc w:val="center"/>
        </w:trPr>
        <w:tc>
          <w:tcPr>
            <w:tcW w:w="851" w:type="dxa"/>
            <w:vAlign w:val="center"/>
          </w:tcPr>
          <w:p w14:paraId="6C7B1225" w14:textId="7B681EB8" w:rsidR="00C1298B" w:rsidRPr="00C1298B" w:rsidRDefault="00C1298B" w:rsidP="00FE5092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1298B">
              <w:rPr>
                <w:rFonts w:ascii="Arial Narrow" w:hAnsi="Arial Narrow" w:cs="Arial"/>
              </w:rPr>
              <w:t>1</w:t>
            </w:r>
          </w:p>
        </w:tc>
        <w:tc>
          <w:tcPr>
            <w:tcW w:w="2551" w:type="dxa"/>
            <w:vAlign w:val="center"/>
          </w:tcPr>
          <w:p w14:paraId="4873F619" w14:textId="2155EC33" w:rsidR="00C1298B" w:rsidRPr="00C1298B" w:rsidRDefault="00C1298B" w:rsidP="00FE5092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proofErr w:type="spellStart"/>
            <w:r w:rsidRPr="00C1298B">
              <w:rPr>
                <w:rFonts w:ascii="Arial Narrow" w:hAnsi="Arial Narrow" w:cs="Arial"/>
                <w:b/>
              </w:rPr>
              <w:t>Envirotech</w:t>
            </w:r>
            <w:proofErr w:type="spellEnd"/>
            <w:r w:rsidRPr="00C1298B">
              <w:rPr>
                <w:rFonts w:ascii="Arial Narrow" w:hAnsi="Arial Narrow" w:cs="Arial"/>
                <w:b/>
              </w:rPr>
              <w:t xml:space="preserve"> sp.  z o.o.</w:t>
            </w:r>
          </w:p>
          <w:p w14:paraId="23B50336" w14:textId="713EA93F" w:rsidR="00C1298B" w:rsidRPr="00C1298B" w:rsidRDefault="00C1298B" w:rsidP="00FE5092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C1298B">
              <w:rPr>
                <w:rFonts w:ascii="Arial Narrow" w:hAnsi="Arial Narrow" w:cs="Arial"/>
                <w:bCs/>
              </w:rPr>
              <w:t>Jana Kochanowskiego</w:t>
            </w:r>
            <w:r w:rsidRPr="00C1298B">
              <w:rPr>
                <w:rFonts w:ascii="Arial Narrow" w:hAnsi="Arial Narrow" w:cs="Arial"/>
                <w:bCs/>
              </w:rPr>
              <w:t xml:space="preserve"> </w:t>
            </w:r>
            <w:r w:rsidRPr="00C1298B">
              <w:rPr>
                <w:rFonts w:ascii="Arial Narrow" w:hAnsi="Arial Narrow" w:cs="Arial"/>
                <w:bCs/>
              </w:rPr>
              <w:t>7</w:t>
            </w:r>
            <w:r w:rsidRPr="00C1298B">
              <w:rPr>
                <w:rFonts w:ascii="Arial Narrow" w:hAnsi="Arial Narrow" w:cs="Arial"/>
                <w:bCs/>
              </w:rPr>
              <w:t xml:space="preserve"> </w:t>
            </w:r>
          </w:p>
          <w:p w14:paraId="7248F832" w14:textId="3B696E33" w:rsidR="00C1298B" w:rsidRPr="00C1298B" w:rsidRDefault="00C1298B" w:rsidP="00FE5092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C1298B">
              <w:rPr>
                <w:rFonts w:ascii="Arial Narrow" w:hAnsi="Arial Narrow" w:cs="Arial"/>
                <w:bCs/>
              </w:rPr>
              <w:t>60-845</w:t>
            </w:r>
            <w:r w:rsidRPr="00C1298B">
              <w:rPr>
                <w:rFonts w:ascii="Arial Narrow" w:hAnsi="Arial Narrow" w:cs="Arial"/>
                <w:bCs/>
              </w:rPr>
              <w:t xml:space="preserve"> </w:t>
            </w:r>
            <w:r w:rsidRPr="00C1298B">
              <w:rPr>
                <w:rFonts w:ascii="Arial Narrow" w:hAnsi="Arial Narrow" w:cs="Arial"/>
                <w:bCs/>
              </w:rPr>
              <w:t>Poznań</w:t>
            </w:r>
          </w:p>
        </w:tc>
        <w:tc>
          <w:tcPr>
            <w:tcW w:w="993" w:type="dxa"/>
            <w:vAlign w:val="center"/>
          </w:tcPr>
          <w:p w14:paraId="74667E3D" w14:textId="06A91514" w:rsidR="00C1298B" w:rsidRPr="00C1298B" w:rsidRDefault="00C1298B" w:rsidP="00FE5092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1298B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158" w:type="dxa"/>
            <w:vAlign w:val="center"/>
          </w:tcPr>
          <w:p w14:paraId="1B05CF8A" w14:textId="000400C2" w:rsidR="00C1298B" w:rsidRPr="00C1298B" w:rsidRDefault="00C1298B" w:rsidP="00FE5092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1298B">
              <w:rPr>
                <w:rFonts w:ascii="Arial Narrow" w:hAnsi="Arial Narrow" w:cs="Arial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48F7B1D5" w14:textId="234458E1" w:rsidR="00C1298B" w:rsidRPr="00C1298B" w:rsidRDefault="00C1298B" w:rsidP="00FE5092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1298B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14:paraId="616E03E8" w14:textId="2C4598CA" w:rsidR="00C1298B" w:rsidRPr="00C1298B" w:rsidRDefault="00C1298B" w:rsidP="00FE5092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1298B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275" w:type="dxa"/>
            <w:vAlign w:val="center"/>
          </w:tcPr>
          <w:p w14:paraId="01F331BB" w14:textId="62448E03" w:rsidR="00C1298B" w:rsidRPr="00C1298B" w:rsidRDefault="00C1298B" w:rsidP="00FE5092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1298B">
              <w:rPr>
                <w:rFonts w:ascii="Arial Narrow" w:hAnsi="Arial Narrow" w:cs="Arial"/>
              </w:rPr>
              <w:t xml:space="preserve">  100,00</w:t>
            </w:r>
          </w:p>
        </w:tc>
      </w:tr>
      <w:tr w:rsidR="00C1298B" w:rsidRPr="00C1298B" w14:paraId="3E1D5B0A" w14:textId="77777777" w:rsidTr="00C1298B">
        <w:trPr>
          <w:jc w:val="center"/>
        </w:trPr>
        <w:tc>
          <w:tcPr>
            <w:tcW w:w="851" w:type="dxa"/>
            <w:vAlign w:val="center"/>
          </w:tcPr>
          <w:p w14:paraId="7B08E300" w14:textId="66B29C88" w:rsidR="00C1298B" w:rsidRPr="00C1298B" w:rsidRDefault="00C1298B" w:rsidP="00FE5092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1298B">
              <w:rPr>
                <w:rFonts w:ascii="Arial Narrow" w:hAnsi="Arial Narrow" w:cs="Arial"/>
              </w:rPr>
              <w:t>2</w:t>
            </w:r>
          </w:p>
        </w:tc>
        <w:tc>
          <w:tcPr>
            <w:tcW w:w="2551" w:type="dxa"/>
            <w:vAlign w:val="center"/>
          </w:tcPr>
          <w:p w14:paraId="1EF97601" w14:textId="4C949C8B" w:rsidR="00C1298B" w:rsidRPr="00C1298B" w:rsidRDefault="00C1298B" w:rsidP="00FE5092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C1298B">
              <w:rPr>
                <w:rFonts w:ascii="Arial Narrow" w:hAnsi="Arial Narrow" w:cs="Arial"/>
                <w:b/>
              </w:rPr>
              <w:t>HYDRO-PARTNER Sp. z o.o.</w:t>
            </w:r>
          </w:p>
          <w:p w14:paraId="6330D9B4" w14:textId="17141F4F" w:rsidR="00C1298B" w:rsidRPr="00C1298B" w:rsidRDefault="00C1298B" w:rsidP="00FE5092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C1298B">
              <w:rPr>
                <w:rFonts w:ascii="Arial Narrow" w:hAnsi="Arial Narrow" w:cs="Arial"/>
                <w:bCs/>
              </w:rPr>
              <w:t>ul. Gronowska</w:t>
            </w:r>
            <w:r w:rsidRPr="00C1298B">
              <w:rPr>
                <w:rFonts w:ascii="Arial Narrow" w:hAnsi="Arial Narrow" w:cs="Arial"/>
                <w:bCs/>
              </w:rPr>
              <w:t xml:space="preserve"> </w:t>
            </w:r>
            <w:r w:rsidRPr="00C1298B">
              <w:rPr>
                <w:rFonts w:ascii="Arial Narrow" w:hAnsi="Arial Narrow" w:cs="Arial"/>
                <w:bCs/>
              </w:rPr>
              <w:t>4a</w:t>
            </w:r>
            <w:r w:rsidRPr="00C1298B">
              <w:rPr>
                <w:rFonts w:ascii="Arial Narrow" w:hAnsi="Arial Narrow" w:cs="Arial"/>
                <w:bCs/>
              </w:rPr>
              <w:t xml:space="preserve"> </w:t>
            </w:r>
          </w:p>
          <w:p w14:paraId="641CCA52" w14:textId="47F27BAC" w:rsidR="00C1298B" w:rsidRPr="00C1298B" w:rsidRDefault="00C1298B" w:rsidP="00FE5092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C1298B">
              <w:rPr>
                <w:rFonts w:ascii="Arial Narrow" w:hAnsi="Arial Narrow" w:cs="Arial"/>
                <w:bCs/>
              </w:rPr>
              <w:t>64-100</w:t>
            </w:r>
            <w:r w:rsidRPr="00C1298B">
              <w:rPr>
                <w:rFonts w:ascii="Arial Narrow" w:hAnsi="Arial Narrow" w:cs="Arial"/>
                <w:bCs/>
              </w:rPr>
              <w:t xml:space="preserve"> </w:t>
            </w:r>
            <w:r w:rsidRPr="00C1298B">
              <w:rPr>
                <w:rFonts w:ascii="Arial Narrow" w:hAnsi="Arial Narrow" w:cs="Arial"/>
                <w:bCs/>
              </w:rPr>
              <w:t>Leszno</w:t>
            </w:r>
          </w:p>
        </w:tc>
        <w:tc>
          <w:tcPr>
            <w:tcW w:w="993" w:type="dxa"/>
            <w:vAlign w:val="center"/>
          </w:tcPr>
          <w:p w14:paraId="3F8A9643" w14:textId="7C15A92E" w:rsidR="00C1298B" w:rsidRPr="00C1298B" w:rsidRDefault="00C1298B" w:rsidP="00FE5092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1298B">
              <w:rPr>
                <w:rFonts w:ascii="Arial Narrow" w:hAnsi="Arial Narrow" w:cs="Arial"/>
              </w:rPr>
              <w:t xml:space="preserve">  37,46</w:t>
            </w:r>
          </w:p>
        </w:tc>
        <w:tc>
          <w:tcPr>
            <w:tcW w:w="1158" w:type="dxa"/>
            <w:vAlign w:val="center"/>
          </w:tcPr>
          <w:p w14:paraId="42B36673" w14:textId="68DFD28B" w:rsidR="00C1298B" w:rsidRPr="00C1298B" w:rsidRDefault="00C1298B" w:rsidP="00FE5092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1298B">
              <w:rPr>
                <w:rFonts w:ascii="Arial Narrow" w:hAnsi="Arial Narrow" w:cs="Arial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14:paraId="776E2902" w14:textId="3D1D4851" w:rsidR="00C1298B" w:rsidRPr="00C1298B" w:rsidRDefault="00C1298B" w:rsidP="00FE5092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1298B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14:paraId="58282CC2" w14:textId="7882CE88" w:rsidR="00C1298B" w:rsidRPr="00C1298B" w:rsidRDefault="00C1298B" w:rsidP="00FE5092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1298B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275" w:type="dxa"/>
            <w:vAlign w:val="center"/>
          </w:tcPr>
          <w:p w14:paraId="67DDAC06" w14:textId="0D2F4B99" w:rsidR="00C1298B" w:rsidRPr="00C1298B" w:rsidRDefault="00C1298B" w:rsidP="00FE5092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C1298B">
              <w:rPr>
                <w:rFonts w:ascii="Arial Narrow" w:hAnsi="Arial Narrow" w:cs="Arial"/>
              </w:rPr>
              <w:t xml:space="preserve">  77,46</w:t>
            </w:r>
          </w:p>
        </w:tc>
      </w:tr>
    </w:tbl>
    <w:p w14:paraId="00CDE545" w14:textId="77777777" w:rsidR="00E85D70" w:rsidRPr="00C1298B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5B4EC555" w14:textId="77777777" w:rsidR="00B464D3" w:rsidRDefault="00B464D3" w:rsidP="00C1298B">
      <w:pPr>
        <w:spacing w:after="12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1298B">
        <w:rPr>
          <w:rFonts w:ascii="Arial Narrow" w:hAnsi="Arial Narrow" w:cs="Arial"/>
          <w:i/>
          <w:sz w:val="22"/>
          <w:szCs w:val="22"/>
        </w:rPr>
        <w:t>Zamawiający</w:t>
      </w:r>
    </w:p>
    <w:p w14:paraId="7507DD8D" w14:textId="77777777" w:rsidR="00C1298B" w:rsidRDefault="00C1298B" w:rsidP="00C1298B">
      <w:pPr>
        <w:rPr>
          <w:rFonts w:ascii="Arial Narrow" w:hAnsi="Arial Narrow" w:cs="Arial"/>
          <w:i/>
          <w:sz w:val="22"/>
          <w:szCs w:val="22"/>
        </w:rPr>
      </w:pPr>
    </w:p>
    <w:p w14:paraId="56E92BB5" w14:textId="77777777" w:rsidR="00C1298B" w:rsidRDefault="00C1298B" w:rsidP="00C1298B">
      <w:pPr>
        <w:rPr>
          <w:rFonts w:ascii="Arial Narrow" w:hAnsi="Arial Narrow" w:cs="Arial"/>
          <w:sz w:val="20"/>
          <w:szCs w:val="20"/>
        </w:rPr>
      </w:pPr>
    </w:p>
    <w:p w14:paraId="7DDF8871" w14:textId="6BD148F7" w:rsidR="00C1298B" w:rsidRDefault="00C1298B" w:rsidP="00C1298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3E01C539" w14:textId="5DDE2FBB" w:rsidR="00C1298B" w:rsidRDefault="00C1298B" w:rsidP="00C1298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58BBF6A9" w14:textId="7FC985E5" w:rsidR="00C1298B" w:rsidRDefault="00C1298B" w:rsidP="00C1298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1F48E9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57751D2E" w14:textId="1AAED5EE" w:rsidR="00C1298B" w:rsidRPr="00C1298B" w:rsidRDefault="00C1298B" w:rsidP="00C1298B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2026-05-27</w:t>
      </w:r>
      <w:bookmarkEnd w:id="0"/>
    </w:p>
    <w:sectPr w:rsidR="00C1298B" w:rsidRPr="00C1298B" w:rsidSect="00C129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851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BEECC" w14:textId="77777777" w:rsidR="008C48B4" w:rsidRDefault="008C48B4">
      <w:r>
        <w:separator/>
      </w:r>
    </w:p>
  </w:endnote>
  <w:endnote w:type="continuationSeparator" w:id="0">
    <w:p w14:paraId="4AAAB06A" w14:textId="77777777" w:rsidR="008C48B4" w:rsidRDefault="008C4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64A88" w14:textId="77777777" w:rsidR="00C34265" w:rsidRDefault="00C342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DFB29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98936A6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05134" w14:textId="77777777" w:rsidR="00C34265" w:rsidRDefault="00C342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7AE16" w14:textId="77777777" w:rsidR="008C48B4" w:rsidRDefault="008C48B4">
      <w:r>
        <w:separator/>
      </w:r>
    </w:p>
  </w:footnote>
  <w:footnote w:type="continuationSeparator" w:id="0">
    <w:p w14:paraId="2A5BF79E" w14:textId="77777777" w:rsidR="008C48B4" w:rsidRDefault="008C48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0AB83" w14:textId="77777777" w:rsidR="00C34265" w:rsidRDefault="00C342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FC458" w14:textId="77777777" w:rsidR="00C34265" w:rsidRDefault="00C342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0DA1A" w14:textId="77777777" w:rsidR="00C34265" w:rsidRDefault="00C342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6902"/>
    <w:rsid w:val="00005838"/>
    <w:rsid w:val="00022322"/>
    <w:rsid w:val="00042497"/>
    <w:rsid w:val="00081D13"/>
    <w:rsid w:val="000C1E6F"/>
    <w:rsid w:val="000E4E56"/>
    <w:rsid w:val="001A1468"/>
    <w:rsid w:val="001B6902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48B4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298B"/>
    <w:rsid w:val="00C13EA9"/>
    <w:rsid w:val="00C34265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C6429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96067F"/>
  <w15:chartTrackingRefBased/>
  <w15:docId w15:val="{98DBC814-C3F2-4494-A1CC-435BE51A5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C1298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29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1601-01-01T00:00:00Z</cp:lastPrinted>
  <dcterms:created xsi:type="dcterms:W3CDTF">2026-05-27T10:22:00Z</dcterms:created>
  <dcterms:modified xsi:type="dcterms:W3CDTF">2026-05-27T10:26:00Z</dcterms:modified>
</cp:coreProperties>
</file>