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4E17B" w14:textId="7A83F8D9" w:rsidR="003E6519" w:rsidRPr="009432A1" w:rsidRDefault="00D748D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748DB">
        <w:rPr>
          <w:rFonts w:ascii="Arial" w:hAnsi="Arial" w:cs="Arial"/>
          <w:sz w:val="24"/>
          <w:szCs w:val="24"/>
        </w:rPr>
        <w:t>Niepołomice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748DB">
        <w:rPr>
          <w:rFonts w:ascii="Arial" w:hAnsi="Arial" w:cs="Arial"/>
          <w:sz w:val="24"/>
          <w:szCs w:val="24"/>
        </w:rPr>
        <w:t>2026-05-2</w:t>
      </w:r>
      <w:r w:rsidR="00C668AC">
        <w:rPr>
          <w:rFonts w:ascii="Arial" w:hAnsi="Arial" w:cs="Arial"/>
          <w:sz w:val="24"/>
          <w:szCs w:val="24"/>
        </w:rPr>
        <w:t>8</w:t>
      </w:r>
    </w:p>
    <w:p w14:paraId="6CFAE97F" w14:textId="77777777" w:rsidR="003E6519" w:rsidRPr="009432A1" w:rsidRDefault="00D748D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748DB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70DCA7B7" w14:textId="77777777" w:rsidR="003E6519" w:rsidRPr="009432A1" w:rsidRDefault="00D748D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748DB">
        <w:rPr>
          <w:rFonts w:ascii="Arial" w:hAnsi="Arial" w:cs="Arial"/>
          <w:sz w:val="24"/>
          <w:szCs w:val="24"/>
        </w:rPr>
        <w:t>ul. Droga Królewska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48DB">
        <w:rPr>
          <w:rFonts w:ascii="Arial" w:hAnsi="Arial" w:cs="Arial"/>
          <w:sz w:val="24"/>
          <w:szCs w:val="24"/>
        </w:rPr>
        <w:t>27</w:t>
      </w:r>
    </w:p>
    <w:p w14:paraId="5C1B1DFA" w14:textId="77777777" w:rsidR="003E6519" w:rsidRPr="009432A1" w:rsidRDefault="00D748DB" w:rsidP="003E6519">
      <w:pPr>
        <w:rPr>
          <w:rFonts w:ascii="Arial" w:hAnsi="Arial" w:cs="Arial"/>
          <w:sz w:val="24"/>
          <w:szCs w:val="24"/>
        </w:rPr>
      </w:pPr>
      <w:r w:rsidRPr="00D748DB">
        <w:rPr>
          <w:rFonts w:ascii="Arial" w:hAnsi="Arial" w:cs="Arial"/>
          <w:sz w:val="24"/>
          <w:szCs w:val="24"/>
        </w:rPr>
        <w:t>32-005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48DB">
        <w:rPr>
          <w:rFonts w:ascii="Arial" w:hAnsi="Arial" w:cs="Arial"/>
          <w:sz w:val="24"/>
          <w:szCs w:val="24"/>
        </w:rPr>
        <w:t>Niepołomice</w:t>
      </w:r>
    </w:p>
    <w:p w14:paraId="1759DB76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44F6F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7F9116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324F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E6D08D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91D421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7DEDA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FECDFC2" w14:textId="77777777" w:rsidTr="001A0FA2">
        <w:tc>
          <w:tcPr>
            <w:tcW w:w="2269" w:type="dxa"/>
          </w:tcPr>
          <w:p w14:paraId="74133CC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1100DC4" w14:textId="77777777" w:rsidR="003E6519" w:rsidRPr="004E4B64" w:rsidRDefault="00D748D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48DB">
              <w:rPr>
                <w:rFonts w:ascii="Arial" w:hAnsi="Arial" w:cs="Arial"/>
                <w:bCs/>
                <w:sz w:val="24"/>
                <w:szCs w:val="24"/>
              </w:rPr>
              <w:t>Zadanie 2 cz. 1 "Budowa sieci kanalizacji sanitarnej dla osiedla Na Wrzosach - etap III"; 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748DB" w:rsidRPr="004E4B64" w14:paraId="5140DC15" w14:textId="77777777" w:rsidTr="00C104FE">
        <w:tc>
          <w:tcPr>
            <w:tcW w:w="2269" w:type="dxa"/>
          </w:tcPr>
          <w:p w14:paraId="3D510139" w14:textId="77777777" w:rsidR="00D748DB" w:rsidRPr="004E4B64" w:rsidRDefault="00D748DB" w:rsidP="00C104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A8C956" w14:textId="77777777" w:rsidR="00D748DB" w:rsidRPr="004E4B64" w:rsidRDefault="00D748DB" w:rsidP="00C104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48DB">
              <w:rPr>
                <w:rFonts w:ascii="Arial" w:hAnsi="Arial" w:cs="Arial"/>
                <w:bCs/>
                <w:sz w:val="24"/>
                <w:szCs w:val="24"/>
              </w:rPr>
              <w:t>ZP.IN.271.3.2026</w:t>
            </w:r>
          </w:p>
        </w:tc>
      </w:tr>
    </w:tbl>
    <w:p w14:paraId="4047E46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748DB" w:rsidRPr="00D748DB">
        <w:rPr>
          <w:rFonts w:ascii="Arial" w:hAnsi="Arial" w:cs="Arial"/>
          <w:sz w:val="24"/>
          <w:szCs w:val="24"/>
        </w:rPr>
        <w:t>(t.j. Dz. U. z 2024 r. poz. 1320 ze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48DB" w:rsidRPr="00C902DE" w14:paraId="6FD1245E" w14:textId="77777777" w:rsidTr="00C104FE">
        <w:trPr>
          <w:trHeight w:val="70"/>
        </w:trPr>
        <w:tc>
          <w:tcPr>
            <w:tcW w:w="9214" w:type="dxa"/>
          </w:tcPr>
          <w:p w14:paraId="2112F86D" w14:textId="77777777" w:rsidR="00D748DB" w:rsidRPr="00C902DE" w:rsidRDefault="00D748DB" w:rsidP="00C104F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8DB">
              <w:rPr>
                <w:rFonts w:ascii="Arial" w:hAnsi="Arial" w:cs="Arial"/>
                <w:sz w:val="24"/>
                <w:szCs w:val="24"/>
              </w:rPr>
              <w:t>części 1 zamówienia w wysokości 2 425 101.60 zł brutto;</w:t>
            </w:r>
          </w:p>
        </w:tc>
      </w:tr>
      <w:tr w:rsidR="00D748DB" w:rsidRPr="00C902DE" w14:paraId="06B9BF22" w14:textId="77777777" w:rsidTr="00C104FE">
        <w:trPr>
          <w:trHeight w:val="70"/>
        </w:trPr>
        <w:tc>
          <w:tcPr>
            <w:tcW w:w="9214" w:type="dxa"/>
          </w:tcPr>
          <w:p w14:paraId="456D21E2" w14:textId="77777777" w:rsidR="00D748DB" w:rsidRPr="00C902DE" w:rsidRDefault="00D748DB" w:rsidP="00C104F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8DB">
              <w:rPr>
                <w:rFonts w:ascii="Arial" w:hAnsi="Arial" w:cs="Arial"/>
                <w:sz w:val="24"/>
                <w:szCs w:val="24"/>
              </w:rPr>
              <w:t>części 2 zamówienia w wysokości 981 451.71 zł brutto;</w:t>
            </w:r>
          </w:p>
        </w:tc>
      </w:tr>
      <w:tr w:rsidR="00D748DB" w:rsidRPr="00C902DE" w14:paraId="0270CC3B" w14:textId="77777777" w:rsidTr="00C104FE">
        <w:trPr>
          <w:trHeight w:val="70"/>
        </w:trPr>
        <w:tc>
          <w:tcPr>
            <w:tcW w:w="9214" w:type="dxa"/>
          </w:tcPr>
          <w:p w14:paraId="1EE641A3" w14:textId="77777777" w:rsidR="00D748DB" w:rsidRPr="00C902DE" w:rsidRDefault="00D748DB" w:rsidP="00C104F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8DB">
              <w:rPr>
                <w:rFonts w:ascii="Arial" w:hAnsi="Arial" w:cs="Arial"/>
                <w:sz w:val="24"/>
                <w:szCs w:val="24"/>
              </w:rPr>
              <w:t>części 3 zamówienia w wysokości 752 863.38 zł brutto;</w:t>
            </w:r>
          </w:p>
        </w:tc>
      </w:tr>
    </w:tbl>
    <w:p w14:paraId="3C57A7E2" w14:textId="77777777" w:rsidR="00890B92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D068A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B4B166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AA71116" w14:textId="04137C8D" w:rsidR="00C236D3" w:rsidRPr="003E6519" w:rsidRDefault="00D748DB" w:rsidP="00173B20">
      <w:pPr>
        <w:jc w:val="right"/>
        <w:rPr>
          <w:rFonts w:ascii="Arial" w:hAnsi="Arial" w:cs="Arial"/>
          <w:sz w:val="22"/>
          <w:szCs w:val="22"/>
        </w:rPr>
      </w:pPr>
      <w:r w:rsidRPr="00D748DB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B9FA4" w14:textId="77777777" w:rsidR="0078660C" w:rsidRDefault="0078660C">
      <w:r>
        <w:separator/>
      </w:r>
    </w:p>
  </w:endnote>
  <w:endnote w:type="continuationSeparator" w:id="0">
    <w:p w14:paraId="4AD2659D" w14:textId="77777777" w:rsidR="0078660C" w:rsidRDefault="0078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676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DB2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1EDC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6C6E79" w14:textId="385F1B0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3B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9161C" w14:textId="77777777" w:rsidR="009F189D" w:rsidRDefault="009F189D">
    <w:pPr>
      <w:pStyle w:val="Stopka"/>
      <w:tabs>
        <w:tab w:val="clear" w:pos="4536"/>
      </w:tabs>
      <w:jc w:val="center"/>
    </w:pPr>
  </w:p>
  <w:p w14:paraId="6F6225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3451A" w14:textId="77777777" w:rsidR="0078660C" w:rsidRDefault="0078660C">
      <w:r>
        <w:separator/>
      </w:r>
    </w:p>
  </w:footnote>
  <w:footnote w:type="continuationSeparator" w:id="0">
    <w:p w14:paraId="6B0ECB77" w14:textId="77777777" w:rsidR="0078660C" w:rsidRDefault="00786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F966" w14:textId="48315972" w:rsidR="00D748DB" w:rsidRDefault="00C668AC">
    <w:pPr>
      <w:pStyle w:val="Nagwek"/>
    </w:pPr>
    <w:r>
      <w:rPr>
        <w:sz w:val="22"/>
        <w:szCs w:val="22"/>
      </w:rPr>
      <w:pict w14:anchorId="510858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4.2pt">
          <v:imagedata r:id="rId1" o:title="FENIKS_RP_UE_RGB-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60C"/>
    <w:rsid w:val="00007727"/>
    <w:rsid w:val="00017720"/>
    <w:rsid w:val="00035488"/>
    <w:rsid w:val="000B5FA5"/>
    <w:rsid w:val="000D7F25"/>
    <w:rsid w:val="000E00E5"/>
    <w:rsid w:val="00173B20"/>
    <w:rsid w:val="001A0FA2"/>
    <w:rsid w:val="001C69FF"/>
    <w:rsid w:val="0023318D"/>
    <w:rsid w:val="002D6422"/>
    <w:rsid w:val="00397CB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8660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668AC"/>
    <w:rsid w:val="00C902DE"/>
    <w:rsid w:val="00CB0802"/>
    <w:rsid w:val="00D7128F"/>
    <w:rsid w:val="00D748DB"/>
    <w:rsid w:val="00DA2378"/>
    <w:rsid w:val="00EA3476"/>
    <w:rsid w:val="00F77BE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7C2BE"/>
  <w15:chartTrackingRefBased/>
  <w15:docId w15:val="{6CFCF3E4-F326-4599-82AA-5E092440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6</cp:revision>
  <dcterms:created xsi:type="dcterms:W3CDTF">2026-05-27T08:03:00Z</dcterms:created>
  <dcterms:modified xsi:type="dcterms:W3CDTF">2026-05-28T08:07:00Z</dcterms:modified>
</cp:coreProperties>
</file>