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54884EE" w14:textId="1A37A97D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3E8C2C7D" w:rsidR="00026D31" w:rsidRPr="001A5F07" w:rsidRDefault="00232A62" w:rsidP="00457E58">
      <w:pPr>
        <w:jc w:val="center"/>
        <w:rPr>
          <w:rFonts w:ascii="Arial" w:hAnsi="Arial" w:cs="Arial"/>
          <w:b/>
          <w:bCs/>
          <w:u w:val="single"/>
        </w:rPr>
      </w:pPr>
      <w:r w:rsidRPr="00232A62">
        <w:rPr>
          <w:rFonts w:ascii="Arial" w:hAnsi="Arial" w:cs="Arial"/>
          <w:b/>
          <w:bCs/>
          <w:u w:val="single"/>
        </w:rPr>
        <w:t xml:space="preserve">Wymiana </w:t>
      </w:r>
      <w:proofErr w:type="spellStart"/>
      <w:r w:rsidRPr="00232A62">
        <w:rPr>
          <w:rFonts w:ascii="Arial" w:hAnsi="Arial" w:cs="Arial"/>
          <w:b/>
          <w:bCs/>
          <w:u w:val="single"/>
        </w:rPr>
        <w:t>rozszczelnionych</w:t>
      </w:r>
      <w:proofErr w:type="spellEnd"/>
      <w:r w:rsidRPr="00232A62">
        <w:rPr>
          <w:rFonts w:ascii="Arial" w:hAnsi="Arial" w:cs="Arial"/>
          <w:b/>
          <w:bCs/>
          <w:u w:val="single"/>
        </w:rPr>
        <w:t xml:space="preserve"> szyb w elewacji segment A na budynku Wydziału Matematyki i Informatyki ul. Uniwersytetu Poznańskiego 4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22939D3D" w:rsidR="00BF2C1A" w:rsidRPr="00BF2C1A" w:rsidRDefault="00232A62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Wymiana </w:t>
            </w:r>
            <w:proofErr w:type="spellStart"/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>rozszczelnionych</w:t>
            </w:r>
            <w:proofErr w:type="spellEnd"/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szyb w elewacji segment A na budynku Wydziału Matematyki i Informatyki ul. Uniwersytetu Poznańskiego 4 w Poznaniu</w:t>
            </w:r>
            <w:r w:rsidR="0031543C" w:rsidRPr="003154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325C8" w14:textId="77777777" w:rsidR="00ED3B18" w:rsidRDefault="00ED3B18">
      <w:r>
        <w:separator/>
      </w:r>
    </w:p>
  </w:endnote>
  <w:endnote w:type="continuationSeparator" w:id="0">
    <w:p w14:paraId="4F13AD30" w14:textId="77777777" w:rsidR="00ED3B18" w:rsidRDefault="00ED3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F2FA3" w14:textId="77777777" w:rsidR="00ED3B18" w:rsidRDefault="00ED3B18">
      <w:r>
        <w:separator/>
      </w:r>
    </w:p>
  </w:footnote>
  <w:footnote w:type="continuationSeparator" w:id="0">
    <w:p w14:paraId="2B72B7B7" w14:textId="77777777" w:rsidR="00ED3B18" w:rsidRDefault="00ED3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6EA63919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54E19">
      <w:rPr>
        <w:rFonts w:ascii="Arial" w:hAnsi="Arial" w:cs="Arial"/>
        <w:i/>
        <w:sz w:val="20"/>
        <w:szCs w:val="20"/>
      </w:rPr>
      <w:t>76</w:t>
    </w:r>
    <w:r w:rsidR="00415EFE">
      <w:rPr>
        <w:rFonts w:ascii="Arial" w:hAnsi="Arial" w:cs="Arial"/>
        <w:i/>
        <w:sz w:val="20"/>
        <w:szCs w:val="20"/>
      </w:rPr>
      <w:t>98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25F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560D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613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2A62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370A"/>
    <w:rsid w:val="003F77A6"/>
    <w:rsid w:val="004067FF"/>
    <w:rsid w:val="00406ACF"/>
    <w:rsid w:val="00413565"/>
    <w:rsid w:val="00415EFE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B08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208D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87ADC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4217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D7B8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3B18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1205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2</cp:revision>
  <cp:lastPrinted>2026-05-28T07:04:00Z</cp:lastPrinted>
  <dcterms:created xsi:type="dcterms:W3CDTF">2026-05-28T07:04:00Z</dcterms:created>
  <dcterms:modified xsi:type="dcterms:W3CDTF">2026-05-28T07:04:00Z</dcterms:modified>
</cp:coreProperties>
</file>