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139E" w14:textId="77777777" w:rsidR="00986737" w:rsidRPr="00585A9F" w:rsidRDefault="0053771C" w:rsidP="00986737">
      <w:pPr>
        <w:spacing w:after="600"/>
        <w:jc w:val="right"/>
        <w:rPr>
          <w:rFonts w:ascii="Arial" w:hAnsi="Arial" w:cs="Arial"/>
        </w:rPr>
      </w:pPr>
      <w:bookmarkStart w:id="0" w:name="_Hlk52197885"/>
      <w:r w:rsidRPr="00585A9F">
        <w:rPr>
          <w:rFonts w:ascii="Arial" w:hAnsi="Arial" w:cs="Arial"/>
        </w:rPr>
        <w:t>Niepołomice</w:t>
      </w:r>
      <w:r w:rsidR="00986737" w:rsidRPr="00585A9F">
        <w:rPr>
          <w:rFonts w:ascii="Arial" w:hAnsi="Arial" w:cs="Arial"/>
        </w:rPr>
        <w:t xml:space="preserve"> dnia: </w:t>
      </w:r>
      <w:r w:rsidRPr="00585A9F">
        <w:rPr>
          <w:rFonts w:ascii="Arial" w:hAnsi="Arial" w:cs="Arial"/>
        </w:rPr>
        <w:t>2026-05-28</w:t>
      </w:r>
    </w:p>
    <w:p w14:paraId="21607702" w14:textId="77777777" w:rsidR="00986737" w:rsidRPr="00585A9F" w:rsidRDefault="0053771C" w:rsidP="00986737">
      <w:pPr>
        <w:spacing w:line="360" w:lineRule="auto"/>
        <w:rPr>
          <w:rFonts w:ascii="Arial" w:hAnsi="Arial" w:cs="Arial"/>
          <w:b/>
          <w:bCs/>
        </w:rPr>
      </w:pPr>
      <w:r w:rsidRPr="00585A9F">
        <w:rPr>
          <w:rFonts w:ascii="Arial" w:hAnsi="Arial" w:cs="Arial"/>
          <w:b/>
          <w:bCs/>
        </w:rPr>
        <w:t>Infrastruktura Niepołomice Spółka z o.o.</w:t>
      </w:r>
    </w:p>
    <w:p w14:paraId="0CC23CB4" w14:textId="77777777" w:rsidR="00986737" w:rsidRPr="00585A9F" w:rsidRDefault="0053771C" w:rsidP="00986737">
      <w:pPr>
        <w:spacing w:line="360" w:lineRule="auto"/>
        <w:rPr>
          <w:rFonts w:ascii="Arial" w:hAnsi="Arial" w:cs="Arial"/>
        </w:rPr>
      </w:pPr>
      <w:r w:rsidRPr="00585A9F">
        <w:rPr>
          <w:rFonts w:ascii="Arial" w:hAnsi="Arial" w:cs="Arial"/>
        </w:rPr>
        <w:t>ul. Droga Królewska</w:t>
      </w:r>
      <w:r w:rsidR="00986737" w:rsidRPr="00585A9F">
        <w:rPr>
          <w:rFonts w:ascii="Arial" w:hAnsi="Arial" w:cs="Arial"/>
        </w:rPr>
        <w:t xml:space="preserve"> </w:t>
      </w:r>
      <w:r w:rsidRPr="00585A9F">
        <w:rPr>
          <w:rFonts w:ascii="Arial" w:hAnsi="Arial" w:cs="Arial"/>
        </w:rPr>
        <w:t>27</w:t>
      </w:r>
    </w:p>
    <w:p w14:paraId="129F88FB" w14:textId="77777777" w:rsidR="00986737" w:rsidRPr="00585A9F" w:rsidRDefault="0053771C" w:rsidP="00986737">
      <w:pPr>
        <w:rPr>
          <w:rFonts w:ascii="Arial" w:hAnsi="Arial" w:cs="Arial"/>
        </w:rPr>
      </w:pPr>
      <w:r w:rsidRPr="00585A9F">
        <w:rPr>
          <w:rFonts w:ascii="Arial" w:hAnsi="Arial" w:cs="Arial"/>
        </w:rPr>
        <w:t>32-005</w:t>
      </w:r>
      <w:r w:rsidR="00986737" w:rsidRPr="00585A9F">
        <w:rPr>
          <w:rFonts w:ascii="Arial" w:hAnsi="Arial" w:cs="Arial"/>
        </w:rPr>
        <w:t xml:space="preserve"> </w:t>
      </w:r>
      <w:r w:rsidRPr="00585A9F">
        <w:rPr>
          <w:rFonts w:ascii="Arial" w:hAnsi="Arial" w:cs="Arial"/>
        </w:rPr>
        <w:t>Niepołomice</w:t>
      </w:r>
    </w:p>
    <w:p w14:paraId="0D56B285" w14:textId="77777777" w:rsidR="00986737" w:rsidRPr="00585A9F" w:rsidRDefault="00986737" w:rsidP="00986737">
      <w:pPr>
        <w:jc w:val="both"/>
        <w:rPr>
          <w:rFonts w:ascii="Arial" w:hAnsi="Arial" w:cs="Arial"/>
          <w:bCs/>
        </w:rPr>
      </w:pPr>
      <w:r w:rsidRPr="00585A9F">
        <w:rPr>
          <w:rFonts w:ascii="Arial" w:hAnsi="Arial" w:cs="Arial"/>
          <w:bCs/>
        </w:rPr>
        <w:t>……………………………………</w:t>
      </w:r>
    </w:p>
    <w:p w14:paraId="1A7D5086" w14:textId="77777777" w:rsidR="00585A9F" w:rsidRDefault="00986737" w:rsidP="00585A9F">
      <w:pPr>
        <w:jc w:val="both"/>
        <w:rPr>
          <w:rFonts w:ascii="Arial" w:hAnsi="Arial" w:cs="Arial"/>
          <w:bCs/>
        </w:rPr>
      </w:pPr>
      <w:r w:rsidRPr="00585A9F">
        <w:rPr>
          <w:rFonts w:ascii="Arial" w:hAnsi="Arial" w:cs="Arial"/>
          <w:bCs/>
        </w:rPr>
        <w:t>[nazwa zamawiającego, adres</w:t>
      </w:r>
    </w:p>
    <w:p w14:paraId="520B47AC" w14:textId="6B864E78" w:rsidR="00986737" w:rsidRPr="00585A9F" w:rsidRDefault="00986737" w:rsidP="00585A9F">
      <w:pPr>
        <w:jc w:val="both"/>
        <w:rPr>
          <w:bCs/>
        </w:rPr>
      </w:pPr>
      <w:r w:rsidRPr="00585A9F">
        <w:rPr>
          <w:rFonts w:ascii="Arial" w:hAnsi="Arial" w:cs="Arial"/>
          <w:bCs/>
        </w:rPr>
        <w:t>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585A9F" w14:paraId="69FC2E4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C96389" w14:textId="77777777" w:rsidR="00986737" w:rsidRPr="00585A9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</w:rPr>
            </w:pPr>
            <w:r w:rsidRPr="00585A9F">
              <w:rPr>
                <w:rFonts w:ascii="Arial" w:hAnsi="Arial" w:cs="Arial"/>
                <w:b/>
                <w:spacing w:val="20"/>
              </w:rPr>
              <w:t>INFORMACJA Z OTWARCIA OFERT</w:t>
            </w:r>
          </w:p>
        </w:tc>
      </w:tr>
    </w:tbl>
    <w:p w14:paraId="0A88136B" w14:textId="77777777" w:rsidR="00986737" w:rsidRPr="00585A9F" w:rsidRDefault="00986737" w:rsidP="00585A9F">
      <w:pPr>
        <w:pStyle w:val="Nagwek"/>
        <w:tabs>
          <w:tab w:val="clear" w:pos="4536"/>
        </w:tabs>
        <w:rPr>
          <w:rFonts w:ascii="Arial" w:hAnsi="Arial" w:cs="Arial"/>
        </w:rPr>
      </w:pPr>
      <w:r w:rsidRPr="00585A9F">
        <w:rPr>
          <w:rFonts w:ascii="Arial" w:hAnsi="Arial" w:cs="Arial"/>
        </w:rPr>
        <w:tab/>
        <w:t xml:space="preserve"> </w:t>
      </w:r>
    </w:p>
    <w:p w14:paraId="215D9723" w14:textId="77777777" w:rsidR="00986737" w:rsidRPr="00585A9F" w:rsidRDefault="00986737" w:rsidP="0098673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585A9F">
        <w:rPr>
          <w:rFonts w:ascii="Arial" w:eastAsia="Calibri" w:hAnsi="Arial" w:cs="Arial"/>
          <w:lang w:eastAsia="en-US"/>
        </w:rPr>
        <w:t xml:space="preserve">Dotyczy </w:t>
      </w:r>
      <w:r w:rsidRPr="00585A9F">
        <w:rPr>
          <w:rFonts w:ascii="Arial" w:hAnsi="Arial" w:cs="Arial"/>
        </w:rPr>
        <w:t>postępowania o udzielenie zamówienia publicznego</w:t>
      </w:r>
      <w:r w:rsidRPr="00585A9F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85A9F" w14:paraId="5962E349" w14:textId="77777777" w:rsidTr="005A632E">
        <w:tc>
          <w:tcPr>
            <w:tcW w:w="2269" w:type="dxa"/>
          </w:tcPr>
          <w:p w14:paraId="1E7BD416" w14:textId="77777777" w:rsidR="00986737" w:rsidRPr="00585A9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0F841694" w14:textId="77777777" w:rsidR="00986737" w:rsidRPr="00585A9F" w:rsidRDefault="0053771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5A9F">
              <w:rPr>
                <w:rFonts w:ascii="Arial" w:hAnsi="Arial" w:cs="Arial"/>
                <w:bCs/>
              </w:rPr>
              <w:t>Zadanie 2 cz. 1 "Budowa sieci kanalizacji sanitarnej dla osiedla Na Wrzosach - etap III"; 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  <w:r w:rsidR="00986737" w:rsidRPr="00585A9F">
              <w:rPr>
                <w:rFonts w:ascii="Arial" w:hAnsi="Arial" w:cs="Arial"/>
                <w:bCs/>
              </w:rPr>
              <w:t>.</w:t>
            </w:r>
          </w:p>
        </w:tc>
      </w:tr>
      <w:tr w:rsidR="0053771C" w:rsidRPr="00585A9F" w14:paraId="6DB6F2C2" w14:textId="77777777" w:rsidTr="00D81CE6">
        <w:tc>
          <w:tcPr>
            <w:tcW w:w="2269" w:type="dxa"/>
          </w:tcPr>
          <w:p w14:paraId="41B65836" w14:textId="77777777" w:rsidR="0053771C" w:rsidRPr="00585A9F" w:rsidRDefault="0053771C" w:rsidP="00D81C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B62F0A7" w14:textId="77777777" w:rsidR="0053771C" w:rsidRPr="00585A9F" w:rsidRDefault="0053771C" w:rsidP="00D81C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5A9F">
              <w:rPr>
                <w:rFonts w:ascii="Arial" w:hAnsi="Arial" w:cs="Arial"/>
                <w:bCs/>
              </w:rPr>
              <w:t>ZP.IN.271.3.2026</w:t>
            </w:r>
          </w:p>
        </w:tc>
      </w:tr>
    </w:tbl>
    <w:p w14:paraId="1E8BF03E" w14:textId="77777777" w:rsidR="00A80738" w:rsidRPr="00585A9F" w:rsidRDefault="00A80738" w:rsidP="00585A9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</w:rPr>
      </w:pPr>
    </w:p>
    <w:p w14:paraId="798C466C" w14:textId="77777777" w:rsidR="00D665F5" w:rsidRPr="00585A9F" w:rsidRDefault="00D665F5" w:rsidP="00986737">
      <w:pPr>
        <w:spacing w:before="120" w:line="360" w:lineRule="auto"/>
        <w:jc w:val="both"/>
        <w:rPr>
          <w:rFonts w:ascii="Arial" w:hAnsi="Arial" w:cs="Arial"/>
        </w:rPr>
      </w:pPr>
      <w:r w:rsidRPr="00585A9F">
        <w:rPr>
          <w:rFonts w:ascii="Arial" w:hAnsi="Arial" w:cs="Arial"/>
        </w:rPr>
        <w:t>Zamawiający, działając na podstawie art. 22</w:t>
      </w:r>
      <w:r w:rsidR="00FC7F5E" w:rsidRPr="00585A9F">
        <w:rPr>
          <w:rFonts w:ascii="Arial" w:hAnsi="Arial" w:cs="Arial"/>
        </w:rPr>
        <w:t>2</w:t>
      </w:r>
      <w:r w:rsidRPr="00585A9F">
        <w:rPr>
          <w:rFonts w:ascii="Arial" w:hAnsi="Arial" w:cs="Arial"/>
        </w:rPr>
        <w:t xml:space="preserve"> ust. 5 </w:t>
      </w:r>
      <w:r w:rsidRPr="00585A9F">
        <w:rPr>
          <w:rFonts w:ascii="Arial" w:hAnsi="Arial" w:cs="Arial"/>
          <w:bCs/>
        </w:rPr>
        <w:t>ustawy z dnia 11 września 2019 r. Prawo zamówień publicznych</w:t>
      </w:r>
      <w:r w:rsidRPr="00585A9F">
        <w:rPr>
          <w:rFonts w:ascii="Arial" w:hAnsi="Arial" w:cs="Arial"/>
        </w:rPr>
        <w:t xml:space="preserve"> </w:t>
      </w:r>
      <w:r w:rsidR="0053771C" w:rsidRPr="00585A9F">
        <w:rPr>
          <w:rFonts w:ascii="Arial" w:hAnsi="Arial" w:cs="Arial"/>
        </w:rPr>
        <w:t>(</w:t>
      </w:r>
      <w:proofErr w:type="spellStart"/>
      <w:r w:rsidR="0053771C" w:rsidRPr="00585A9F">
        <w:rPr>
          <w:rFonts w:ascii="Arial" w:hAnsi="Arial" w:cs="Arial"/>
        </w:rPr>
        <w:t>t.j</w:t>
      </w:r>
      <w:proofErr w:type="spellEnd"/>
      <w:r w:rsidR="0053771C" w:rsidRPr="00585A9F">
        <w:rPr>
          <w:rFonts w:ascii="Arial" w:hAnsi="Arial" w:cs="Arial"/>
        </w:rPr>
        <w:t>. Dz. U. z 2024 r. poz. 1320 ze zm.)</w:t>
      </w:r>
      <w:r w:rsidR="00490DC0" w:rsidRPr="00585A9F">
        <w:rPr>
          <w:rFonts w:ascii="Arial" w:hAnsi="Arial" w:cs="Arial"/>
        </w:rPr>
        <w:t xml:space="preserve"> </w:t>
      </w:r>
      <w:r w:rsidRPr="00585A9F">
        <w:rPr>
          <w:rFonts w:ascii="Arial" w:hAnsi="Arial" w:cs="Arial"/>
        </w:rPr>
        <w:t>udostępnia</w:t>
      </w:r>
      <w:r w:rsidR="00F95C33" w:rsidRPr="00585A9F">
        <w:rPr>
          <w:rFonts w:ascii="Arial" w:hAnsi="Arial" w:cs="Arial"/>
        </w:rPr>
        <w:t xml:space="preserve"> </w:t>
      </w:r>
      <w:r w:rsidR="004C7E9B" w:rsidRPr="00585A9F">
        <w:rPr>
          <w:rFonts w:ascii="Arial" w:hAnsi="Arial" w:cs="Arial"/>
        </w:rPr>
        <w:t>informacj</w:t>
      </w:r>
      <w:r w:rsidR="00577BC6" w:rsidRPr="00585A9F">
        <w:rPr>
          <w:rFonts w:ascii="Arial" w:hAnsi="Arial" w:cs="Arial"/>
        </w:rPr>
        <w:t>ę</w:t>
      </w:r>
      <w:r w:rsidR="00035488" w:rsidRPr="00585A9F">
        <w:rPr>
          <w:rFonts w:ascii="Arial" w:hAnsi="Arial" w:cs="Arial"/>
        </w:rPr>
        <w:t xml:space="preserve"> z otwarcia ofert</w:t>
      </w:r>
      <w:r w:rsidR="00577BC6" w:rsidRPr="00585A9F">
        <w:rPr>
          <w:rFonts w:ascii="Arial" w:hAnsi="Arial" w:cs="Arial"/>
        </w:rPr>
        <w:t>.</w:t>
      </w:r>
    </w:p>
    <w:p w14:paraId="15769D84" w14:textId="77777777" w:rsidR="00A80738" w:rsidRPr="00585A9F" w:rsidRDefault="00D665F5" w:rsidP="00986737">
      <w:pPr>
        <w:spacing w:before="120" w:after="60" w:line="360" w:lineRule="auto"/>
        <w:jc w:val="both"/>
        <w:rPr>
          <w:rFonts w:ascii="Arial" w:hAnsi="Arial" w:cs="Arial"/>
        </w:rPr>
      </w:pPr>
      <w:r w:rsidRPr="00585A9F">
        <w:rPr>
          <w:rFonts w:ascii="Arial" w:hAnsi="Arial" w:cs="Arial"/>
        </w:rPr>
        <w:t>Podczas otwarcia ofert, mającego miejsce</w:t>
      </w:r>
      <w:r w:rsidR="00FF4AB1" w:rsidRPr="00585A9F">
        <w:rPr>
          <w:rFonts w:ascii="Arial" w:hAnsi="Arial" w:cs="Arial"/>
        </w:rPr>
        <w:t xml:space="preserve"> w dniu </w:t>
      </w:r>
      <w:r w:rsidR="0053771C" w:rsidRPr="00585A9F">
        <w:rPr>
          <w:rFonts w:ascii="Arial" w:hAnsi="Arial" w:cs="Arial"/>
        </w:rPr>
        <w:t>28/05/2026</w:t>
      </w:r>
      <w:r w:rsidR="00FF4AB1" w:rsidRPr="00585A9F">
        <w:rPr>
          <w:rFonts w:ascii="Arial" w:hAnsi="Arial" w:cs="Arial"/>
        </w:rPr>
        <w:t xml:space="preserve"> o godz. </w:t>
      </w:r>
      <w:r w:rsidR="0053771C" w:rsidRPr="00585A9F">
        <w:rPr>
          <w:rFonts w:ascii="Arial" w:hAnsi="Arial" w:cs="Arial"/>
        </w:rPr>
        <w:t>10:30</w:t>
      </w:r>
      <w:r w:rsidRPr="00585A9F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536"/>
        <w:gridCol w:w="2551"/>
      </w:tblGrid>
      <w:tr w:rsidR="006B27ED" w:rsidRPr="00585A9F" w14:paraId="15C2B0F9" w14:textId="77777777" w:rsidTr="00585A9F">
        <w:tc>
          <w:tcPr>
            <w:tcW w:w="993" w:type="dxa"/>
            <w:shd w:val="clear" w:color="auto" w:fill="F2F2F2"/>
            <w:vAlign w:val="center"/>
          </w:tcPr>
          <w:p w14:paraId="0285833C" w14:textId="77777777" w:rsidR="006B27ED" w:rsidRPr="00585A9F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Oferta n</w:t>
            </w:r>
            <w:r w:rsidR="006B27ED" w:rsidRPr="00585A9F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0843B3" w14:textId="77777777" w:rsidR="006B27ED" w:rsidRPr="00585A9F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31A1EFD" w14:textId="77777777" w:rsidR="006B27ED" w:rsidRPr="00585A9F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23D582" w14:textId="539223B6" w:rsidR="006B27ED" w:rsidRPr="00585A9F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Cena oferty</w:t>
            </w:r>
            <w:r w:rsidR="000A4CBA" w:rsidRPr="00585A9F">
              <w:rPr>
                <w:rFonts w:ascii="Arial" w:hAnsi="Arial" w:cs="Arial"/>
              </w:rPr>
              <w:t xml:space="preserve"> </w:t>
            </w:r>
            <w:r w:rsidR="000A4CBA" w:rsidRPr="00585A9F">
              <w:rPr>
                <w:rFonts w:ascii="Arial" w:hAnsi="Arial" w:cs="Arial"/>
              </w:rPr>
              <w:br/>
              <w:t>[zł  brutto]</w:t>
            </w:r>
          </w:p>
        </w:tc>
      </w:tr>
      <w:tr w:rsidR="0053771C" w:rsidRPr="00585A9F" w14:paraId="0A6E6D08" w14:textId="77777777" w:rsidTr="00585A9F">
        <w:tc>
          <w:tcPr>
            <w:tcW w:w="993" w:type="dxa"/>
            <w:vAlign w:val="center"/>
          </w:tcPr>
          <w:p w14:paraId="690C04A4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0D1AECA9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</w:tcPr>
          <w:p w14:paraId="5CF5C425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Przedsiębiorstwo Robót Budowlanych BEDNAR Robert Bednarek</w:t>
            </w:r>
          </w:p>
          <w:p w14:paraId="5B72947C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Bilsko 188 </w:t>
            </w:r>
          </w:p>
          <w:p w14:paraId="55B7391B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33-314 Łososina Dolna</w:t>
            </w:r>
          </w:p>
        </w:tc>
        <w:tc>
          <w:tcPr>
            <w:tcW w:w="2551" w:type="dxa"/>
            <w:vAlign w:val="center"/>
          </w:tcPr>
          <w:p w14:paraId="71169566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783 573.96 zł</w:t>
            </w:r>
          </w:p>
        </w:tc>
      </w:tr>
      <w:tr w:rsidR="0053771C" w:rsidRPr="00585A9F" w14:paraId="540D40F9" w14:textId="77777777" w:rsidTr="00585A9F">
        <w:tc>
          <w:tcPr>
            <w:tcW w:w="993" w:type="dxa"/>
            <w:vAlign w:val="center"/>
          </w:tcPr>
          <w:p w14:paraId="495992DD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0C6402A7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</w:tcPr>
          <w:p w14:paraId="73C67664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Przedsiębiorstwo Robót Budowlanych BEDNAR Robert Bednarek</w:t>
            </w:r>
          </w:p>
          <w:p w14:paraId="1FB8BD3C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Bilsko 188 </w:t>
            </w:r>
          </w:p>
          <w:p w14:paraId="0D4077A6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33-314 Łososina Dolna</w:t>
            </w:r>
          </w:p>
        </w:tc>
        <w:tc>
          <w:tcPr>
            <w:tcW w:w="2551" w:type="dxa"/>
            <w:vAlign w:val="center"/>
          </w:tcPr>
          <w:p w14:paraId="7D3ACE67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585 915.78 zł</w:t>
            </w:r>
          </w:p>
        </w:tc>
      </w:tr>
      <w:tr w:rsidR="0053771C" w:rsidRPr="00585A9F" w14:paraId="6E982392" w14:textId="77777777" w:rsidTr="00585A9F">
        <w:tc>
          <w:tcPr>
            <w:tcW w:w="993" w:type="dxa"/>
            <w:vAlign w:val="center"/>
          </w:tcPr>
          <w:p w14:paraId="1B827E87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783CD45C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14:paraId="50ABCD06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Przedsiębiorstwo Robót Budowlanych BEDNAR Robert Bednarek</w:t>
            </w:r>
          </w:p>
          <w:p w14:paraId="69E545E7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Bilsko 188 </w:t>
            </w:r>
          </w:p>
          <w:p w14:paraId="1BB7B03F" w14:textId="37234A60" w:rsidR="00585A9F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33-314 Łososina Dolna</w:t>
            </w:r>
          </w:p>
        </w:tc>
        <w:tc>
          <w:tcPr>
            <w:tcW w:w="2551" w:type="dxa"/>
            <w:vAlign w:val="center"/>
          </w:tcPr>
          <w:p w14:paraId="70F127FE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566 803.68 zł</w:t>
            </w:r>
          </w:p>
        </w:tc>
      </w:tr>
      <w:tr w:rsidR="0053771C" w:rsidRPr="00585A9F" w14:paraId="6DA57CD9" w14:textId="77777777" w:rsidTr="00585A9F">
        <w:tc>
          <w:tcPr>
            <w:tcW w:w="993" w:type="dxa"/>
            <w:vAlign w:val="center"/>
          </w:tcPr>
          <w:p w14:paraId="5D99923F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vAlign w:val="center"/>
          </w:tcPr>
          <w:p w14:paraId="678C5E9D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</w:tcPr>
          <w:p w14:paraId="0F16A42D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INO-KOP ŚCIERA RAFAŁ</w:t>
            </w:r>
          </w:p>
          <w:p w14:paraId="72A4FE7A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ŚWINNA PORĘBA 41 </w:t>
            </w:r>
          </w:p>
          <w:p w14:paraId="3EC38E00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6F2B5D41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887 628.89 zł</w:t>
            </w:r>
          </w:p>
        </w:tc>
      </w:tr>
      <w:tr w:rsidR="0053771C" w:rsidRPr="00585A9F" w14:paraId="40FDF7A1" w14:textId="77777777" w:rsidTr="00585A9F">
        <w:tc>
          <w:tcPr>
            <w:tcW w:w="993" w:type="dxa"/>
            <w:vAlign w:val="center"/>
          </w:tcPr>
          <w:p w14:paraId="00B382F4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14:paraId="01B37055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</w:tcPr>
          <w:p w14:paraId="5BE92E5E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INO-KOP ŚCIERA RAFAŁ</w:t>
            </w:r>
          </w:p>
          <w:p w14:paraId="1BA4A80C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ŚWINNA PORĘBA 41 </w:t>
            </w:r>
          </w:p>
          <w:p w14:paraId="16CFA210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36890127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813 167.76 zł</w:t>
            </w:r>
          </w:p>
        </w:tc>
      </w:tr>
      <w:tr w:rsidR="0053771C" w:rsidRPr="00585A9F" w14:paraId="6D4E468F" w14:textId="77777777" w:rsidTr="00585A9F">
        <w:tc>
          <w:tcPr>
            <w:tcW w:w="993" w:type="dxa"/>
            <w:vAlign w:val="center"/>
          </w:tcPr>
          <w:p w14:paraId="6A11B9BF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vAlign w:val="center"/>
          </w:tcPr>
          <w:p w14:paraId="450FC18F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14:paraId="08815761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INO-KOP ŚCIERA RAFAŁ</w:t>
            </w:r>
          </w:p>
          <w:p w14:paraId="6501E234" w14:textId="77777777" w:rsidR="0053771C" w:rsidRPr="00585A9F" w:rsidRDefault="0053771C" w:rsidP="00D81CE6">
            <w:pPr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 xml:space="preserve">ŚWINNA PORĘBA 41 </w:t>
            </w:r>
          </w:p>
          <w:p w14:paraId="144FC70D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5393EF40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822 485.01 zł</w:t>
            </w:r>
          </w:p>
        </w:tc>
      </w:tr>
      <w:tr w:rsidR="0053771C" w:rsidRPr="00585A9F" w14:paraId="2EEB4108" w14:textId="77777777" w:rsidTr="00585A9F">
        <w:tc>
          <w:tcPr>
            <w:tcW w:w="993" w:type="dxa"/>
            <w:vAlign w:val="center"/>
          </w:tcPr>
          <w:p w14:paraId="6EF5D3C2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vAlign w:val="center"/>
          </w:tcPr>
          <w:p w14:paraId="67C9A466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</w:tcPr>
          <w:p w14:paraId="3DB4BEB0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INSTBUD Sp. z o. o.</w:t>
            </w:r>
          </w:p>
          <w:p w14:paraId="5A043369" w14:textId="1C02F06F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3 </w:t>
            </w:r>
          </w:p>
          <w:p w14:paraId="6E353C4D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32-420 Gdów</w:t>
            </w:r>
          </w:p>
        </w:tc>
        <w:tc>
          <w:tcPr>
            <w:tcW w:w="2551" w:type="dxa"/>
            <w:vAlign w:val="center"/>
          </w:tcPr>
          <w:p w14:paraId="0B574B2A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1 105 610.10 zł</w:t>
            </w:r>
          </w:p>
        </w:tc>
      </w:tr>
      <w:tr w:rsidR="0053771C" w:rsidRPr="00585A9F" w14:paraId="2C00BA30" w14:textId="77777777" w:rsidTr="00585A9F">
        <w:tc>
          <w:tcPr>
            <w:tcW w:w="993" w:type="dxa"/>
            <w:vAlign w:val="center"/>
          </w:tcPr>
          <w:p w14:paraId="122AA148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vAlign w:val="center"/>
          </w:tcPr>
          <w:p w14:paraId="087A04AD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</w:tcPr>
          <w:p w14:paraId="4C121931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INSTBUD Sp. z o. o.</w:t>
            </w:r>
          </w:p>
          <w:p w14:paraId="6D5D5D6A" w14:textId="64AB6A38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3 </w:t>
            </w:r>
          </w:p>
          <w:p w14:paraId="31D5ABF0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32-420 Gdów</w:t>
            </w:r>
          </w:p>
        </w:tc>
        <w:tc>
          <w:tcPr>
            <w:tcW w:w="2551" w:type="dxa"/>
            <w:vAlign w:val="center"/>
          </w:tcPr>
          <w:p w14:paraId="6D31D68C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889 290.00 zł</w:t>
            </w:r>
          </w:p>
        </w:tc>
      </w:tr>
      <w:tr w:rsidR="0053771C" w:rsidRPr="00585A9F" w14:paraId="2332CDBF" w14:textId="77777777" w:rsidTr="00585A9F">
        <w:tc>
          <w:tcPr>
            <w:tcW w:w="993" w:type="dxa"/>
            <w:vAlign w:val="center"/>
          </w:tcPr>
          <w:p w14:paraId="32F38AB2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vAlign w:val="center"/>
          </w:tcPr>
          <w:p w14:paraId="441C9E8A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14:paraId="18FADFBD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INSTBUD Sp. z o. o.</w:t>
            </w:r>
          </w:p>
          <w:p w14:paraId="6B6613B3" w14:textId="3E8E36F0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3 </w:t>
            </w:r>
          </w:p>
          <w:p w14:paraId="460EA327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32-420 Gdów</w:t>
            </w:r>
          </w:p>
        </w:tc>
        <w:tc>
          <w:tcPr>
            <w:tcW w:w="2551" w:type="dxa"/>
            <w:vAlign w:val="center"/>
          </w:tcPr>
          <w:p w14:paraId="3A95E303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728 160.00 zł</w:t>
            </w:r>
          </w:p>
        </w:tc>
      </w:tr>
      <w:tr w:rsidR="0053771C" w:rsidRPr="00585A9F" w14:paraId="65990EB9" w14:textId="77777777" w:rsidTr="00585A9F">
        <w:tc>
          <w:tcPr>
            <w:tcW w:w="993" w:type="dxa"/>
            <w:vAlign w:val="center"/>
          </w:tcPr>
          <w:p w14:paraId="6F0BE230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vAlign w:val="center"/>
          </w:tcPr>
          <w:p w14:paraId="35F1486B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</w:tcPr>
          <w:p w14:paraId="047409D1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85A9F">
              <w:rPr>
                <w:rFonts w:ascii="Arial" w:hAnsi="Arial" w:cs="Arial"/>
              </w:rPr>
              <w:t>Ekoinstal</w:t>
            </w:r>
            <w:proofErr w:type="spellEnd"/>
            <w:r w:rsidRPr="00585A9F">
              <w:rPr>
                <w:rFonts w:ascii="Arial" w:hAnsi="Arial" w:cs="Arial"/>
              </w:rPr>
              <w:t xml:space="preserve"> Sp. z o.o.</w:t>
            </w:r>
          </w:p>
          <w:p w14:paraId="72A93B57" w14:textId="5B07695D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8 </w:t>
            </w:r>
          </w:p>
          <w:p w14:paraId="61565D15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493DDECC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663 289.80 zł</w:t>
            </w:r>
          </w:p>
        </w:tc>
      </w:tr>
      <w:tr w:rsidR="0053771C" w:rsidRPr="00585A9F" w14:paraId="34E697A6" w14:textId="77777777" w:rsidTr="00585A9F">
        <w:tc>
          <w:tcPr>
            <w:tcW w:w="993" w:type="dxa"/>
            <w:vAlign w:val="center"/>
          </w:tcPr>
          <w:p w14:paraId="3BD6CE83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vAlign w:val="center"/>
          </w:tcPr>
          <w:p w14:paraId="3ABD425E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</w:tcPr>
          <w:p w14:paraId="09A7F4A2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85A9F">
              <w:rPr>
                <w:rFonts w:ascii="Arial" w:hAnsi="Arial" w:cs="Arial"/>
              </w:rPr>
              <w:t>Ekoinstal</w:t>
            </w:r>
            <w:proofErr w:type="spellEnd"/>
            <w:r w:rsidRPr="00585A9F">
              <w:rPr>
                <w:rFonts w:ascii="Arial" w:hAnsi="Arial" w:cs="Arial"/>
              </w:rPr>
              <w:t xml:space="preserve"> Sp. z o.o.</w:t>
            </w:r>
          </w:p>
          <w:p w14:paraId="0B608E39" w14:textId="2F740C06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8 </w:t>
            </w:r>
          </w:p>
          <w:p w14:paraId="123CC9FF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411DF256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672 053.55 zł</w:t>
            </w:r>
          </w:p>
        </w:tc>
      </w:tr>
      <w:tr w:rsidR="0053771C" w:rsidRPr="00585A9F" w14:paraId="65E6D75F" w14:textId="77777777" w:rsidTr="00585A9F">
        <w:tc>
          <w:tcPr>
            <w:tcW w:w="993" w:type="dxa"/>
            <w:vAlign w:val="center"/>
          </w:tcPr>
          <w:p w14:paraId="0D547CF2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vAlign w:val="center"/>
          </w:tcPr>
          <w:p w14:paraId="7D4A07E2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14:paraId="1C1D5D3E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585A9F">
              <w:rPr>
                <w:rFonts w:ascii="Arial" w:hAnsi="Arial" w:cs="Arial"/>
              </w:rPr>
              <w:t>Ekoinstal</w:t>
            </w:r>
            <w:proofErr w:type="spellEnd"/>
            <w:r w:rsidRPr="00585A9F">
              <w:rPr>
                <w:rFonts w:ascii="Arial" w:hAnsi="Arial" w:cs="Arial"/>
              </w:rPr>
              <w:t xml:space="preserve"> Sp. z o.o.</w:t>
            </w:r>
          </w:p>
          <w:p w14:paraId="2D8EDBFB" w14:textId="178F5FE3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Przemysłowa 8 </w:t>
            </w:r>
          </w:p>
          <w:p w14:paraId="5C99F876" w14:textId="41AC6997" w:rsidR="000A4CBA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19DD9D43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361 164.90 zł</w:t>
            </w:r>
          </w:p>
        </w:tc>
      </w:tr>
      <w:tr w:rsidR="0053771C" w:rsidRPr="00585A9F" w14:paraId="1B41438F" w14:textId="77777777" w:rsidTr="00585A9F">
        <w:tc>
          <w:tcPr>
            <w:tcW w:w="993" w:type="dxa"/>
            <w:vAlign w:val="center"/>
          </w:tcPr>
          <w:p w14:paraId="63E15504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vAlign w:val="center"/>
          </w:tcPr>
          <w:p w14:paraId="56875DCF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</w:tcPr>
          <w:p w14:paraId="2226A27F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AG SYSTEM sp. z o.o.</w:t>
            </w:r>
          </w:p>
          <w:p w14:paraId="3F34A2E0" w14:textId="378BBE27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Senatorska 15 </w:t>
            </w:r>
          </w:p>
          <w:p w14:paraId="615942D1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30-106 Kraków</w:t>
            </w:r>
          </w:p>
        </w:tc>
        <w:tc>
          <w:tcPr>
            <w:tcW w:w="2551" w:type="dxa"/>
            <w:vAlign w:val="center"/>
          </w:tcPr>
          <w:p w14:paraId="386524CB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1 003 542.24 zł</w:t>
            </w:r>
          </w:p>
        </w:tc>
      </w:tr>
      <w:tr w:rsidR="0053771C" w:rsidRPr="00585A9F" w14:paraId="5FAA7594" w14:textId="77777777" w:rsidTr="00585A9F">
        <w:tc>
          <w:tcPr>
            <w:tcW w:w="993" w:type="dxa"/>
            <w:vAlign w:val="center"/>
          </w:tcPr>
          <w:p w14:paraId="31C98730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vAlign w:val="center"/>
          </w:tcPr>
          <w:p w14:paraId="1B5405CB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</w:tcPr>
          <w:p w14:paraId="016F0FEC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AG SYSTEM sp. z o.o.</w:t>
            </w:r>
          </w:p>
          <w:p w14:paraId="1CC275AD" w14:textId="59B5DE60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Senatorska 15 </w:t>
            </w:r>
          </w:p>
          <w:p w14:paraId="6B293661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30-106 Kraków</w:t>
            </w:r>
          </w:p>
        </w:tc>
        <w:tc>
          <w:tcPr>
            <w:tcW w:w="2551" w:type="dxa"/>
            <w:vAlign w:val="center"/>
          </w:tcPr>
          <w:p w14:paraId="271805FD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1 008 772.20 zł</w:t>
            </w:r>
          </w:p>
        </w:tc>
      </w:tr>
      <w:tr w:rsidR="0053771C" w:rsidRPr="00585A9F" w14:paraId="7D5CA124" w14:textId="77777777" w:rsidTr="00585A9F">
        <w:tc>
          <w:tcPr>
            <w:tcW w:w="993" w:type="dxa"/>
            <w:vAlign w:val="center"/>
          </w:tcPr>
          <w:p w14:paraId="296D9139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vAlign w:val="center"/>
          </w:tcPr>
          <w:p w14:paraId="6B69051B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14:paraId="36F5CF00" w14:textId="77777777" w:rsidR="0053771C" w:rsidRPr="00585A9F" w:rsidRDefault="0053771C" w:rsidP="00D81CE6">
            <w:pPr>
              <w:spacing w:before="80" w:after="40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AG SYSTEM sp. z o.o.</w:t>
            </w:r>
          </w:p>
          <w:p w14:paraId="0F1305F3" w14:textId="42D35876" w:rsidR="0053771C" w:rsidRPr="00585A9F" w:rsidRDefault="00F032EB" w:rsidP="00D81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3771C" w:rsidRPr="00585A9F">
              <w:rPr>
                <w:rFonts w:ascii="Arial" w:hAnsi="Arial" w:cs="Arial"/>
              </w:rPr>
              <w:t xml:space="preserve">Senatorska 15 </w:t>
            </w:r>
          </w:p>
          <w:p w14:paraId="67D7F1AC" w14:textId="77777777" w:rsidR="0053771C" w:rsidRPr="00585A9F" w:rsidRDefault="0053771C" w:rsidP="00D81CE6">
            <w:pPr>
              <w:spacing w:after="80"/>
              <w:jc w:val="both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30-106 Kraków</w:t>
            </w:r>
          </w:p>
        </w:tc>
        <w:tc>
          <w:tcPr>
            <w:tcW w:w="2551" w:type="dxa"/>
            <w:vAlign w:val="center"/>
          </w:tcPr>
          <w:p w14:paraId="625F4EBD" w14:textId="77777777" w:rsidR="0053771C" w:rsidRPr="00585A9F" w:rsidRDefault="0053771C" w:rsidP="00D81C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85A9F">
              <w:rPr>
                <w:rFonts w:ascii="Arial" w:hAnsi="Arial" w:cs="Arial"/>
              </w:rPr>
              <w:t>588 707.52 zł</w:t>
            </w:r>
          </w:p>
        </w:tc>
      </w:tr>
    </w:tbl>
    <w:p w14:paraId="0E91088C" w14:textId="1583764B" w:rsidR="000A4CBA" w:rsidRPr="00585A9F" w:rsidRDefault="000A4CBA" w:rsidP="00585A9F">
      <w:pPr>
        <w:pStyle w:val="Tekstpodstawowy"/>
        <w:spacing w:line="240" w:lineRule="auto"/>
        <w:jc w:val="left"/>
        <w:rPr>
          <w:rFonts w:ascii="Arial" w:hAnsi="Arial" w:cs="Arial"/>
          <w:i/>
          <w:sz w:val="20"/>
        </w:rPr>
      </w:pPr>
    </w:p>
    <w:tbl>
      <w:tblPr>
        <w:tblW w:w="9117" w:type="dxa"/>
        <w:tblInd w:w="70" w:type="dxa"/>
        <w:tblBorders>
          <w:insideH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7"/>
      </w:tblGrid>
      <w:tr w:rsidR="00585A9F" w:rsidRPr="00585A9F" w14:paraId="532898B1" w14:textId="77777777" w:rsidTr="00585A9F">
        <w:trPr>
          <w:trHeight w:val="640"/>
        </w:trPr>
        <w:tc>
          <w:tcPr>
            <w:tcW w:w="9117" w:type="dxa"/>
          </w:tcPr>
          <w:p w14:paraId="14B732E8" w14:textId="676B83DE" w:rsidR="00585A9F" w:rsidRPr="00585A9F" w:rsidRDefault="00585A9F" w:rsidP="00585A9F">
            <w:pPr>
              <w:spacing w:after="60" w:line="276" w:lineRule="auto"/>
              <w:ind w:firstLine="142"/>
              <w:rPr>
                <w:rFonts w:ascii="Arial" w:hAnsi="Arial" w:cs="Arial"/>
              </w:rPr>
            </w:pPr>
          </w:p>
        </w:tc>
      </w:tr>
      <w:tr w:rsidR="00585A9F" w:rsidRPr="00585A9F" w14:paraId="7A9DBB6C" w14:textId="77777777" w:rsidTr="00585A9F">
        <w:trPr>
          <w:trHeight w:val="327"/>
        </w:trPr>
        <w:tc>
          <w:tcPr>
            <w:tcW w:w="9117" w:type="dxa"/>
          </w:tcPr>
          <w:p w14:paraId="577690CC" w14:textId="22AEBFC1" w:rsidR="00585A9F" w:rsidRPr="00585A9F" w:rsidRDefault="00585A9F" w:rsidP="00585A9F">
            <w:pPr>
              <w:spacing w:after="60" w:line="276" w:lineRule="auto"/>
              <w:ind w:firstLine="142"/>
              <w:rPr>
                <w:rFonts w:ascii="Arial" w:hAnsi="Arial" w:cs="Arial"/>
              </w:rPr>
            </w:pPr>
          </w:p>
        </w:tc>
      </w:tr>
      <w:tr w:rsidR="00585A9F" w:rsidRPr="00585A9F" w14:paraId="04CFA083" w14:textId="77777777" w:rsidTr="00585A9F">
        <w:trPr>
          <w:trHeight w:val="312"/>
        </w:trPr>
        <w:tc>
          <w:tcPr>
            <w:tcW w:w="9117" w:type="dxa"/>
          </w:tcPr>
          <w:p w14:paraId="1F64D065" w14:textId="77777777" w:rsidR="00585A9F" w:rsidRDefault="00152C2A" w:rsidP="00152C2A">
            <w:pPr>
              <w:spacing w:after="60" w:line="276" w:lineRule="auto"/>
              <w:ind w:firstLine="142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</w:t>
            </w:r>
          </w:p>
          <w:p w14:paraId="102C0BDC" w14:textId="5B46A3EE" w:rsidR="00152C2A" w:rsidRPr="00585A9F" w:rsidRDefault="00152C2A" w:rsidP="00585A9F">
            <w:pPr>
              <w:spacing w:after="60" w:line="276" w:lineRule="auto"/>
              <w:ind w:firstLine="142"/>
              <w:rPr>
                <w:rFonts w:ascii="Arial" w:hAnsi="Arial" w:cs="Arial"/>
              </w:rPr>
            </w:pPr>
          </w:p>
        </w:tc>
      </w:tr>
      <w:tr w:rsidR="00585A9F" w:rsidRPr="00585A9F" w14:paraId="317A0B65" w14:textId="77777777" w:rsidTr="00585A9F">
        <w:trPr>
          <w:trHeight w:val="640"/>
        </w:trPr>
        <w:tc>
          <w:tcPr>
            <w:tcW w:w="9117" w:type="dxa"/>
          </w:tcPr>
          <w:p w14:paraId="2C4D6DCD" w14:textId="69F00009" w:rsidR="00585A9F" w:rsidRPr="00585A9F" w:rsidRDefault="00585A9F" w:rsidP="00585A9F">
            <w:pPr>
              <w:spacing w:after="60" w:line="276" w:lineRule="auto"/>
              <w:jc w:val="right"/>
              <w:rPr>
                <w:rFonts w:ascii="Arial" w:hAnsi="Arial" w:cs="Arial"/>
              </w:rPr>
            </w:pPr>
          </w:p>
        </w:tc>
      </w:tr>
    </w:tbl>
    <w:p w14:paraId="70B4D5A1" w14:textId="77777777" w:rsidR="000A4CBA" w:rsidRPr="00585A9F" w:rsidRDefault="000A4CBA" w:rsidP="00585A9F">
      <w:pPr>
        <w:pStyle w:val="Tekstpodstawowy"/>
        <w:spacing w:before="600" w:after="480"/>
        <w:rPr>
          <w:rFonts w:ascii="Arial" w:hAnsi="Arial" w:cs="Arial"/>
          <w:i/>
          <w:sz w:val="20"/>
        </w:rPr>
      </w:pPr>
    </w:p>
    <w:p w14:paraId="1BCEB0BC" w14:textId="3A47A90B" w:rsidR="00C236D3" w:rsidRPr="00585A9F" w:rsidRDefault="0053771C" w:rsidP="00173B20">
      <w:pPr>
        <w:jc w:val="right"/>
        <w:rPr>
          <w:rFonts w:ascii="Arial" w:hAnsi="Arial" w:cs="Arial"/>
        </w:rPr>
      </w:pPr>
      <w:r w:rsidRPr="00585A9F">
        <w:rPr>
          <w:rFonts w:ascii="Arial" w:hAnsi="Arial" w:cs="Arial"/>
        </w:rPr>
        <w:t xml:space="preserve">  </w:t>
      </w:r>
      <w:bookmarkEnd w:id="0"/>
    </w:p>
    <w:sectPr w:rsidR="00C236D3" w:rsidRPr="00585A9F" w:rsidSect="00986737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70A1F" w14:textId="77777777" w:rsidR="00822967" w:rsidRDefault="00822967">
      <w:r>
        <w:separator/>
      </w:r>
    </w:p>
  </w:endnote>
  <w:endnote w:type="continuationSeparator" w:id="0">
    <w:p w14:paraId="2EC3CBF9" w14:textId="77777777" w:rsidR="00822967" w:rsidRDefault="0082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78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013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23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E747D" w14:textId="77777777" w:rsidR="009F189D" w:rsidRDefault="009F189D">
    <w:pPr>
      <w:pStyle w:val="Stopka"/>
      <w:tabs>
        <w:tab w:val="clear" w:pos="4536"/>
      </w:tabs>
      <w:jc w:val="center"/>
    </w:pPr>
  </w:p>
  <w:p w14:paraId="0F679D1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6861E" w14:textId="77777777" w:rsidR="00822967" w:rsidRDefault="00822967">
      <w:r>
        <w:separator/>
      </w:r>
    </w:p>
  </w:footnote>
  <w:footnote w:type="continuationSeparator" w:id="0">
    <w:p w14:paraId="7135CC87" w14:textId="77777777" w:rsidR="00822967" w:rsidRDefault="00822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056C0" w14:textId="0080FC65" w:rsidR="000A4CBA" w:rsidRPr="00624213" w:rsidRDefault="000F2965" w:rsidP="000A4CBA">
    <w:pPr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 wp14:anchorId="318ECC4C" wp14:editId="557EE76C">
          <wp:extent cx="5756910" cy="8267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A4CBA" w:rsidRPr="00624213">
      <w:rPr>
        <w:sz w:val="22"/>
        <w:szCs w:val="22"/>
      </w:rPr>
      <w:t xml:space="preserve">          </w:t>
    </w:r>
  </w:p>
  <w:p w14:paraId="2C6C292F" w14:textId="77777777" w:rsidR="0053771C" w:rsidRDefault="005377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67"/>
    <w:rsid w:val="00007727"/>
    <w:rsid w:val="00017720"/>
    <w:rsid w:val="00035488"/>
    <w:rsid w:val="000A4CBA"/>
    <w:rsid w:val="000D7F25"/>
    <w:rsid w:val="000E00E5"/>
    <w:rsid w:val="000E7F05"/>
    <w:rsid w:val="000F2965"/>
    <w:rsid w:val="00152C2A"/>
    <w:rsid w:val="00173B20"/>
    <w:rsid w:val="001C69FF"/>
    <w:rsid w:val="0023318D"/>
    <w:rsid w:val="003D72FD"/>
    <w:rsid w:val="00423179"/>
    <w:rsid w:val="00490DC0"/>
    <w:rsid w:val="00493F8C"/>
    <w:rsid w:val="004B05BB"/>
    <w:rsid w:val="004C7E9B"/>
    <w:rsid w:val="0053771C"/>
    <w:rsid w:val="005614F2"/>
    <w:rsid w:val="00577BC6"/>
    <w:rsid w:val="00585A9F"/>
    <w:rsid w:val="005A632E"/>
    <w:rsid w:val="00654ED4"/>
    <w:rsid w:val="0069085C"/>
    <w:rsid w:val="006B27ED"/>
    <w:rsid w:val="00822967"/>
    <w:rsid w:val="00843263"/>
    <w:rsid w:val="00861E75"/>
    <w:rsid w:val="00936277"/>
    <w:rsid w:val="00986737"/>
    <w:rsid w:val="009C5F62"/>
    <w:rsid w:val="009D19BD"/>
    <w:rsid w:val="009D5361"/>
    <w:rsid w:val="009F189D"/>
    <w:rsid w:val="00A80738"/>
    <w:rsid w:val="00B66A6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32E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C2220"/>
  <w15:chartTrackingRefBased/>
  <w15:docId w15:val="{2C8ACCDC-0D65-4E1F-9B51-D73C81821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370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cp:lastPrinted>2026-05-28T12:35:00Z</cp:lastPrinted>
  <dcterms:created xsi:type="dcterms:W3CDTF">2026-05-28T12:52:00Z</dcterms:created>
  <dcterms:modified xsi:type="dcterms:W3CDTF">2026-05-28T13:27:00Z</dcterms:modified>
</cp:coreProperties>
</file>