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AE7CC" w14:textId="3D431F6B" w:rsidR="00CF7835" w:rsidRPr="009432A1" w:rsidRDefault="006F4B88" w:rsidP="00DD41C1">
      <w:pPr>
        <w:jc w:val="right"/>
        <w:rPr>
          <w:rFonts w:ascii="Arial" w:hAnsi="Arial" w:cs="Arial"/>
          <w:sz w:val="24"/>
          <w:szCs w:val="24"/>
        </w:rPr>
      </w:pPr>
      <w:r w:rsidRPr="006F4B88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F4B88">
        <w:rPr>
          <w:rFonts w:ascii="Arial" w:hAnsi="Arial" w:cs="Arial"/>
          <w:sz w:val="24"/>
          <w:szCs w:val="24"/>
        </w:rPr>
        <w:t>2026-05-29</w:t>
      </w:r>
    </w:p>
    <w:p w14:paraId="60528CA0" w14:textId="77777777" w:rsidR="006F4B88" w:rsidRPr="006F4B88" w:rsidRDefault="006F4B88" w:rsidP="00DD41C1">
      <w:pPr>
        <w:rPr>
          <w:rFonts w:ascii="Arial" w:hAnsi="Arial" w:cs="Arial"/>
          <w:b/>
          <w:bCs/>
          <w:sz w:val="24"/>
          <w:szCs w:val="24"/>
        </w:rPr>
      </w:pPr>
      <w:r w:rsidRPr="006F4B8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98B754C" w14:textId="59E9BAC1" w:rsidR="00CF7835" w:rsidRPr="009432A1" w:rsidRDefault="006F4B88" w:rsidP="00DD41C1">
      <w:pPr>
        <w:rPr>
          <w:rFonts w:ascii="Arial" w:hAnsi="Arial" w:cs="Arial"/>
          <w:b/>
          <w:bCs/>
          <w:sz w:val="24"/>
          <w:szCs w:val="24"/>
        </w:rPr>
      </w:pPr>
      <w:r w:rsidRPr="006F4B8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61FA592" w14:textId="309B4D18" w:rsidR="00CF7835" w:rsidRPr="009432A1" w:rsidRDefault="006F4B88" w:rsidP="00DD41C1">
      <w:pPr>
        <w:rPr>
          <w:rFonts w:ascii="Arial" w:hAnsi="Arial" w:cs="Arial"/>
          <w:sz w:val="24"/>
          <w:szCs w:val="24"/>
        </w:rPr>
      </w:pPr>
      <w:r w:rsidRPr="006F4B88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F4B88">
        <w:rPr>
          <w:rFonts w:ascii="Arial" w:hAnsi="Arial" w:cs="Arial"/>
          <w:sz w:val="24"/>
          <w:szCs w:val="24"/>
        </w:rPr>
        <w:t>7/19</w:t>
      </w:r>
    </w:p>
    <w:p w14:paraId="471FBE63" w14:textId="0794FD1A" w:rsidR="00CF7835" w:rsidRPr="009432A1" w:rsidRDefault="006F4B88" w:rsidP="00DD41C1">
      <w:pPr>
        <w:rPr>
          <w:rFonts w:ascii="Arial" w:hAnsi="Arial" w:cs="Arial"/>
          <w:sz w:val="24"/>
          <w:szCs w:val="24"/>
        </w:rPr>
      </w:pPr>
      <w:r w:rsidRPr="006F4B88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F4B88">
        <w:rPr>
          <w:rFonts w:ascii="Arial" w:hAnsi="Arial" w:cs="Arial"/>
          <w:sz w:val="24"/>
          <w:szCs w:val="24"/>
        </w:rPr>
        <w:t>Poznań</w:t>
      </w:r>
    </w:p>
    <w:p w14:paraId="1766C888" w14:textId="352DA5C0" w:rsidR="00CF7835" w:rsidRDefault="00CF7835" w:rsidP="00DD41C1">
      <w:pPr>
        <w:jc w:val="both"/>
        <w:rPr>
          <w:rFonts w:ascii="Arial" w:hAnsi="Arial" w:cs="Arial"/>
          <w:bCs/>
          <w:sz w:val="18"/>
          <w:szCs w:val="18"/>
        </w:rPr>
      </w:pPr>
    </w:p>
    <w:p w14:paraId="356703D2" w14:textId="77777777" w:rsidR="00DD41C1" w:rsidRDefault="00DD41C1" w:rsidP="00DD41C1">
      <w:pPr>
        <w:jc w:val="both"/>
        <w:rPr>
          <w:rFonts w:ascii="Arial" w:hAnsi="Arial" w:cs="Arial"/>
          <w:bCs/>
          <w:sz w:val="18"/>
          <w:szCs w:val="18"/>
        </w:rPr>
      </w:pPr>
    </w:p>
    <w:p w14:paraId="2F43D101" w14:textId="77777777" w:rsidR="00DD41C1" w:rsidRPr="009432A1" w:rsidRDefault="00DD41C1" w:rsidP="00DD41C1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926F48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27C114" w14:textId="77777777" w:rsidR="00CF7835" w:rsidRPr="00CF7835" w:rsidRDefault="00CF7835" w:rsidP="00DD41C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6DB9245" w14:textId="77777777" w:rsidR="00DD41C1" w:rsidRDefault="00CF7835" w:rsidP="00DD41C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</w:r>
    </w:p>
    <w:p w14:paraId="467FDE32" w14:textId="57B5DC91" w:rsidR="00CF7835" w:rsidRPr="00382A4A" w:rsidRDefault="00CF7835" w:rsidP="00DD41C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</w:p>
    <w:p w14:paraId="327C075F" w14:textId="77777777" w:rsidR="00CF7835" w:rsidRPr="004E4B64" w:rsidRDefault="00CF7835" w:rsidP="00DD41C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42022F7" w14:textId="77777777" w:rsidTr="000C1C6D">
        <w:tc>
          <w:tcPr>
            <w:tcW w:w="2269" w:type="dxa"/>
          </w:tcPr>
          <w:p w14:paraId="5B338DDE" w14:textId="77777777" w:rsidR="00CF7835" w:rsidRPr="004E4B64" w:rsidRDefault="00CF7835" w:rsidP="00DD41C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3D66CFD" w14:textId="1C740D71" w:rsidR="00CF7835" w:rsidRPr="004E4B64" w:rsidRDefault="006F4B88" w:rsidP="00DD41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4B88">
              <w:rPr>
                <w:rFonts w:ascii="Arial" w:hAnsi="Arial" w:cs="Arial"/>
                <w:bCs/>
                <w:sz w:val="24"/>
                <w:szCs w:val="24"/>
              </w:rPr>
              <w:t>Sukcesywna dostawa słodyczy i wody mineralnej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F4B88" w:rsidRPr="004E4B64" w14:paraId="49863DCA" w14:textId="77777777" w:rsidTr="004D2BF2">
        <w:tc>
          <w:tcPr>
            <w:tcW w:w="2269" w:type="dxa"/>
          </w:tcPr>
          <w:p w14:paraId="5C82C165" w14:textId="77777777" w:rsidR="006F4B88" w:rsidRPr="004E4B64" w:rsidRDefault="006F4B88" w:rsidP="00DD41C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3B9F0AD" w14:textId="77777777" w:rsidR="006F4B88" w:rsidRDefault="006F4B88" w:rsidP="00DD41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4B88">
              <w:rPr>
                <w:rFonts w:ascii="Arial" w:hAnsi="Arial" w:cs="Arial"/>
                <w:bCs/>
                <w:sz w:val="24"/>
                <w:szCs w:val="24"/>
              </w:rPr>
              <w:t>SZW/DZP/42/2026</w:t>
            </w:r>
          </w:p>
          <w:p w14:paraId="3DEB22CE" w14:textId="77777777" w:rsidR="00DD41C1" w:rsidRDefault="00DD41C1" w:rsidP="00DD41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F423209" w14:textId="37FC6D90" w:rsidR="00DD41C1" w:rsidRPr="004E4B64" w:rsidRDefault="00DD41C1" w:rsidP="00DD41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11A5C1E1" w14:textId="178D6355" w:rsidR="00D665F5" w:rsidRDefault="00D665F5" w:rsidP="00DD41C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F4B88" w:rsidRPr="006F4B88">
        <w:rPr>
          <w:rFonts w:ascii="Arial" w:hAnsi="Arial" w:cs="Arial"/>
          <w:sz w:val="24"/>
          <w:szCs w:val="24"/>
        </w:rPr>
        <w:t>(</w:t>
      </w:r>
      <w:proofErr w:type="spellStart"/>
      <w:r w:rsidR="006F4B88" w:rsidRPr="006F4B88">
        <w:rPr>
          <w:rFonts w:ascii="Arial" w:hAnsi="Arial" w:cs="Arial"/>
          <w:sz w:val="24"/>
          <w:szCs w:val="24"/>
        </w:rPr>
        <w:t>t.j</w:t>
      </w:r>
      <w:proofErr w:type="spellEnd"/>
      <w:r w:rsidR="006F4B88" w:rsidRPr="006F4B88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D18911D" w14:textId="77777777" w:rsidR="00DD41C1" w:rsidRDefault="00DD41C1" w:rsidP="00DD41C1">
      <w:pPr>
        <w:jc w:val="both"/>
        <w:rPr>
          <w:rFonts w:ascii="Arial" w:hAnsi="Arial" w:cs="Arial"/>
          <w:sz w:val="24"/>
          <w:szCs w:val="24"/>
        </w:rPr>
      </w:pPr>
    </w:p>
    <w:p w14:paraId="44855678" w14:textId="052AE3FD" w:rsidR="00DD41C1" w:rsidRPr="00DD41C1" w:rsidRDefault="00DD41C1" w:rsidP="00DD41C1">
      <w:pPr>
        <w:jc w:val="both"/>
        <w:rPr>
          <w:rFonts w:ascii="Arial" w:hAnsi="Arial" w:cs="Arial"/>
          <w:sz w:val="24"/>
          <w:szCs w:val="24"/>
        </w:rPr>
      </w:pPr>
      <w:r w:rsidRPr="00DD41C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DD41C1">
        <w:rPr>
          <w:rFonts w:ascii="Arial" w:hAnsi="Arial" w:cs="Arial"/>
          <w:sz w:val="24"/>
          <w:szCs w:val="24"/>
        </w:rPr>
        <w:t>317406,42 zł brutto</w:t>
      </w:r>
      <w:r>
        <w:rPr>
          <w:rFonts w:ascii="Arial" w:hAnsi="Arial" w:cs="Arial"/>
          <w:sz w:val="24"/>
          <w:szCs w:val="24"/>
        </w:rPr>
        <w:t>.</w:t>
      </w:r>
    </w:p>
    <w:p w14:paraId="157F812F" w14:textId="77777777" w:rsidR="00DD41C1" w:rsidRPr="00355C9D" w:rsidRDefault="00DD41C1" w:rsidP="00DD41C1">
      <w:pPr>
        <w:jc w:val="both"/>
        <w:rPr>
          <w:rFonts w:ascii="Arial" w:hAnsi="Arial" w:cs="Arial"/>
          <w:sz w:val="24"/>
          <w:szCs w:val="24"/>
        </w:rPr>
      </w:pPr>
    </w:p>
    <w:p w14:paraId="1F0B8FC9" w14:textId="1AF7C845" w:rsidR="00A80738" w:rsidRPr="00355C9D" w:rsidRDefault="00D665F5" w:rsidP="00DD41C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F4B88" w:rsidRPr="006F4B88">
        <w:rPr>
          <w:rFonts w:ascii="Arial" w:hAnsi="Arial" w:cs="Arial"/>
          <w:sz w:val="24"/>
          <w:szCs w:val="24"/>
        </w:rPr>
        <w:t>29/05/2026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F4B88" w:rsidRPr="006F4B8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4619CF3" w14:textId="77777777" w:rsidTr="000C1C6D">
        <w:tc>
          <w:tcPr>
            <w:tcW w:w="1276" w:type="dxa"/>
            <w:shd w:val="clear" w:color="auto" w:fill="F2F2F2"/>
            <w:vAlign w:val="center"/>
          </w:tcPr>
          <w:p w14:paraId="1997CA98" w14:textId="77777777" w:rsidR="00D665F5" w:rsidRPr="00CF7835" w:rsidRDefault="00960CEB" w:rsidP="00DD41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F43E203" w14:textId="77777777" w:rsidR="00D665F5" w:rsidRPr="00CF7835" w:rsidRDefault="00D665F5" w:rsidP="00DD41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A428128" w14:textId="77777777" w:rsidR="00D665F5" w:rsidRPr="00CF7835" w:rsidRDefault="00D665F5" w:rsidP="00DD41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F4B88" w:rsidRPr="00355C9D" w14:paraId="3069A5ED" w14:textId="77777777" w:rsidTr="004D2BF2">
        <w:tc>
          <w:tcPr>
            <w:tcW w:w="1276" w:type="dxa"/>
            <w:vAlign w:val="center"/>
          </w:tcPr>
          <w:p w14:paraId="32FE2A77" w14:textId="4340824B" w:rsidR="006F4B88" w:rsidRPr="00CF7835" w:rsidRDefault="006F4B88" w:rsidP="00DD41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BAFF87C" w14:textId="6065E9A9" w:rsidR="006F4B88" w:rsidRPr="00CF7835" w:rsidRDefault="006F4B88" w:rsidP="00DD41C1">
            <w:pPr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 xml:space="preserve">PHU </w:t>
            </w:r>
            <w:proofErr w:type="spellStart"/>
            <w:r w:rsidRPr="006F4B88">
              <w:rPr>
                <w:rFonts w:ascii="Arial" w:hAnsi="Arial" w:cs="Arial"/>
                <w:sz w:val="24"/>
                <w:szCs w:val="24"/>
              </w:rPr>
              <w:t>Blugel</w:t>
            </w:r>
            <w:proofErr w:type="spellEnd"/>
            <w:r w:rsidR="00DD41C1">
              <w:rPr>
                <w:rFonts w:ascii="Arial" w:hAnsi="Arial" w:cs="Arial"/>
                <w:sz w:val="24"/>
                <w:szCs w:val="24"/>
              </w:rPr>
              <w:t xml:space="preserve"> Angelika Uchańska</w:t>
            </w:r>
          </w:p>
          <w:p w14:paraId="08DCA469" w14:textId="740FEBEC" w:rsidR="006F4B88" w:rsidRPr="00CF7835" w:rsidRDefault="006F4B88" w:rsidP="00DD41C1">
            <w:pPr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Wrocławska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4B88">
              <w:rPr>
                <w:rFonts w:ascii="Arial" w:hAnsi="Arial" w:cs="Arial"/>
                <w:sz w:val="24"/>
                <w:szCs w:val="24"/>
              </w:rPr>
              <w:t>33/D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9C112F" w14:textId="5F19F00F" w:rsidR="006F4B88" w:rsidRPr="00CF7835" w:rsidRDefault="006F4B88" w:rsidP="00DD41C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55-095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4B88">
              <w:rPr>
                <w:rFonts w:ascii="Arial" w:hAnsi="Arial" w:cs="Arial"/>
                <w:sz w:val="24"/>
                <w:szCs w:val="24"/>
              </w:rPr>
              <w:t>Długołęka</w:t>
            </w:r>
          </w:p>
        </w:tc>
        <w:tc>
          <w:tcPr>
            <w:tcW w:w="2835" w:type="dxa"/>
            <w:vAlign w:val="center"/>
          </w:tcPr>
          <w:p w14:paraId="654C0506" w14:textId="0E44D427" w:rsidR="006F4B88" w:rsidRPr="00CF7835" w:rsidRDefault="006F4B88" w:rsidP="00DD41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361 173.11 zł</w:t>
            </w:r>
          </w:p>
        </w:tc>
      </w:tr>
      <w:tr w:rsidR="006F4B88" w:rsidRPr="00355C9D" w14:paraId="005AF480" w14:textId="77777777" w:rsidTr="004D2BF2">
        <w:tc>
          <w:tcPr>
            <w:tcW w:w="1276" w:type="dxa"/>
            <w:vAlign w:val="center"/>
          </w:tcPr>
          <w:p w14:paraId="018BA18F" w14:textId="2BD44CD2" w:rsidR="006F4B88" w:rsidRPr="00CF7835" w:rsidRDefault="006F4B88" w:rsidP="00DD41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4C18B34" w14:textId="6731C485" w:rsidR="006F4B88" w:rsidRPr="00CF7835" w:rsidRDefault="006F4B88" w:rsidP="00DD41C1">
            <w:pPr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MPT "PIK" GRZEGORZ KASPROWICZ, PIOTR KASPROWICZ, BŁAŻEJ PAWŁOWSKI SPÓŁKA JAWNA</w:t>
            </w:r>
          </w:p>
          <w:p w14:paraId="70063E71" w14:textId="450FB16A" w:rsidR="006F4B88" w:rsidRPr="00CF7835" w:rsidRDefault="006F4B88" w:rsidP="00DD41C1">
            <w:pPr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Wrocławska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4B88">
              <w:rPr>
                <w:rFonts w:ascii="Arial" w:hAnsi="Arial" w:cs="Arial"/>
                <w:sz w:val="24"/>
                <w:szCs w:val="24"/>
              </w:rPr>
              <w:t>42B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965C01" w14:textId="16C91ADC" w:rsidR="006F4B88" w:rsidRPr="00CF7835" w:rsidRDefault="006F4B88" w:rsidP="00DD41C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62-300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4B88">
              <w:rPr>
                <w:rFonts w:ascii="Arial" w:hAnsi="Arial" w:cs="Arial"/>
                <w:sz w:val="24"/>
                <w:szCs w:val="24"/>
              </w:rPr>
              <w:t>Września</w:t>
            </w:r>
          </w:p>
        </w:tc>
        <w:tc>
          <w:tcPr>
            <w:tcW w:w="2835" w:type="dxa"/>
            <w:vAlign w:val="center"/>
          </w:tcPr>
          <w:p w14:paraId="35545C05" w14:textId="02E4F279" w:rsidR="006F4B88" w:rsidRPr="00CF7835" w:rsidRDefault="006F4B88" w:rsidP="00DD41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B88">
              <w:rPr>
                <w:rFonts w:ascii="Arial" w:hAnsi="Arial" w:cs="Arial"/>
                <w:sz w:val="24"/>
                <w:szCs w:val="24"/>
              </w:rPr>
              <w:t>275 268.82 zł</w:t>
            </w:r>
          </w:p>
        </w:tc>
      </w:tr>
    </w:tbl>
    <w:p w14:paraId="1BBC9429" w14:textId="77777777" w:rsidR="0069085C" w:rsidRPr="00355C9D" w:rsidRDefault="0069085C" w:rsidP="00DD41C1">
      <w:pPr>
        <w:jc w:val="both"/>
        <w:rPr>
          <w:rFonts w:ascii="Arial" w:hAnsi="Arial" w:cs="Arial"/>
          <w:sz w:val="24"/>
        </w:rPr>
      </w:pPr>
    </w:p>
    <w:p w14:paraId="2C8CAB48" w14:textId="77777777" w:rsidR="00577BC6" w:rsidRPr="00355C9D" w:rsidRDefault="00577BC6" w:rsidP="00DD41C1">
      <w:pPr>
        <w:jc w:val="both"/>
        <w:rPr>
          <w:rFonts w:ascii="Arial" w:hAnsi="Arial" w:cs="Arial"/>
          <w:sz w:val="24"/>
        </w:rPr>
      </w:pPr>
    </w:p>
    <w:p w14:paraId="2B93C073" w14:textId="77777777" w:rsidR="00A80738" w:rsidRDefault="00A80738" w:rsidP="00DD41C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FC6679B" w14:textId="77777777" w:rsidR="00DD41C1" w:rsidRDefault="00DD41C1" w:rsidP="00DD41C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8E91DEA" w14:textId="77777777" w:rsidR="00DD41C1" w:rsidRPr="009D2A76" w:rsidRDefault="00DD41C1" w:rsidP="00DD41C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14:paraId="422D4FE2" w14:textId="77777777" w:rsidR="00DD41C1" w:rsidRPr="009D2A76" w:rsidRDefault="00DD41C1" w:rsidP="00DD41C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14:paraId="5F5E5B94" w14:textId="77777777" w:rsidR="00DD41C1" w:rsidRPr="009D2A76" w:rsidRDefault="00DD41C1" w:rsidP="00DD41C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14:paraId="7F5271EA" w14:textId="77777777" w:rsidR="00DD41C1" w:rsidRPr="00355C9D" w:rsidRDefault="00DD41C1" w:rsidP="00DD41C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E4AC6B4" w14:textId="59790673" w:rsidR="00C236D3" w:rsidRDefault="006F4B88" w:rsidP="00DD41C1">
      <w:pPr>
        <w:jc w:val="right"/>
      </w:pPr>
      <w:r w:rsidRPr="006F4B88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556B3" w14:textId="77777777" w:rsidR="00FE41BB" w:rsidRDefault="00FE41BB">
      <w:r>
        <w:separator/>
      </w:r>
    </w:p>
  </w:endnote>
  <w:endnote w:type="continuationSeparator" w:id="0">
    <w:p w14:paraId="175C4E11" w14:textId="77777777" w:rsidR="00FE41BB" w:rsidRDefault="00FE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2E8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F0FA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A4058" w14:textId="7BA77A6B" w:rsidR="00960CEB" w:rsidRPr="00986737" w:rsidRDefault="00DD41C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277F74" wp14:editId="698703B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816EB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7633C1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2A1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D70F8A" w14:textId="77777777" w:rsidR="009F189D" w:rsidRDefault="009F189D">
    <w:pPr>
      <w:pStyle w:val="Stopka"/>
      <w:tabs>
        <w:tab w:val="clear" w:pos="4536"/>
      </w:tabs>
      <w:jc w:val="center"/>
    </w:pPr>
  </w:p>
  <w:p w14:paraId="677BE5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F769E" w14:textId="77777777" w:rsidR="00FE41BB" w:rsidRDefault="00FE41BB">
      <w:r>
        <w:separator/>
      </w:r>
    </w:p>
  </w:footnote>
  <w:footnote w:type="continuationSeparator" w:id="0">
    <w:p w14:paraId="0C277415" w14:textId="77777777" w:rsidR="00FE41BB" w:rsidRDefault="00FE4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FC137" w14:textId="77777777" w:rsidR="006F4B88" w:rsidRDefault="006F4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95154" w14:textId="77777777" w:rsidR="006F4B88" w:rsidRDefault="006F4B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32A7C" w14:textId="77777777" w:rsidR="006F4B88" w:rsidRDefault="006F4B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DA"/>
    <w:rsid w:val="00007727"/>
    <w:rsid w:val="00017720"/>
    <w:rsid w:val="00035488"/>
    <w:rsid w:val="000C1C6D"/>
    <w:rsid w:val="000D7F25"/>
    <w:rsid w:val="000E00E5"/>
    <w:rsid w:val="001146A4"/>
    <w:rsid w:val="00136AD8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4B88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D41C1"/>
    <w:rsid w:val="00DF41DA"/>
    <w:rsid w:val="00EA3476"/>
    <w:rsid w:val="00F44906"/>
    <w:rsid w:val="00F95C33"/>
    <w:rsid w:val="00FE41B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721BC0"/>
  <w15:chartTrackingRefBased/>
  <w15:docId w15:val="{ADA55590-FF0D-4EC1-88EC-07F604F4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D41C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2026-05-29T07:45:00Z</cp:lastPrinted>
  <dcterms:created xsi:type="dcterms:W3CDTF">2026-05-29T07:45:00Z</dcterms:created>
  <dcterms:modified xsi:type="dcterms:W3CDTF">2026-05-29T07:45:00Z</dcterms:modified>
</cp:coreProperties>
</file>