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C4F9FC" w14:textId="5C8440A3" w:rsidR="00906D1A" w:rsidRPr="00353FDC" w:rsidRDefault="00FD1CAB" w:rsidP="000E4644">
      <w:pPr>
        <w:jc w:val="right"/>
        <w:rPr>
          <w:rFonts w:ascii="Arial" w:hAnsi="Arial" w:cs="Arial"/>
        </w:rPr>
      </w:pPr>
      <w:bookmarkStart w:id="0" w:name="_Hlk53520193"/>
      <w:r w:rsidRPr="00FD1CAB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FD1CAB">
        <w:rPr>
          <w:rFonts w:ascii="Arial" w:hAnsi="Arial" w:cs="Arial"/>
        </w:rPr>
        <w:t>2026-06-02</w:t>
      </w:r>
    </w:p>
    <w:p w14:paraId="2417D590" w14:textId="77777777" w:rsidR="00FD1CAB" w:rsidRPr="00FD1CAB" w:rsidRDefault="00FD1CAB" w:rsidP="000E4644">
      <w:pPr>
        <w:ind w:right="4410"/>
        <w:rPr>
          <w:rFonts w:ascii="Arial" w:hAnsi="Arial" w:cs="Arial"/>
          <w:b/>
          <w:bCs/>
        </w:rPr>
      </w:pPr>
      <w:r w:rsidRPr="00FD1CAB">
        <w:rPr>
          <w:rFonts w:ascii="Arial" w:hAnsi="Arial" w:cs="Arial"/>
          <w:b/>
          <w:bCs/>
        </w:rPr>
        <w:t>Szpital Wojewódzki w Poznaniu</w:t>
      </w:r>
    </w:p>
    <w:p w14:paraId="71B743B0" w14:textId="4168AB43" w:rsidR="00906D1A" w:rsidRPr="00353FDC" w:rsidRDefault="00FD1CAB" w:rsidP="000E4644">
      <w:pPr>
        <w:ind w:right="4410"/>
        <w:rPr>
          <w:rFonts w:ascii="Arial" w:hAnsi="Arial" w:cs="Arial"/>
          <w:b/>
          <w:bCs/>
        </w:rPr>
      </w:pPr>
      <w:r w:rsidRPr="00FD1CAB">
        <w:rPr>
          <w:rFonts w:ascii="Arial" w:hAnsi="Arial" w:cs="Arial"/>
          <w:b/>
          <w:bCs/>
        </w:rPr>
        <w:t>Dział Zamówień Publicznych</w:t>
      </w:r>
    </w:p>
    <w:p w14:paraId="1EAC9C9E" w14:textId="1FAF2FED" w:rsidR="00906D1A" w:rsidRPr="00353FDC" w:rsidRDefault="00FD1CAB" w:rsidP="000E4644">
      <w:pPr>
        <w:ind w:right="4410"/>
        <w:rPr>
          <w:rFonts w:ascii="Arial" w:hAnsi="Arial" w:cs="Arial"/>
        </w:rPr>
      </w:pPr>
      <w:r w:rsidRPr="00FD1CAB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FD1CAB">
        <w:rPr>
          <w:rFonts w:ascii="Arial" w:hAnsi="Arial" w:cs="Arial"/>
        </w:rPr>
        <w:t>7/19</w:t>
      </w:r>
    </w:p>
    <w:p w14:paraId="5F011F9B" w14:textId="37405B47" w:rsidR="00906D1A" w:rsidRPr="00353FDC" w:rsidRDefault="00FD1CAB" w:rsidP="000E4644">
      <w:pPr>
        <w:tabs>
          <w:tab w:val="left" w:pos="5670"/>
        </w:tabs>
        <w:ind w:right="4410"/>
        <w:rPr>
          <w:rFonts w:ascii="Arial" w:hAnsi="Arial" w:cs="Arial"/>
        </w:rPr>
      </w:pPr>
      <w:r w:rsidRPr="00FD1CAB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FD1CAB">
        <w:rPr>
          <w:rFonts w:ascii="Arial" w:hAnsi="Arial" w:cs="Arial"/>
        </w:rPr>
        <w:t>Poznań</w:t>
      </w:r>
    </w:p>
    <w:p w14:paraId="0E44F182" w14:textId="77777777" w:rsidR="000E4644" w:rsidRDefault="000E4644" w:rsidP="000E4644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5867CEAA" w14:textId="0BCB388B" w:rsidR="00A151B5" w:rsidRDefault="00A151B5" w:rsidP="000E464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17043D3" w14:textId="77777777" w:rsidR="00906D1A" w:rsidRDefault="00A151B5" w:rsidP="000E4644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33542E2D" w14:textId="77777777" w:rsidR="000E4644" w:rsidRDefault="000E4644" w:rsidP="000E464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6B61DC8C" w14:textId="77777777" w:rsidR="000E4644" w:rsidRPr="00A151B5" w:rsidRDefault="000E4644" w:rsidP="000E4644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54E3AA2" w14:textId="77777777" w:rsidTr="00EF318B">
        <w:tc>
          <w:tcPr>
            <w:tcW w:w="10065" w:type="dxa"/>
            <w:shd w:val="clear" w:color="auto" w:fill="F2F2F2"/>
            <w:hideMark/>
          </w:tcPr>
          <w:p w14:paraId="6AE6B6FD" w14:textId="77777777" w:rsidR="00906D1A" w:rsidRPr="00353FDC" w:rsidRDefault="00906D1A" w:rsidP="000E464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006F0BC" w14:textId="77777777" w:rsidR="00906D1A" w:rsidRPr="00353FDC" w:rsidRDefault="00906D1A" w:rsidP="000E4644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752C26A0" w14:textId="77777777" w:rsidR="00906D1A" w:rsidRPr="00353FDC" w:rsidRDefault="00906D1A" w:rsidP="000E4644">
      <w:pPr>
        <w:keepNext/>
        <w:outlineLvl w:val="0"/>
        <w:rPr>
          <w:rFonts w:ascii="Arial" w:hAnsi="Arial" w:cs="Arial"/>
          <w:b/>
        </w:rPr>
      </w:pPr>
    </w:p>
    <w:p w14:paraId="39D2B6CB" w14:textId="77777777" w:rsidR="00906D1A" w:rsidRPr="00353FDC" w:rsidRDefault="00906D1A" w:rsidP="000E4644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B8DDFB0" w14:textId="77777777" w:rsidTr="00EF318B">
        <w:tc>
          <w:tcPr>
            <w:tcW w:w="2269" w:type="dxa"/>
          </w:tcPr>
          <w:p w14:paraId="63BB6E86" w14:textId="77777777" w:rsidR="00906D1A" w:rsidRPr="00353FDC" w:rsidRDefault="00906D1A" w:rsidP="000E464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88BF049" w14:textId="3545FED0" w:rsidR="00906D1A" w:rsidRPr="00353FDC" w:rsidRDefault="00FD1CAB" w:rsidP="000E46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D1CAB">
              <w:rPr>
                <w:rFonts w:ascii="Arial" w:hAnsi="Arial" w:cs="Arial"/>
                <w:bCs/>
              </w:rPr>
              <w:t>Sukcesywna dostawa słodyczy i wody mineralnej</w:t>
            </w:r>
          </w:p>
        </w:tc>
      </w:tr>
      <w:tr w:rsidR="00FD1CAB" w:rsidRPr="00353FDC" w14:paraId="386A053C" w14:textId="77777777" w:rsidTr="00CE4093">
        <w:tc>
          <w:tcPr>
            <w:tcW w:w="2269" w:type="dxa"/>
          </w:tcPr>
          <w:p w14:paraId="2700F02D" w14:textId="77777777" w:rsidR="00FD1CAB" w:rsidRPr="00353FDC" w:rsidRDefault="00FD1CAB" w:rsidP="000E464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2FF1BBC7" w14:textId="77777777" w:rsidR="00FD1CAB" w:rsidRDefault="00FD1CAB" w:rsidP="000E46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D1CAB">
              <w:rPr>
                <w:rFonts w:ascii="Arial" w:hAnsi="Arial" w:cs="Arial"/>
                <w:bCs/>
              </w:rPr>
              <w:t>SZW/DZP/42/2026</w:t>
            </w:r>
          </w:p>
          <w:p w14:paraId="6A0AB90D" w14:textId="7A215B93" w:rsidR="000E4644" w:rsidRPr="00353FDC" w:rsidRDefault="000E4644" w:rsidP="000E464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20CD3872" w14:textId="77777777" w:rsidR="00906D1A" w:rsidRPr="00E1738E" w:rsidRDefault="00906D1A" w:rsidP="000E4644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BFB417B" w14:textId="33E9B24C" w:rsidR="00906D1A" w:rsidRDefault="00906D1A" w:rsidP="000E464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FD1CAB" w:rsidRPr="00FD1CAB">
        <w:rPr>
          <w:rFonts w:ascii="Arial" w:hAnsi="Arial" w:cs="Arial"/>
          <w:b/>
        </w:rPr>
        <w:t>Szpital Wojewódzki w Poznaniu</w:t>
      </w:r>
      <w:r w:rsidR="000E4644">
        <w:rPr>
          <w:rFonts w:ascii="Arial" w:hAnsi="Arial" w:cs="Arial"/>
          <w:b/>
        </w:rPr>
        <w:t xml:space="preserve">, </w:t>
      </w:r>
      <w:r w:rsidR="00FD1CAB" w:rsidRPr="00FD1CAB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D1CAB" w:rsidRPr="00FD1CAB">
        <w:rPr>
          <w:rFonts w:ascii="Arial" w:hAnsi="Arial" w:cs="Arial"/>
        </w:rPr>
        <w:t>(</w:t>
      </w:r>
      <w:proofErr w:type="spellStart"/>
      <w:r w:rsidR="00FD1CAB" w:rsidRPr="00FD1CAB">
        <w:rPr>
          <w:rFonts w:ascii="Arial" w:hAnsi="Arial" w:cs="Arial"/>
        </w:rPr>
        <w:t>t.j</w:t>
      </w:r>
      <w:proofErr w:type="spellEnd"/>
      <w:r w:rsidR="00FD1CAB" w:rsidRPr="00FD1CAB">
        <w:rPr>
          <w:rFonts w:ascii="Arial" w:hAnsi="Arial" w:cs="Arial"/>
        </w:rPr>
        <w:t>. Dz. U. z 2024 r. poz. 1320 ze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22741463" w14:textId="77777777" w:rsidR="000E4644" w:rsidRPr="00E1738E" w:rsidRDefault="000E4644" w:rsidP="000E4644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D1CAB" w:rsidRPr="00E1738E" w14:paraId="62D720F2" w14:textId="77777777" w:rsidTr="00CE409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FC0771D" w14:textId="1907820B" w:rsidR="00FD1CAB" w:rsidRDefault="00FD1CAB" w:rsidP="000E464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D1CAB">
              <w:rPr>
                <w:rFonts w:ascii="Arial" w:hAnsi="Arial" w:cs="Arial"/>
                <w:b/>
              </w:rPr>
              <w:t>MPT "PIK" GRZEGORZ KASPROWICZ, PIOTR KASPROWICZ, BŁAŻEJ PAWŁOWSKI SPÓŁKA JAWNA</w:t>
            </w:r>
          </w:p>
          <w:p w14:paraId="75A6764A" w14:textId="744C3B19" w:rsidR="00FD1CAB" w:rsidRPr="00AC1F4A" w:rsidRDefault="00FD1CAB" w:rsidP="000E4644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FD1CAB">
              <w:rPr>
                <w:rFonts w:ascii="Arial" w:hAnsi="Arial" w:cs="Arial"/>
                <w:bCs/>
              </w:rPr>
              <w:t>Wrocławska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D1CAB">
              <w:rPr>
                <w:rFonts w:ascii="Arial" w:hAnsi="Arial" w:cs="Arial"/>
                <w:bCs/>
              </w:rPr>
              <w:t>42B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0E14DE29" w14:textId="0740E25E" w:rsidR="00FD1CAB" w:rsidRPr="00E1738E" w:rsidRDefault="00FD1CAB" w:rsidP="000E4644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FD1CAB">
              <w:rPr>
                <w:rFonts w:ascii="Arial" w:hAnsi="Arial" w:cs="Arial"/>
                <w:bCs/>
              </w:rPr>
              <w:t>62-300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D1CAB">
              <w:rPr>
                <w:rFonts w:ascii="Arial" w:hAnsi="Arial" w:cs="Arial"/>
                <w:bCs/>
              </w:rPr>
              <w:t>Września</w:t>
            </w:r>
          </w:p>
          <w:p w14:paraId="519B8650" w14:textId="25FF9199" w:rsidR="00FD1CAB" w:rsidRPr="00BC506C" w:rsidRDefault="00FD1CAB" w:rsidP="000E4644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D1CAB">
              <w:rPr>
                <w:rFonts w:ascii="Arial" w:hAnsi="Arial" w:cs="Arial"/>
                <w:b/>
              </w:rPr>
              <w:t>275 268.82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567C8679" w14:textId="77777777" w:rsidR="00FD1CAB" w:rsidRPr="00E1738E" w:rsidRDefault="00FD1CAB" w:rsidP="000E4644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023FC0E1" w14:textId="77A458B1" w:rsidR="00FD1CAB" w:rsidRPr="00E1738E" w:rsidRDefault="00FD1CAB" w:rsidP="000E4644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FD1CAB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274B0599" w14:textId="77777777" w:rsidR="000E4644" w:rsidRDefault="000E4644" w:rsidP="000E4644">
      <w:pPr>
        <w:jc w:val="both"/>
        <w:rPr>
          <w:rFonts w:ascii="Arial" w:hAnsi="Arial" w:cs="Arial"/>
          <w:b/>
          <w:bCs/>
          <w:color w:val="000000"/>
        </w:rPr>
      </w:pPr>
    </w:p>
    <w:p w14:paraId="0967A09A" w14:textId="53D82D34" w:rsidR="00906D1A" w:rsidRPr="008D02AA" w:rsidRDefault="00906D1A" w:rsidP="000E464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701"/>
        <w:gridCol w:w="1843"/>
      </w:tblGrid>
      <w:tr w:rsidR="000E4644" w:rsidRPr="008567C7" w14:paraId="42A12AAB" w14:textId="77777777" w:rsidTr="000E464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788E339" w14:textId="77777777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14:paraId="0981F327" w14:textId="77777777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959D2CB" w14:textId="06ABE031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D1CA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2E27A993" w14:textId="77777777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E4644" w:rsidRPr="008567C7" w14:paraId="43CBF2F4" w14:textId="77777777" w:rsidTr="000E4644">
        <w:tc>
          <w:tcPr>
            <w:tcW w:w="851" w:type="dxa"/>
            <w:vAlign w:val="center"/>
          </w:tcPr>
          <w:p w14:paraId="4B9F7A80" w14:textId="2C5D6713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28" w:type="dxa"/>
            <w:vAlign w:val="center"/>
          </w:tcPr>
          <w:p w14:paraId="402B7025" w14:textId="63517CBF" w:rsidR="000E4644" w:rsidRPr="00553EDC" w:rsidRDefault="000E4644" w:rsidP="000E464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D1CAB">
              <w:rPr>
                <w:rFonts w:ascii="Arial" w:hAnsi="Arial" w:cs="Arial"/>
                <w:b/>
                <w:sz w:val="22"/>
                <w:szCs w:val="22"/>
              </w:rPr>
              <w:t>MPT "PIK" GRZEGORZ KASPROWICZ, PIOTR KASPROWICZ, BŁAŻEJ PAWŁOWSKI SPÓŁKA JAWNA</w:t>
            </w:r>
          </w:p>
          <w:p w14:paraId="5D7A1EA5" w14:textId="0F02104E" w:rsidR="000E4644" w:rsidRPr="00553EDC" w:rsidRDefault="000E4644" w:rsidP="000E464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D1CAB">
              <w:rPr>
                <w:rFonts w:ascii="Arial" w:hAnsi="Arial" w:cs="Arial"/>
                <w:bCs/>
                <w:sz w:val="22"/>
                <w:szCs w:val="22"/>
              </w:rPr>
              <w:t>Wrocławska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1CAB">
              <w:rPr>
                <w:rFonts w:ascii="Arial" w:hAnsi="Arial" w:cs="Arial"/>
                <w:bCs/>
                <w:sz w:val="22"/>
                <w:szCs w:val="22"/>
              </w:rPr>
              <w:t>42B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0F68CAA" w14:textId="2D398058" w:rsidR="000E4644" w:rsidRPr="00553EDC" w:rsidRDefault="000E4644" w:rsidP="000E464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D1CAB">
              <w:rPr>
                <w:rFonts w:ascii="Arial" w:hAnsi="Arial" w:cs="Arial"/>
                <w:bCs/>
                <w:sz w:val="22"/>
                <w:szCs w:val="22"/>
              </w:rPr>
              <w:t>62-300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1CAB">
              <w:rPr>
                <w:rFonts w:ascii="Arial" w:hAnsi="Arial" w:cs="Arial"/>
                <w:bCs/>
                <w:sz w:val="22"/>
                <w:szCs w:val="22"/>
              </w:rPr>
              <w:t>Września</w:t>
            </w:r>
          </w:p>
        </w:tc>
        <w:tc>
          <w:tcPr>
            <w:tcW w:w="1701" w:type="dxa"/>
            <w:vAlign w:val="center"/>
          </w:tcPr>
          <w:p w14:paraId="7D7F1EBC" w14:textId="41AEB4A5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0778E3E8" w14:textId="67E4B303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E4644" w:rsidRPr="008567C7" w14:paraId="33840A76" w14:textId="77777777" w:rsidTr="000E4644">
        <w:tc>
          <w:tcPr>
            <w:tcW w:w="851" w:type="dxa"/>
            <w:vAlign w:val="center"/>
          </w:tcPr>
          <w:p w14:paraId="4BB47040" w14:textId="61213790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14:paraId="6443323F" w14:textId="6712211F" w:rsidR="000E4644" w:rsidRPr="00553EDC" w:rsidRDefault="000E4644" w:rsidP="000E4644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FD1CAB">
              <w:rPr>
                <w:rFonts w:ascii="Arial" w:hAnsi="Arial" w:cs="Arial"/>
                <w:b/>
                <w:sz w:val="22"/>
                <w:szCs w:val="22"/>
              </w:rPr>
              <w:t xml:space="preserve">PHU </w:t>
            </w:r>
            <w:proofErr w:type="spellStart"/>
            <w:r w:rsidRPr="00FD1CAB">
              <w:rPr>
                <w:rFonts w:ascii="Arial" w:hAnsi="Arial" w:cs="Arial"/>
                <w:b/>
                <w:sz w:val="22"/>
                <w:szCs w:val="22"/>
              </w:rPr>
              <w:t>Blugel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Angelika Uchańska</w:t>
            </w:r>
          </w:p>
          <w:p w14:paraId="00EB836A" w14:textId="430571B0" w:rsidR="000E4644" w:rsidRPr="00553EDC" w:rsidRDefault="000E4644" w:rsidP="000E464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D1CAB">
              <w:rPr>
                <w:rFonts w:ascii="Arial" w:hAnsi="Arial" w:cs="Arial"/>
                <w:bCs/>
                <w:sz w:val="22"/>
                <w:szCs w:val="22"/>
              </w:rPr>
              <w:t>Wrocławska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1CAB">
              <w:rPr>
                <w:rFonts w:ascii="Arial" w:hAnsi="Arial" w:cs="Arial"/>
                <w:bCs/>
                <w:sz w:val="22"/>
                <w:szCs w:val="22"/>
              </w:rPr>
              <w:t>33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1CAB">
              <w:rPr>
                <w:rFonts w:ascii="Arial" w:hAnsi="Arial" w:cs="Arial"/>
                <w:bCs/>
                <w:sz w:val="22"/>
                <w:szCs w:val="22"/>
              </w:rPr>
              <w:t>/D</w:t>
            </w:r>
          </w:p>
          <w:p w14:paraId="661D3BE4" w14:textId="74BD5CC9" w:rsidR="000E4644" w:rsidRPr="00553EDC" w:rsidRDefault="000E4644" w:rsidP="000E4644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FD1CAB">
              <w:rPr>
                <w:rFonts w:ascii="Arial" w:hAnsi="Arial" w:cs="Arial"/>
                <w:bCs/>
                <w:sz w:val="22"/>
                <w:szCs w:val="22"/>
              </w:rPr>
              <w:t>55-095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FD1CAB">
              <w:rPr>
                <w:rFonts w:ascii="Arial" w:hAnsi="Arial" w:cs="Arial"/>
                <w:bCs/>
                <w:sz w:val="22"/>
                <w:szCs w:val="22"/>
              </w:rPr>
              <w:t>Długołęka</w:t>
            </w:r>
          </w:p>
        </w:tc>
        <w:tc>
          <w:tcPr>
            <w:tcW w:w="1701" w:type="dxa"/>
            <w:vAlign w:val="center"/>
          </w:tcPr>
          <w:p w14:paraId="0A8F977D" w14:textId="761607F0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 xml:space="preserve">  76,22</w:t>
            </w:r>
          </w:p>
        </w:tc>
        <w:tc>
          <w:tcPr>
            <w:tcW w:w="1843" w:type="dxa"/>
            <w:vAlign w:val="center"/>
          </w:tcPr>
          <w:p w14:paraId="2B67430D" w14:textId="55261535" w:rsidR="000E4644" w:rsidRPr="00553EDC" w:rsidRDefault="000E4644" w:rsidP="000E4644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D1CAB">
              <w:rPr>
                <w:rFonts w:ascii="Arial" w:hAnsi="Arial" w:cs="Arial"/>
                <w:sz w:val="22"/>
                <w:szCs w:val="22"/>
              </w:rPr>
              <w:t xml:space="preserve">  76,22</w:t>
            </w:r>
          </w:p>
        </w:tc>
      </w:tr>
    </w:tbl>
    <w:p w14:paraId="252549A7" w14:textId="77777777" w:rsidR="00906D1A" w:rsidRDefault="00906D1A" w:rsidP="000E4644">
      <w:pPr>
        <w:jc w:val="both"/>
        <w:rPr>
          <w:color w:val="000000"/>
        </w:rPr>
      </w:pPr>
    </w:p>
    <w:p w14:paraId="2287504E" w14:textId="77777777" w:rsidR="00906D1A" w:rsidRPr="008D02AA" w:rsidRDefault="00906D1A" w:rsidP="000E4644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18276668" w14:textId="77777777" w:rsidTr="00EF318B">
        <w:tc>
          <w:tcPr>
            <w:tcW w:w="851" w:type="dxa"/>
            <w:shd w:val="clear" w:color="auto" w:fill="F2F2F2"/>
            <w:vAlign w:val="center"/>
          </w:tcPr>
          <w:p w14:paraId="3C208280" w14:textId="77777777" w:rsidR="00906D1A" w:rsidRPr="00553EDC" w:rsidRDefault="00906D1A" w:rsidP="000E464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63B2AE3" w14:textId="77777777" w:rsidR="00906D1A" w:rsidRPr="00553EDC" w:rsidRDefault="00906D1A" w:rsidP="000E464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66E91DC1" w14:textId="77777777" w:rsidR="00906D1A" w:rsidRPr="00553EDC" w:rsidRDefault="00906D1A" w:rsidP="000E4644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1AB612D3" w14:textId="77777777" w:rsidTr="00EF318B">
        <w:tc>
          <w:tcPr>
            <w:tcW w:w="851" w:type="dxa"/>
            <w:vAlign w:val="center"/>
          </w:tcPr>
          <w:p w14:paraId="3A906FD6" w14:textId="1A4A2822" w:rsidR="00906D1A" w:rsidRPr="00553EDC" w:rsidRDefault="00906D1A" w:rsidP="000E46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21F263B" w14:textId="77777777" w:rsidR="00906D1A" w:rsidRPr="00553EDC" w:rsidRDefault="00906D1A" w:rsidP="000E464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100A75D6" w14:textId="29F25DB8" w:rsidR="00906D1A" w:rsidRPr="00553EDC" w:rsidRDefault="00906D1A" w:rsidP="000E464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C574265" w14:textId="347BD982" w:rsidR="00906D1A" w:rsidRPr="00553EDC" w:rsidRDefault="00906D1A" w:rsidP="000E464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3A9B0A9D" w14:textId="4B15BFEC" w:rsidR="00906D1A" w:rsidRPr="00553EDC" w:rsidRDefault="00906D1A" w:rsidP="000E464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68F2EE7E" w14:textId="1C708C57" w:rsidR="00906D1A" w:rsidRPr="00553EDC" w:rsidRDefault="00906D1A" w:rsidP="000E4644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4AB44039" w14:textId="77777777" w:rsidR="00906D1A" w:rsidRPr="00553EDC" w:rsidRDefault="00906D1A" w:rsidP="000E46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010AC7E" w14:textId="24C4A3A6" w:rsidR="00906D1A" w:rsidRPr="00553EDC" w:rsidRDefault="00906D1A" w:rsidP="000E464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5FCF335" w14:textId="77777777" w:rsidR="00906D1A" w:rsidRPr="00906D1A" w:rsidRDefault="00906D1A" w:rsidP="000E4644">
      <w:pPr>
        <w:jc w:val="both"/>
        <w:rPr>
          <w:rFonts w:ascii="Arial" w:hAnsi="Arial" w:cs="Arial"/>
          <w:color w:val="000000"/>
        </w:rPr>
      </w:pPr>
    </w:p>
    <w:p w14:paraId="78F0B465" w14:textId="77777777" w:rsidR="000E4644" w:rsidRDefault="000E4644" w:rsidP="000E4644">
      <w:pPr>
        <w:jc w:val="both"/>
        <w:rPr>
          <w:rFonts w:ascii="Arial" w:hAnsi="Arial" w:cs="Arial"/>
          <w:b/>
          <w:bCs/>
        </w:rPr>
      </w:pPr>
    </w:p>
    <w:p w14:paraId="640B1576" w14:textId="7DBA8E44" w:rsidR="009F0E5C" w:rsidRPr="00906D1A" w:rsidRDefault="009F0E5C" w:rsidP="000E464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18434E93" w14:textId="70114249" w:rsidR="00F960D7" w:rsidRPr="00906D1A" w:rsidRDefault="00A029B8" w:rsidP="000E464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FD1CAB" w:rsidRPr="00906D1A">
        <w:rPr>
          <w:rFonts w:ascii="Arial" w:hAnsi="Arial" w:cs="Arial"/>
        </w:rPr>
        <w:t>nie krótszym niż 5 dni od dnia przesłania niniejsze</w:t>
      </w:r>
      <w:r w:rsidR="00FD1CAB">
        <w:rPr>
          <w:rFonts w:ascii="Arial" w:hAnsi="Arial" w:cs="Arial"/>
        </w:rPr>
        <w:t>j</w:t>
      </w:r>
      <w:r w:rsidR="00FD1CAB" w:rsidRPr="00906D1A">
        <w:rPr>
          <w:rFonts w:ascii="Arial" w:hAnsi="Arial" w:cs="Arial"/>
        </w:rPr>
        <w:t xml:space="preserve"> </w:t>
      </w:r>
      <w:r w:rsidR="00FD1CAB">
        <w:rPr>
          <w:rFonts w:ascii="Arial" w:hAnsi="Arial" w:cs="Arial"/>
        </w:rPr>
        <w:t xml:space="preserve">informacji </w:t>
      </w:r>
      <w:r w:rsidR="00FD1CAB" w:rsidRPr="00906D1A">
        <w:rPr>
          <w:rFonts w:ascii="Arial" w:hAnsi="Arial" w:cs="Arial"/>
        </w:rPr>
        <w:t>o wyborze najkorzystniejszej oferty.</w:t>
      </w:r>
    </w:p>
    <w:p w14:paraId="692A16CC" w14:textId="77777777" w:rsidR="00F960D7" w:rsidRDefault="00D8427E" w:rsidP="000E4644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0EB96F32" w14:textId="77777777" w:rsidR="00906D1A" w:rsidRPr="00C6247D" w:rsidRDefault="00906D1A" w:rsidP="000E4644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AEB97E5" w14:textId="77777777" w:rsidR="00906D1A" w:rsidRPr="00D50535" w:rsidRDefault="00906D1A" w:rsidP="000E4644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74A58164" w14:textId="77777777" w:rsidR="000E4644" w:rsidRDefault="000E4644" w:rsidP="000E4644">
      <w:pPr>
        <w:ind w:left="3119" w:firstLine="425"/>
        <w:jc w:val="right"/>
        <w:rPr>
          <w:rFonts w:ascii="Arial" w:hAnsi="Arial" w:cs="Arial"/>
          <w:i/>
        </w:rPr>
      </w:pPr>
    </w:p>
    <w:p w14:paraId="1F75F881" w14:textId="77777777" w:rsidR="000E4644" w:rsidRDefault="000E4644" w:rsidP="000E4644">
      <w:pPr>
        <w:ind w:left="3119" w:firstLine="425"/>
        <w:jc w:val="right"/>
        <w:rPr>
          <w:rFonts w:ascii="Arial" w:hAnsi="Arial" w:cs="Arial"/>
          <w:i/>
        </w:rPr>
      </w:pPr>
    </w:p>
    <w:p w14:paraId="3B2F1804" w14:textId="0C61D005" w:rsidR="00906D1A" w:rsidRDefault="00906D1A" w:rsidP="000E4644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743C470" w14:textId="77777777" w:rsidR="00AA0BD4" w:rsidRPr="009D2A76" w:rsidRDefault="00AA0BD4" w:rsidP="00AA0BD4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14:paraId="1DD3AA79" w14:textId="77777777" w:rsidR="00AA0BD4" w:rsidRPr="009D2A76" w:rsidRDefault="00AA0BD4" w:rsidP="00AA0BD4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14:paraId="5C3F96C2" w14:textId="77777777" w:rsidR="00AA0BD4" w:rsidRPr="009D2A76" w:rsidRDefault="00AA0BD4" w:rsidP="00AA0BD4">
      <w:pPr>
        <w:pStyle w:val="Tekstpodstawowy"/>
        <w:spacing w:line="240" w:lineRule="auto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bookmarkEnd w:id="0"/>
    <w:p w14:paraId="0A76FFEA" w14:textId="77777777" w:rsidR="00AA0BD4" w:rsidRPr="004B39E0" w:rsidRDefault="00AA0BD4" w:rsidP="000E4644">
      <w:pPr>
        <w:ind w:left="3119" w:firstLine="425"/>
        <w:jc w:val="right"/>
        <w:rPr>
          <w:rFonts w:ascii="Arial" w:hAnsi="Arial" w:cs="Arial"/>
          <w:i/>
        </w:rPr>
      </w:pPr>
    </w:p>
    <w:sectPr w:rsidR="00AA0BD4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C4734" w14:textId="77777777" w:rsidR="00AD7508" w:rsidRDefault="00AD7508">
      <w:r>
        <w:separator/>
      </w:r>
    </w:p>
  </w:endnote>
  <w:endnote w:type="continuationSeparator" w:id="0">
    <w:p w14:paraId="0F374D14" w14:textId="77777777" w:rsidR="00AD7508" w:rsidRDefault="00AD7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50952" w14:textId="77777777" w:rsidR="00FD1CAB" w:rsidRDefault="00FD1C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45FA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669603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CF64C" w14:textId="77777777" w:rsidR="00FD1CAB" w:rsidRDefault="00FD1C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C4CB0" w14:textId="77777777" w:rsidR="00AD7508" w:rsidRDefault="00AD7508">
      <w:r>
        <w:separator/>
      </w:r>
    </w:p>
  </w:footnote>
  <w:footnote w:type="continuationSeparator" w:id="0">
    <w:p w14:paraId="1F725E3F" w14:textId="77777777" w:rsidR="00AD7508" w:rsidRDefault="00AD7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DE114" w14:textId="77777777" w:rsidR="00FD1CAB" w:rsidRDefault="00FD1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05421" w14:textId="77777777" w:rsidR="00FD1CAB" w:rsidRDefault="00FD1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646FB" w14:textId="77777777" w:rsidR="00FD1CAB" w:rsidRDefault="00FD1C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924"/>
    <w:rsid w:val="00022322"/>
    <w:rsid w:val="00042497"/>
    <w:rsid w:val="000660E2"/>
    <w:rsid w:val="00074D88"/>
    <w:rsid w:val="000C1E6F"/>
    <w:rsid w:val="000E4644"/>
    <w:rsid w:val="000E4E56"/>
    <w:rsid w:val="0013291B"/>
    <w:rsid w:val="001A1468"/>
    <w:rsid w:val="001B7815"/>
    <w:rsid w:val="002B1E4F"/>
    <w:rsid w:val="002B6761"/>
    <w:rsid w:val="003445A0"/>
    <w:rsid w:val="00382924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A0BD4"/>
    <w:rsid w:val="00AB1E04"/>
    <w:rsid w:val="00AD750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  <w:rsid w:val="00FD1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ABE089"/>
  <w15:chartTrackingRefBased/>
  <w15:docId w15:val="{4F144F57-0EAD-44C1-963A-93A1D48A2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AA0BD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2026-06-02T08:06:00Z</cp:lastPrinted>
  <dcterms:created xsi:type="dcterms:W3CDTF">2026-06-02T08:07:00Z</dcterms:created>
  <dcterms:modified xsi:type="dcterms:W3CDTF">2026-06-02T08:07:00Z</dcterms:modified>
</cp:coreProperties>
</file>