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D66FF" w14:textId="1F088436" w:rsidR="002255A7" w:rsidRPr="002255A7" w:rsidRDefault="002255A7" w:rsidP="002255A7">
      <w:pPr>
        <w:spacing w:after="120"/>
        <w:jc w:val="right"/>
        <w:rPr>
          <w:rFonts w:ascii="Cambria" w:hAnsi="Cambria" w:cs="Arial"/>
        </w:rPr>
      </w:pPr>
      <w:bookmarkStart w:id="0" w:name="_Hlk53520193"/>
      <w:r w:rsidRPr="002255A7">
        <w:rPr>
          <w:rFonts w:ascii="Cambria" w:hAnsi="Cambria" w:cs="Arial"/>
        </w:rPr>
        <w:t xml:space="preserve">Poznań dnia: </w:t>
      </w:r>
      <w:r w:rsidRPr="002255A7">
        <w:rPr>
          <w:rFonts w:ascii="Cambria" w:hAnsi="Cambria" w:cs="Arial"/>
        </w:rPr>
        <w:t>3.06.</w:t>
      </w:r>
      <w:r w:rsidRPr="002255A7">
        <w:rPr>
          <w:rFonts w:ascii="Cambria" w:hAnsi="Cambria" w:cs="Arial"/>
        </w:rPr>
        <w:t>2026</w:t>
      </w:r>
    </w:p>
    <w:p w14:paraId="3AB51EED" w14:textId="77777777" w:rsidR="002255A7" w:rsidRPr="002255A7" w:rsidRDefault="002255A7" w:rsidP="002255A7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sz w:val="18"/>
          <w:szCs w:val="18"/>
        </w:rPr>
      </w:pPr>
      <w:r w:rsidRPr="002255A7">
        <w:rPr>
          <w:rFonts w:ascii="Cambria" w:hAnsi="Cambria" w:cs="Arial"/>
        </w:rPr>
        <w:t>ZP3/7855</w:t>
      </w:r>
    </w:p>
    <w:p w14:paraId="16F701A2" w14:textId="77777777" w:rsidR="00081D13" w:rsidRPr="002255A7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2255A7" w14:paraId="19B5E79E" w14:textId="77777777" w:rsidTr="00C13EA9">
        <w:tc>
          <w:tcPr>
            <w:tcW w:w="10065" w:type="dxa"/>
            <w:shd w:val="clear" w:color="auto" w:fill="F2F2F2"/>
            <w:hideMark/>
          </w:tcPr>
          <w:p w14:paraId="1D066112" w14:textId="77777777" w:rsidR="00081D13" w:rsidRPr="002255A7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2255A7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18C6B261" w14:textId="77777777" w:rsidR="00081D13" w:rsidRPr="002255A7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2255A7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2834A99" w14:textId="77777777" w:rsidR="00081D13" w:rsidRPr="002255A7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6473B2C1" w14:textId="77777777" w:rsidR="002255A7" w:rsidRPr="002255A7" w:rsidRDefault="002255A7" w:rsidP="002255A7">
      <w:pPr>
        <w:spacing w:after="120"/>
        <w:jc w:val="both"/>
        <w:rPr>
          <w:rFonts w:ascii="Cambria" w:eastAsia="Calibri" w:hAnsi="Cambria" w:cs="Arial"/>
          <w:sz w:val="20"/>
          <w:szCs w:val="20"/>
          <w:lang w:eastAsia="en-US"/>
        </w:rPr>
      </w:pPr>
      <w:r w:rsidRPr="002255A7">
        <w:rPr>
          <w:rFonts w:ascii="Cambria" w:eastAsia="Calibri" w:hAnsi="Cambria" w:cs="Arial"/>
          <w:sz w:val="20"/>
          <w:szCs w:val="20"/>
          <w:lang w:eastAsia="en-US"/>
        </w:rPr>
        <w:t xml:space="preserve">Dotyczy </w:t>
      </w:r>
      <w:r w:rsidRPr="002255A7">
        <w:rPr>
          <w:rFonts w:ascii="Cambria" w:hAnsi="Cambria" w:cs="Arial"/>
          <w:sz w:val="20"/>
          <w:szCs w:val="20"/>
        </w:rPr>
        <w:t xml:space="preserve">postępowania o udzielenie zamówienia publicznego </w:t>
      </w:r>
      <w:r w:rsidRPr="002255A7">
        <w:rPr>
          <w:rFonts w:ascii="Cambria" w:hAnsi="Cambria" w:cs="Arial"/>
          <w:bCs/>
          <w:sz w:val="20"/>
          <w:szCs w:val="20"/>
        </w:rPr>
        <w:t xml:space="preserve">ZP3/7855 utworzenie sali audiowizualnej do przeprowadzania wideokonferencji w sali 235 w budynku Collegium </w:t>
      </w:r>
      <w:proofErr w:type="spellStart"/>
      <w:r w:rsidRPr="002255A7">
        <w:rPr>
          <w:rFonts w:ascii="Cambria" w:hAnsi="Cambria" w:cs="Arial"/>
          <w:bCs/>
          <w:sz w:val="20"/>
          <w:szCs w:val="20"/>
        </w:rPr>
        <w:t>Heliodori</w:t>
      </w:r>
      <w:proofErr w:type="spellEnd"/>
      <w:r w:rsidRPr="002255A7">
        <w:rPr>
          <w:rFonts w:ascii="Cambria" w:hAnsi="Cambria" w:cs="Arial"/>
          <w:bCs/>
          <w:sz w:val="20"/>
          <w:szCs w:val="20"/>
        </w:rPr>
        <w:t xml:space="preserve"> Święcicki</w:t>
      </w:r>
    </w:p>
    <w:p w14:paraId="1BBE09D6" w14:textId="77777777" w:rsidR="00081D13" w:rsidRPr="002255A7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707CE048" w14:textId="77777777" w:rsidR="002255A7" w:rsidRPr="002255A7" w:rsidRDefault="002255A7" w:rsidP="002255A7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sz w:val="22"/>
          <w:szCs w:val="22"/>
        </w:rPr>
      </w:pPr>
      <w:r w:rsidRPr="002255A7">
        <w:rPr>
          <w:rFonts w:ascii="Cambria" w:hAnsi="Cambria" w:cs="Arial"/>
        </w:rPr>
        <w:t xml:space="preserve">Zamawiający, </w:t>
      </w:r>
      <w:r w:rsidRPr="002255A7">
        <w:rPr>
          <w:rFonts w:ascii="Cambria" w:hAnsi="Cambria" w:cs="Arial"/>
          <w:b/>
        </w:rPr>
        <w:t>Uniwersytet im. Adama Mickiewicza w Poznaniu</w:t>
      </w:r>
      <w:r w:rsidRPr="002255A7">
        <w:rPr>
          <w:rFonts w:ascii="Cambria" w:hAnsi="Cambria" w:cs="Arial"/>
        </w:rPr>
        <w:t>, działając na podstawie art. 253 ust. 1 ustawy z dnia 11 września 2019r. Prawo zamówień publicznych (</w:t>
      </w:r>
      <w:proofErr w:type="spellStart"/>
      <w:r w:rsidRPr="002255A7">
        <w:rPr>
          <w:rFonts w:ascii="Cambria" w:hAnsi="Cambria" w:cs="Arial"/>
        </w:rPr>
        <w:t>t.j</w:t>
      </w:r>
      <w:proofErr w:type="spellEnd"/>
      <w:r w:rsidRPr="002255A7">
        <w:rPr>
          <w:rFonts w:ascii="Cambria" w:hAnsi="Cambria" w:cs="Arial"/>
        </w:rPr>
        <w:t xml:space="preserve">. Dz. U. z 2024 r. poz. 1320 z </w:t>
      </w:r>
      <w:proofErr w:type="spellStart"/>
      <w:r w:rsidRPr="002255A7">
        <w:rPr>
          <w:rFonts w:ascii="Cambria" w:hAnsi="Cambria" w:cs="Arial"/>
        </w:rPr>
        <w:t>późn</w:t>
      </w:r>
      <w:proofErr w:type="spellEnd"/>
      <w:r w:rsidRPr="002255A7">
        <w:rPr>
          <w:rFonts w:ascii="Cambria" w:hAnsi="Cambria" w:cs="Arial"/>
        </w:rPr>
        <w:t xml:space="preserve">. zm.), zwanej dalej „ustawą </w:t>
      </w:r>
      <w:proofErr w:type="spellStart"/>
      <w:r w:rsidRPr="002255A7">
        <w:rPr>
          <w:rFonts w:ascii="Cambria" w:hAnsi="Cambria" w:cs="Arial"/>
        </w:rPr>
        <w:t>Pzp</w:t>
      </w:r>
      <w:proofErr w:type="spellEnd"/>
      <w:r w:rsidRPr="002255A7">
        <w:rPr>
          <w:rFonts w:ascii="Cambria" w:hAnsi="Cambria" w:cs="Arial"/>
        </w:rPr>
        <w:t>”, informuje, że w toczącym się postępowaniu o udzielenie zamówienia publicznego, jako najkorzystniejsza wybrana została oferta złożona przez wykonawcę</w:t>
      </w:r>
      <w:r w:rsidRPr="002255A7">
        <w:rPr>
          <w:rFonts w:ascii="Cambria" w:hAnsi="Cambria" w:cs="Arial"/>
          <w:sz w:val="22"/>
          <w:szCs w:val="22"/>
        </w:rPr>
        <w:t>:</w:t>
      </w:r>
    </w:p>
    <w:p w14:paraId="1FCD8ED1" w14:textId="77777777" w:rsidR="002255A7" w:rsidRPr="002255A7" w:rsidRDefault="002255A7" w:rsidP="002255A7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255A7" w:rsidRPr="002255A7" w14:paraId="72FF4614" w14:textId="77777777" w:rsidTr="002255A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2DA484D" w14:textId="77777777" w:rsidR="002255A7" w:rsidRPr="002255A7" w:rsidRDefault="002255A7" w:rsidP="002255A7">
            <w:pPr>
              <w:spacing w:before="80"/>
              <w:ind w:left="-75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2255A7">
              <w:rPr>
                <w:rFonts w:ascii="Cambria" w:hAnsi="Cambria" w:cs="Arial"/>
                <w:bCs/>
                <w:sz w:val="22"/>
                <w:szCs w:val="22"/>
              </w:rPr>
              <w:t>Best-Audio Włodzimierz Bogdan Pająk</w:t>
            </w:r>
          </w:p>
          <w:p w14:paraId="1B149794" w14:textId="77777777" w:rsidR="002255A7" w:rsidRPr="002255A7" w:rsidRDefault="002255A7" w:rsidP="002255A7">
            <w:pPr>
              <w:spacing w:before="80"/>
              <w:ind w:left="-75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2255A7">
              <w:rPr>
                <w:rFonts w:ascii="Cambria" w:hAnsi="Cambria" w:cs="Arial"/>
                <w:bCs/>
                <w:sz w:val="22"/>
                <w:szCs w:val="22"/>
              </w:rPr>
              <w:t xml:space="preserve">Ul. Żeligowskiego 3/5 </w:t>
            </w:r>
          </w:p>
          <w:p w14:paraId="0007C7EF" w14:textId="77777777" w:rsidR="002255A7" w:rsidRPr="002255A7" w:rsidRDefault="002255A7" w:rsidP="002255A7">
            <w:pPr>
              <w:spacing w:before="80"/>
              <w:ind w:left="-75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2255A7">
              <w:rPr>
                <w:rFonts w:ascii="Cambria" w:hAnsi="Cambria" w:cs="Arial"/>
                <w:bCs/>
                <w:sz w:val="22"/>
                <w:szCs w:val="22"/>
              </w:rPr>
              <w:t>90-752 Łódź</w:t>
            </w:r>
          </w:p>
          <w:p w14:paraId="458DD405" w14:textId="77777777" w:rsidR="002255A7" w:rsidRPr="002255A7" w:rsidRDefault="002255A7" w:rsidP="002255A7">
            <w:pPr>
              <w:spacing w:before="80"/>
              <w:ind w:left="-75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2255A7">
              <w:rPr>
                <w:rFonts w:ascii="Cambria" w:hAnsi="Cambria" w:cs="Arial"/>
                <w:bCs/>
                <w:sz w:val="22"/>
                <w:szCs w:val="22"/>
              </w:rPr>
              <w:t>za cenę wykonania przedmiotu zamówienia w wysokości 140 097.00 zł brutto.</w:t>
            </w:r>
          </w:p>
          <w:p w14:paraId="6D0BA67F" w14:textId="77777777" w:rsidR="002255A7" w:rsidRPr="002255A7" w:rsidRDefault="002255A7" w:rsidP="002255A7">
            <w:pPr>
              <w:spacing w:before="80"/>
              <w:ind w:left="-75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2255A7">
              <w:rPr>
                <w:rFonts w:ascii="Cambria" w:hAnsi="Cambria" w:cs="Arial"/>
                <w:bCs/>
                <w:sz w:val="22"/>
                <w:szCs w:val="22"/>
              </w:rPr>
              <w:t>Uzasadnienie wyboru: 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</w:tbl>
    <w:p w14:paraId="70CA7A0F" w14:textId="77777777" w:rsidR="00081D13" w:rsidRPr="002255A7" w:rsidRDefault="00081D13" w:rsidP="00081D13">
      <w:pPr>
        <w:spacing w:before="240" w:after="120"/>
        <w:jc w:val="both"/>
        <w:rPr>
          <w:rFonts w:ascii="Cambria" w:hAnsi="Cambria" w:cs="Arial"/>
          <w:color w:val="000000"/>
        </w:rPr>
      </w:pPr>
      <w:r w:rsidRPr="002255A7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2255A7">
        <w:rPr>
          <w:rFonts w:ascii="Cambria" w:hAnsi="Cambria" w:cs="Arial"/>
          <w:color w:val="000000"/>
        </w:rPr>
        <w:t>:</w:t>
      </w:r>
    </w:p>
    <w:p w14:paraId="176D217B" w14:textId="77777777" w:rsidR="00E85D70" w:rsidRPr="002255A7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714"/>
        <w:gridCol w:w="1843"/>
        <w:gridCol w:w="1559"/>
        <w:gridCol w:w="1701"/>
      </w:tblGrid>
      <w:tr w:rsidR="002255A7" w:rsidRPr="002255A7" w14:paraId="593F2065" w14:textId="77777777" w:rsidTr="00815911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4A5F2D6" w14:textId="77777777" w:rsidR="002255A7" w:rsidRPr="002255A7" w:rsidRDefault="002255A7" w:rsidP="00815911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bookmarkStart w:id="1" w:name="_Hlk53517864"/>
            <w:r w:rsidRPr="002255A7">
              <w:rPr>
                <w:rFonts w:ascii="Cambria" w:hAnsi="Cambria" w:cs="Arial"/>
                <w:sz w:val="18"/>
                <w:szCs w:val="18"/>
              </w:rPr>
              <w:t>Nr oferty</w:t>
            </w:r>
          </w:p>
        </w:tc>
        <w:tc>
          <w:tcPr>
            <w:tcW w:w="3714" w:type="dxa"/>
            <w:shd w:val="clear" w:color="auto" w:fill="F2F2F2"/>
            <w:vAlign w:val="center"/>
          </w:tcPr>
          <w:p w14:paraId="6D61A686" w14:textId="77777777" w:rsidR="002255A7" w:rsidRPr="002255A7" w:rsidRDefault="002255A7" w:rsidP="00815911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255A7">
              <w:rPr>
                <w:rFonts w:ascii="Cambria" w:hAnsi="Cambria" w:cs="Arial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563E5804" w14:textId="77777777" w:rsidR="002255A7" w:rsidRPr="002255A7" w:rsidRDefault="002255A7" w:rsidP="00815911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 w:rsidRPr="002255A7">
              <w:rPr>
                <w:rFonts w:ascii="Cambria" w:hAnsi="Cambria" w:cs="Arial"/>
                <w:bCs/>
                <w:sz w:val="18"/>
                <w:szCs w:val="18"/>
              </w:rPr>
              <w:t>Cena brutto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30C37CAD" w14:textId="77777777" w:rsidR="002255A7" w:rsidRPr="002255A7" w:rsidRDefault="002255A7" w:rsidP="00815911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18"/>
                <w:szCs w:val="18"/>
              </w:rPr>
            </w:pPr>
            <w:r w:rsidRPr="002255A7">
              <w:rPr>
                <w:rFonts w:ascii="Cambria" w:hAnsi="Cambria" w:cs="Arial"/>
                <w:bCs/>
                <w:sz w:val="18"/>
                <w:szCs w:val="18"/>
              </w:rPr>
              <w:t>Termin wykonania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5692CFEA" w14:textId="77777777" w:rsidR="002255A7" w:rsidRPr="002255A7" w:rsidRDefault="002255A7" w:rsidP="00815911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255A7">
              <w:rPr>
                <w:rFonts w:ascii="Cambria" w:hAnsi="Cambria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2255A7" w:rsidRPr="002255A7" w14:paraId="4A1229D5" w14:textId="77777777" w:rsidTr="00815911">
        <w:tc>
          <w:tcPr>
            <w:tcW w:w="851" w:type="dxa"/>
            <w:vAlign w:val="center"/>
          </w:tcPr>
          <w:p w14:paraId="65CA9B1B" w14:textId="77777777" w:rsidR="002255A7" w:rsidRPr="002255A7" w:rsidRDefault="002255A7" w:rsidP="00815911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255A7">
              <w:rPr>
                <w:rFonts w:ascii="Cambria" w:hAnsi="Cambria" w:cs="Arial"/>
                <w:sz w:val="18"/>
                <w:szCs w:val="18"/>
              </w:rPr>
              <w:t>2</w:t>
            </w:r>
          </w:p>
        </w:tc>
        <w:tc>
          <w:tcPr>
            <w:tcW w:w="3714" w:type="dxa"/>
            <w:vAlign w:val="center"/>
          </w:tcPr>
          <w:p w14:paraId="28AD4189" w14:textId="77777777" w:rsidR="002255A7" w:rsidRPr="002255A7" w:rsidRDefault="002255A7" w:rsidP="00815911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2255A7">
              <w:rPr>
                <w:rFonts w:ascii="Cambria" w:hAnsi="Cambria" w:cs="Arial"/>
                <w:b/>
                <w:sz w:val="18"/>
                <w:szCs w:val="18"/>
              </w:rPr>
              <w:t>Best-Audio Włodzimierz Bogdan Pająk</w:t>
            </w:r>
          </w:p>
          <w:p w14:paraId="19B7FFBC" w14:textId="77777777" w:rsidR="002255A7" w:rsidRPr="002255A7" w:rsidRDefault="002255A7" w:rsidP="00815911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2255A7">
              <w:rPr>
                <w:rFonts w:ascii="Cambria" w:hAnsi="Cambria" w:cs="Arial"/>
                <w:bCs/>
                <w:sz w:val="18"/>
                <w:szCs w:val="18"/>
              </w:rPr>
              <w:t xml:space="preserve">Ul. Żeligowskiego 3/5 </w:t>
            </w:r>
          </w:p>
          <w:p w14:paraId="42DA9667" w14:textId="77777777" w:rsidR="002255A7" w:rsidRPr="002255A7" w:rsidRDefault="002255A7" w:rsidP="00815911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2255A7">
              <w:rPr>
                <w:rFonts w:ascii="Cambria" w:hAnsi="Cambria" w:cs="Arial"/>
                <w:bCs/>
                <w:sz w:val="18"/>
                <w:szCs w:val="18"/>
              </w:rPr>
              <w:t>90-752 Łódź</w:t>
            </w:r>
          </w:p>
        </w:tc>
        <w:tc>
          <w:tcPr>
            <w:tcW w:w="1843" w:type="dxa"/>
            <w:vAlign w:val="center"/>
          </w:tcPr>
          <w:p w14:paraId="56C8D5B8" w14:textId="77777777" w:rsidR="002255A7" w:rsidRPr="002255A7" w:rsidRDefault="002255A7" w:rsidP="00815911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255A7">
              <w:rPr>
                <w:rFonts w:ascii="Cambria" w:hAnsi="Cambria" w:cs="Arial"/>
                <w:sz w:val="18"/>
                <w:szCs w:val="18"/>
              </w:rPr>
              <w:t>140 097,00 zł /</w:t>
            </w:r>
          </w:p>
          <w:p w14:paraId="71BBC7B0" w14:textId="77777777" w:rsidR="002255A7" w:rsidRPr="002255A7" w:rsidRDefault="002255A7" w:rsidP="00815911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255A7">
              <w:rPr>
                <w:rFonts w:ascii="Cambria" w:hAnsi="Cambria" w:cs="Arial"/>
                <w:sz w:val="18"/>
                <w:szCs w:val="18"/>
              </w:rPr>
              <w:t xml:space="preserve"> 60,00</w:t>
            </w:r>
          </w:p>
        </w:tc>
        <w:tc>
          <w:tcPr>
            <w:tcW w:w="1559" w:type="dxa"/>
            <w:vAlign w:val="center"/>
          </w:tcPr>
          <w:p w14:paraId="4BE88E97" w14:textId="77777777" w:rsidR="002255A7" w:rsidRPr="002255A7" w:rsidRDefault="002255A7" w:rsidP="00815911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255A7">
              <w:rPr>
                <w:rFonts w:ascii="Cambria" w:hAnsi="Cambria" w:cs="Arial"/>
                <w:sz w:val="18"/>
                <w:szCs w:val="18"/>
              </w:rPr>
              <w:t xml:space="preserve">6 tygodni /  </w:t>
            </w:r>
          </w:p>
          <w:p w14:paraId="33B3272D" w14:textId="77777777" w:rsidR="002255A7" w:rsidRPr="002255A7" w:rsidRDefault="002255A7" w:rsidP="00815911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255A7">
              <w:rPr>
                <w:rFonts w:ascii="Cambria" w:hAnsi="Cambria" w:cs="Arial"/>
                <w:sz w:val="18"/>
                <w:szCs w:val="18"/>
              </w:rPr>
              <w:t>40,00</w:t>
            </w:r>
          </w:p>
        </w:tc>
        <w:tc>
          <w:tcPr>
            <w:tcW w:w="1701" w:type="dxa"/>
            <w:vAlign w:val="center"/>
          </w:tcPr>
          <w:p w14:paraId="7AF2A789" w14:textId="77777777" w:rsidR="002255A7" w:rsidRPr="002255A7" w:rsidRDefault="002255A7" w:rsidP="00815911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255A7">
              <w:rPr>
                <w:rFonts w:ascii="Cambria" w:hAnsi="Cambria" w:cs="Arial"/>
                <w:sz w:val="18"/>
                <w:szCs w:val="18"/>
              </w:rPr>
              <w:t xml:space="preserve">  100,00</w:t>
            </w:r>
          </w:p>
        </w:tc>
      </w:tr>
      <w:tr w:rsidR="002255A7" w:rsidRPr="002255A7" w14:paraId="08A1D443" w14:textId="77777777" w:rsidTr="00815911">
        <w:tc>
          <w:tcPr>
            <w:tcW w:w="851" w:type="dxa"/>
            <w:vAlign w:val="center"/>
          </w:tcPr>
          <w:p w14:paraId="35DB9BFC" w14:textId="77777777" w:rsidR="002255A7" w:rsidRPr="002255A7" w:rsidRDefault="002255A7" w:rsidP="00815911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255A7">
              <w:rPr>
                <w:rFonts w:ascii="Cambria" w:hAnsi="Cambria" w:cs="Arial"/>
                <w:sz w:val="18"/>
                <w:szCs w:val="18"/>
              </w:rPr>
              <w:t>1</w:t>
            </w:r>
          </w:p>
        </w:tc>
        <w:tc>
          <w:tcPr>
            <w:tcW w:w="3714" w:type="dxa"/>
            <w:vAlign w:val="center"/>
          </w:tcPr>
          <w:p w14:paraId="44FBD096" w14:textId="77777777" w:rsidR="002255A7" w:rsidRPr="002255A7" w:rsidRDefault="002255A7" w:rsidP="00815911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r w:rsidRPr="002255A7">
              <w:rPr>
                <w:rFonts w:ascii="Cambria" w:hAnsi="Cambria" w:cs="Arial"/>
                <w:b/>
                <w:sz w:val="18"/>
                <w:szCs w:val="18"/>
              </w:rPr>
              <w:t>Blue Energy sp. z o.o.</w:t>
            </w:r>
          </w:p>
          <w:p w14:paraId="0B7DF39F" w14:textId="77777777" w:rsidR="002255A7" w:rsidRPr="002255A7" w:rsidRDefault="002255A7" w:rsidP="00815911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2255A7">
              <w:rPr>
                <w:rFonts w:ascii="Cambria" w:hAnsi="Cambria" w:cs="Arial"/>
                <w:bCs/>
                <w:sz w:val="18"/>
                <w:szCs w:val="18"/>
              </w:rPr>
              <w:t xml:space="preserve">Ul. Towarowa 35 </w:t>
            </w:r>
          </w:p>
          <w:p w14:paraId="79F7C82A" w14:textId="77777777" w:rsidR="002255A7" w:rsidRPr="002255A7" w:rsidRDefault="002255A7" w:rsidP="00815911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2255A7">
              <w:rPr>
                <w:rFonts w:ascii="Cambria" w:hAnsi="Cambria" w:cs="Arial"/>
                <w:bCs/>
                <w:sz w:val="18"/>
                <w:szCs w:val="18"/>
              </w:rPr>
              <w:t>61-896 Poznań</w:t>
            </w:r>
          </w:p>
        </w:tc>
        <w:tc>
          <w:tcPr>
            <w:tcW w:w="1843" w:type="dxa"/>
            <w:vAlign w:val="center"/>
          </w:tcPr>
          <w:p w14:paraId="31C6F64F" w14:textId="77777777" w:rsidR="002255A7" w:rsidRPr="002255A7" w:rsidRDefault="002255A7" w:rsidP="00815911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255A7">
              <w:rPr>
                <w:rFonts w:ascii="Cambria" w:hAnsi="Cambria" w:cs="Arial"/>
                <w:sz w:val="18"/>
                <w:szCs w:val="18"/>
              </w:rPr>
              <w:t xml:space="preserve">  179 509,84</w:t>
            </w:r>
          </w:p>
        </w:tc>
        <w:tc>
          <w:tcPr>
            <w:tcW w:w="1559" w:type="dxa"/>
            <w:vAlign w:val="center"/>
          </w:tcPr>
          <w:p w14:paraId="38E402B3" w14:textId="77777777" w:rsidR="002255A7" w:rsidRPr="002255A7" w:rsidRDefault="002255A7" w:rsidP="00815911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255A7">
              <w:rPr>
                <w:rFonts w:ascii="Cambria" w:hAnsi="Cambria" w:cs="Arial"/>
                <w:sz w:val="18"/>
                <w:szCs w:val="18"/>
              </w:rPr>
              <w:t xml:space="preserve">  6 tygodni</w:t>
            </w:r>
          </w:p>
        </w:tc>
        <w:tc>
          <w:tcPr>
            <w:tcW w:w="1701" w:type="dxa"/>
            <w:vAlign w:val="center"/>
          </w:tcPr>
          <w:p w14:paraId="1E486A3E" w14:textId="77777777" w:rsidR="002255A7" w:rsidRPr="002255A7" w:rsidRDefault="002255A7" w:rsidP="00815911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255A7">
              <w:rPr>
                <w:rFonts w:ascii="Cambria" w:hAnsi="Cambria" w:cs="Arial"/>
                <w:sz w:val="18"/>
                <w:szCs w:val="18"/>
              </w:rPr>
              <w:t xml:space="preserve">  oferta odrzucona </w:t>
            </w:r>
          </w:p>
          <w:p w14:paraId="5B207E80" w14:textId="77777777" w:rsidR="002255A7" w:rsidRPr="002255A7" w:rsidRDefault="002255A7" w:rsidP="00815911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255A7">
              <w:rPr>
                <w:rFonts w:ascii="Cambria" w:hAnsi="Cambria" w:cs="Arial"/>
                <w:sz w:val="18"/>
                <w:szCs w:val="18"/>
              </w:rPr>
              <w:t>nie podlega ocenie</w:t>
            </w:r>
          </w:p>
        </w:tc>
      </w:tr>
      <w:tr w:rsidR="002255A7" w:rsidRPr="002255A7" w14:paraId="09C126EC" w14:textId="77777777" w:rsidTr="00815911">
        <w:tc>
          <w:tcPr>
            <w:tcW w:w="851" w:type="dxa"/>
            <w:vAlign w:val="center"/>
          </w:tcPr>
          <w:p w14:paraId="4358C710" w14:textId="77777777" w:rsidR="002255A7" w:rsidRPr="002255A7" w:rsidRDefault="002255A7" w:rsidP="00815911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255A7">
              <w:rPr>
                <w:rFonts w:ascii="Cambria" w:hAnsi="Cambria" w:cs="Arial"/>
                <w:sz w:val="18"/>
                <w:szCs w:val="18"/>
              </w:rPr>
              <w:t>3</w:t>
            </w:r>
          </w:p>
        </w:tc>
        <w:tc>
          <w:tcPr>
            <w:tcW w:w="3714" w:type="dxa"/>
            <w:vAlign w:val="center"/>
          </w:tcPr>
          <w:p w14:paraId="3FD9778C" w14:textId="77777777" w:rsidR="002255A7" w:rsidRPr="002255A7" w:rsidRDefault="002255A7" w:rsidP="00815911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18"/>
                <w:szCs w:val="18"/>
              </w:rPr>
            </w:pPr>
            <w:proofErr w:type="spellStart"/>
            <w:r w:rsidRPr="002255A7">
              <w:rPr>
                <w:rFonts w:ascii="Cambria" w:hAnsi="Cambria" w:cs="Arial"/>
                <w:b/>
                <w:sz w:val="18"/>
                <w:szCs w:val="18"/>
              </w:rPr>
              <w:t>Konverta</w:t>
            </w:r>
            <w:proofErr w:type="spellEnd"/>
            <w:r w:rsidRPr="002255A7">
              <w:rPr>
                <w:rFonts w:ascii="Cambria" w:hAnsi="Cambria" w:cs="Arial"/>
                <w:b/>
                <w:sz w:val="18"/>
                <w:szCs w:val="18"/>
              </w:rPr>
              <w:t xml:space="preserve"> sp. z o. o.</w:t>
            </w:r>
          </w:p>
          <w:p w14:paraId="14CBFB52" w14:textId="77777777" w:rsidR="002255A7" w:rsidRPr="002255A7" w:rsidRDefault="002255A7" w:rsidP="00815911">
            <w:pPr>
              <w:pStyle w:val="Zwykytekst"/>
              <w:spacing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2255A7">
              <w:rPr>
                <w:rFonts w:ascii="Cambria" w:hAnsi="Cambria" w:cs="Arial"/>
                <w:bCs/>
                <w:sz w:val="18"/>
                <w:szCs w:val="18"/>
              </w:rPr>
              <w:t>Ul. Słowackiego 6a /10</w:t>
            </w:r>
          </w:p>
          <w:p w14:paraId="70753AE0" w14:textId="77777777" w:rsidR="002255A7" w:rsidRPr="002255A7" w:rsidRDefault="002255A7" w:rsidP="00815911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18"/>
                <w:szCs w:val="18"/>
              </w:rPr>
            </w:pPr>
            <w:r w:rsidRPr="002255A7">
              <w:rPr>
                <w:rFonts w:ascii="Cambria" w:hAnsi="Cambria" w:cs="Arial"/>
                <w:bCs/>
                <w:sz w:val="18"/>
                <w:szCs w:val="18"/>
              </w:rPr>
              <w:t>42-200 Częstochowa</w:t>
            </w:r>
          </w:p>
        </w:tc>
        <w:tc>
          <w:tcPr>
            <w:tcW w:w="1843" w:type="dxa"/>
            <w:vAlign w:val="center"/>
          </w:tcPr>
          <w:p w14:paraId="5C608528" w14:textId="77777777" w:rsidR="002255A7" w:rsidRPr="002255A7" w:rsidRDefault="002255A7" w:rsidP="00815911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255A7">
              <w:rPr>
                <w:rFonts w:ascii="Cambria" w:hAnsi="Cambria" w:cs="Arial"/>
                <w:sz w:val="18"/>
                <w:szCs w:val="18"/>
              </w:rPr>
              <w:t>148 544,77</w:t>
            </w:r>
          </w:p>
        </w:tc>
        <w:tc>
          <w:tcPr>
            <w:tcW w:w="1559" w:type="dxa"/>
            <w:vAlign w:val="center"/>
          </w:tcPr>
          <w:p w14:paraId="7DE12B04" w14:textId="77777777" w:rsidR="002255A7" w:rsidRPr="002255A7" w:rsidRDefault="002255A7" w:rsidP="00815911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255A7">
              <w:rPr>
                <w:rFonts w:ascii="Cambria" w:hAnsi="Cambria" w:cs="Arial"/>
                <w:sz w:val="18"/>
                <w:szCs w:val="18"/>
              </w:rPr>
              <w:t>6 tygodni</w:t>
            </w:r>
          </w:p>
        </w:tc>
        <w:tc>
          <w:tcPr>
            <w:tcW w:w="1701" w:type="dxa"/>
            <w:vAlign w:val="center"/>
          </w:tcPr>
          <w:p w14:paraId="423C3057" w14:textId="77777777" w:rsidR="002255A7" w:rsidRPr="002255A7" w:rsidRDefault="002255A7" w:rsidP="00815911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255A7">
              <w:rPr>
                <w:rFonts w:ascii="Cambria" w:hAnsi="Cambria" w:cs="Arial"/>
                <w:sz w:val="18"/>
                <w:szCs w:val="18"/>
              </w:rPr>
              <w:t xml:space="preserve">  oferta odrzucona </w:t>
            </w:r>
          </w:p>
          <w:p w14:paraId="1A174510" w14:textId="77777777" w:rsidR="002255A7" w:rsidRPr="002255A7" w:rsidRDefault="002255A7" w:rsidP="00815911">
            <w:pPr>
              <w:pStyle w:val="Zwykytekst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2255A7">
              <w:rPr>
                <w:rFonts w:ascii="Cambria" w:hAnsi="Cambria" w:cs="Arial"/>
                <w:sz w:val="18"/>
                <w:szCs w:val="18"/>
              </w:rPr>
              <w:t>nie podlega ocenie</w:t>
            </w:r>
          </w:p>
        </w:tc>
      </w:tr>
      <w:bookmarkEnd w:id="0"/>
    </w:tbl>
    <w:p w14:paraId="50AA1EDC" w14:textId="77777777" w:rsidR="00F960D7" w:rsidRPr="002255A7" w:rsidRDefault="00F960D7" w:rsidP="00F33C66">
      <w:pPr>
        <w:spacing w:line="276" w:lineRule="auto"/>
        <w:jc w:val="both"/>
        <w:rPr>
          <w:rFonts w:ascii="Cambria" w:hAnsi="Cambria" w:cs="Arial"/>
        </w:rPr>
      </w:pPr>
    </w:p>
    <w:sectPr w:rsidR="00F960D7" w:rsidRPr="002255A7" w:rsidSect="00081D13">
      <w:footerReference w:type="default" r:id="rId6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593541" w14:textId="77777777" w:rsidR="002D7E03" w:rsidRDefault="002D7E03">
      <w:r>
        <w:separator/>
      </w:r>
    </w:p>
  </w:endnote>
  <w:endnote w:type="continuationSeparator" w:id="0">
    <w:p w14:paraId="01752E76" w14:textId="77777777" w:rsidR="002D7E03" w:rsidRDefault="002D7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97BBF" w14:textId="2D3C1133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787CF" w14:textId="77777777" w:rsidR="002D7E03" w:rsidRDefault="002D7E03">
      <w:r>
        <w:separator/>
      </w:r>
    </w:p>
  </w:footnote>
  <w:footnote w:type="continuationSeparator" w:id="0">
    <w:p w14:paraId="78003668" w14:textId="77777777" w:rsidR="002D7E03" w:rsidRDefault="002D7E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5A7"/>
    <w:rsid w:val="00005838"/>
    <w:rsid w:val="00022322"/>
    <w:rsid w:val="00042497"/>
    <w:rsid w:val="00081D13"/>
    <w:rsid w:val="000C1E6F"/>
    <w:rsid w:val="000E4E56"/>
    <w:rsid w:val="001A1468"/>
    <w:rsid w:val="001B7815"/>
    <w:rsid w:val="002255A7"/>
    <w:rsid w:val="002B1E4F"/>
    <w:rsid w:val="002B6761"/>
    <w:rsid w:val="002D7E0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55557D"/>
  <w15:chartTrackingRefBased/>
  <w15:docId w15:val="{55243261-590B-4C9F-AC47-357867045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1</cp:revision>
  <cp:lastPrinted>1601-01-01T00:00:00Z</cp:lastPrinted>
  <dcterms:created xsi:type="dcterms:W3CDTF">2026-06-03T06:19:00Z</dcterms:created>
  <dcterms:modified xsi:type="dcterms:W3CDTF">2026-06-03T06:29:00Z</dcterms:modified>
</cp:coreProperties>
</file>