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5F4F8" w14:textId="77777777" w:rsidR="00FC3264" w:rsidRPr="000E0A69" w:rsidRDefault="00FC3264" w:rsidP="00F54082">
      <w:pPr>
        <w:pStyle w:val="Podtytu"/>
        <w:rPr>
          <w:i/>
        </w:rPr>
      </w:pPr>
      <w:r w:rsidRPr="000E0A69">
        <w:t>Załącznik nr  1</w:t>
      </w:r>
      <w:r w:rsidR="009334C1" w:rsidRPr="000E0A69">
        <w:t xml:space="preserve"> do S</w:t>
      </w:r>
      <w:r w:rsidR="008A1271" w:rsidRPr="000E0A69">
        <w:t>WZ</w:t>
      </w:r>
    </w:p>
    <w:p w14:paraId="3C738025" w14:textId="77777777" w:rsidR="00437C5E" w:rsidRPr="000E0A69" w:rsidRDefault="00437C5E" w:rsidP="00FC3264">
      <w:pPr>
        <w:jc w:val="center"/>
        <w:rPr>
          <w:rFonts w:ascii="Cambria" w:hAnsi="Cambria" w:cs="Arial"/>
          <w:sz w:val="22"/>
          <w:szCs w:val="22"/>
        </w:rPr>
      </w:pPr>
    </w:p>
    <w:p w14:paraId="3607F22B" w14:textId="77777777" w:rsidR="00FC3264" w:rsidRPr="000E0A69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/wzór/</w:t>
      </w:r>
    </w:p>
    <w:p w14:paraId="69E23695" w14:textId="77777777" w:rsidR="00FC3264" w:rsidRPr="000E0A69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0E0A69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2654DF9A" w14:textId="77777777" w:rsidR="00437C5E" w:rsidRPr="000E0A69" w:rsidRDefault="00437C5E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2112D8E2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6B1729F2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  <w:vertAlign w:val="superscript"/>
        </w:rPr>
        <w:t>1</w:t>
      </w:r>
      <w:r w:rsidRPr="000E0A69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72B10C91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D3C06FF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52E522E7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B78CF96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24C074E7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651795E" w14:textId="77777777" w:rsidR="002935BD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Wykonawca jest </w:t>
      </w:r>
      <w:r w:rsidRPr="000E0A69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0E0A69">
        <w:rPr>
          <w:rFonts w:ascii="Cambria" w:hAnsi="Cambria" w:cs="Arial"/>
          <w:sz w:val="22"/>
          <w:szCs w:val="22"/>
        </w:rPr>
        <w:t xml:space="preserve">*** </w:t>
      </w:r>
      <w:r w:rsidRPr="000E0A69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7EA9CE81" w14:textId="77777777" w:rsidR="002935BD" w:rsidRPr="000E0A69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53643661" w14:textId="77777777" w:rsidR="009334C1" w:rsidRPr="000E0A69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0E0A69">
        <w:rPr>
          <w:rStyle w:val="Odwoanieprzypisudolnego"/>
          <w:rFonts w:ascii="Cambria" w:hAnsi="Cambria" w:cs="Arial"/>
          <w:i/>
        </w:rPr>
        <w:footnoteRef/>
      </w:r>
      <w:r w:rsidRPr="000E0A69">
        <w:rPr>
          <w:rFonts w:ascii="Cambria" w:hAnsi="Cambria" w:cs="Arial"/>
          <w:i/>
        </w:rPr>
        <w:t xml:space="preserve">w przypadku składania oferty przez </w:t>
      </w:r>
      <w:r w:rsidRPr="000E0A69">
        <w:rPr>
          <w:rFonts w:ascii="Cambria" w:hAnsi="Cambria" w:cs="Arial"/>
          <w:b/>
          <w:i/>
        </w:rPr>
        <w:t>podmioty występujące wspólnie</w:t>
      </w:r>
      <w:r w:rsidRPr="000E0A69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46870978" w14:textId="77777777" w:rsidR="00E63DCE" w:rsidRPr="000E0A69" w:rsidRDefault="00E63DCE" w:rsidP="009334C1">
      <w:pPr>
        <w:pStyle w:val="Tekstprzypisudolnego"/>
        <w:jc w:val="both"/>
        <w:rPr>
          <w:rFonts w:ascii="Cambria" w:hAnsi="Cambria" w:cs="Arial"/>
          <w:i/>
          <w:sz w:val="10"/>
        </w:rPr>
      </w:pPr>
    </w:p>
    <w:p w14:paraId="102A09DE" w14:textId="38FC4F50" w:rsidR="00F54082" w:rsidRDefault="009334C1" w:rsidP="00A55067">
      <w:pPr>
        <w:pStyle w:val="Akapitzlist"/>
        <w:ind w:left="0"/>
        <w:jc w:val="both"/>
        <w:rPr>
          <w:rFonts w:ascii="Cambria" w:hAnsi="Cambria" w:cs="Arial"/>
          <w:b/>
          <w:bCs/>
          <w:sz w:val="22"/>
          <w:szCs w:val="22"/>
        </w:rPr>
      </w:pPr>
      <w:r w:rsidRPr="000E0A69">
        <w:rPr>
          <w:rFonts w:ascii="Cambria" w:hAnsi="Cambria" w:cs="Arial"/>
          <w:sz w:val="22"/>
        </w:rPr>
        <w:t>W związku z ogłoszeniem postępowania na</w:t>
      </w:r>
      <w:bookmarkStart w:id="0" w:name="_Hlk161655418"/>
      <w:r w:rsidR="002C1B21" w:rsidRPr="000E0A69">
        <w:rPr>
          <w:rFonts w:ascii="Cambria" w:hAnsi="Cambria" w:cs="Arial"/>
          <w:sz w:val="22"/>
        </w:rPr>
        <w:t xml:space="preserve"> </w:t>
      </w:r>
      <w:r w:rsidR="00A55067" w:rsidRPr="00A55067">
        <w:rPr>
          <w:rFonts w:ascii="Cambria" w:hAnsi="Cambria" w:cs="Arial"/>
          <w:b/>
          <w:bCs/>
          <w:sz w:val="22"/>
          <w:szCs w:val="22"/>
        </w:rPr>
        <w:t>miejscowy remont dachu w budynku Nadnoteckiego Instytutu UAM w Pile ul. Kołobrzeska 15</w:t>
      </w:r>
    </w:p>
    <w:p w14:paraId="3BA18501" w14:textId="77777777" w:rsidR="00A55067" w:rsidRPr="000E0A69" w:rsidRDefault="00A55067" w:rsidP="00A55067">
      <w:pPr>
        <w:pStyle w:val="Akapitzlist"/>
        <w:ind w:left="0"/>
        <w:jc w:val="both"/>
        <w:rPr>
          <w:rFonts w:ascii="Cambria" w:hAnsi="Cambria" w:cs="Arial"/>
          <w:color w:val="FF0000"/>
          <w:sz w:val="22"/>
          <w:u w:val="single"/>
        </w:rPr>
      </w:pPr>
    </w:p>
    <w:bookmarkEnd w:id="0"/>
    <w:p w14:paraId="4977EA1E" w14:textId="77777777" w:rsidR="00441851" w:rsidRPr="000E0A69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0E0A69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0E0A69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0E0A69">
        <w:rPr>
          <w:rFonts w:ascii="Cambria" w:hAnsi="Cambria" w:cs="Arial"/>
          <w:i/>
          <w:sz w:val="22"/>
          <w:szCs w:val="22"/>
        </w:rPr>
        <w:t>(niepotrzebne skreślić)</w:t>
      </w:r>
      <w:r w:rsidRPr="000E0A69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185D5472" w14:textId="77777777" w:rsidR="00441851" w:rsidRPr="000E0A69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0E0A69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0E0A69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F7D6132" w14:textId="77777777" w:rsidR="00441851" w:rsidRPr="000E0A69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18069575" w14:textId="77777777" w:rsidR="003930E0" w:rsidRPr="000E0A69" w:rsidRDefault="00C76C63" w:rsidP="005C5480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b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Oferujemy wykonanie prac objętych przedmiotem zamówienia za cenę ustaloną ryczałtowo (Tabela</w:t>
      </w:r>
      <w:r w:rsidR="00961D88" w:rsidRPr="000E0A69">
        <w:rPr>
          <w:rFonts w:ascii="Cambria" w:hAnsi="Cambria" w:cs="Arial"/>
          <w:sz w:val="22"/>
          <w:szCs w:val="22"/>
        </w:rPr>
        <w:t xml:space="preserve"> nr</w:t>
      </w:r>
      <w:r w:rsidRPr="000E0A69">
        <w:rPr>
          <w:rFonts w:ascii="Cambria" w:hAnsi="Cambria" w:cs="Arial"/>
          <w:sz w:val="22"/>
          <w:szCs w:val="22"/>
        </w:rPr>
        <w:t xml:space="preserve"> 1):</w:t>
      </w:r>
      <w:r w:rsidRPr="000E0A69">
        <w:rPr>
          <w:rFonts w:ascii="Cambria" w:hAnsi="Cambria" w:cs="Arial"/>
          <w:b/>
          <w:sz w:val="22"/>
          <w:szCs w:val="22"/>
        </w:rPr>
        <w:t xml:space="preserve"> </w:t>
      </w:r>
    </w:p>
    <w:p w14:paraId="4FA05842" w14:textId="77777777" w:rsidR="00B04A5F" w:rsidRPr="000E0A69" w:rsidRDefault="00C76C63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  <w:lang w:val="pl-PL"/>
        </w:rPr>
      </w:pPr>
      <w:r w:rsidRPr="000E0A69">
        <w:rPr>
          <w:rFonts w:ascii="Cambria" w:hAnsi="Cambria" w:cs="Arial"/>
          <w:b/>
          <w:bCs/>
        </w:rPr>
        <w:t xml:space="preserve">RAZEM BRUTTO </w:t>
      </w:r>
      <w:r w:rsidRPr="000E0A69">
        <w:rPr>
          <w:rFonts w:ascii="Cambria" w:hAnsi="Cambria" w:cs="Arial"/>
          <w:bCs/>
        </w:rPr>
        <w:t>…………………</w:t>
      </w:r>
      <w:r w:rsidRPr="000E0A69">
        <w:rPr>
          <w:rFonts w:ascii="Cambria" w:hAnsi="Cambria" w:cs="Arial"/>
          <w:bCs/>
          <w:lang w:val="pl-PL"/>
        </w:rPr>
        <w:t>……………</w:t>
      </w:r>
      <w:r w:rsidR="00EC6581" w:rsidRPr="000E0A69">
        <w:rPr>
          <w:rFonts w:ascii="Cambria" w:hAnsi="Cambria" w:cs="Arial"/>
          <w:bCs/>
          <w:lang w:val="pl-PL"/>
        </w:rPr>
        <w:t>…</w:t>
      </w:r>
      <w:r w:rsidRPr="000E0A69">
        <w:rPr>
          <w:rFonts w:ascii="Cambria" w:hAnsi="Cambria" w:cs="Arial"/>
          <w:bCs/>
          <w:lang w:val="pl-PL"/>
        </w:rPr>
        <w:t>……………</w:t>
      </w:r>
      <w:r w:rsidRPr="000E0A69">
        <w:rPr>
          <w:rFonts w:ascii="Cambria" w:hAnsi="Cambria" w:cs="Arial"/>
          <w:bCs/>
        </w:rPr>
        <w:t>……</w:t>
      </w:r>
      <w:r w:rsidRPr="000E0A69">
        <w:rPr>
          <w:rFonts w:ascii="Cambria" w:hAnsi="Cambria" w:cs="Arial"/>
          <w:b/>
          <w:bCs/>
        </w:rPr>
        <w:t xml:space="preserve"> PLN</w:t>
      </w:r>
    </w:p>
    <w:p w14:paraId="5566C301" w14:textId="77777777" w:rsidR="00EC6581" w:rsidRPr="000E0A69" w:rsidRDefault="00EC6581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</w:p>
    <w:p w14:paraId="6253CDD6" w14:textId="77777777" w:rsidR="00B04A5F" w:rsidRPr="000E0A69" w:rsidRDefault="00B04A5F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  <w:r w:rsidRPr="000E0A69">
        <w:rPr>
          <w:rFonts w:ascii="Cambria" w:hAnsi="Cambria" w:cs="Arial"/>
          <w:bCs/>
          <w:sz w:val="18"/>
          <w:szCs w:val="18"/>
          <w:lang w:val="pl-PL"/>
        </w:rPr>
        <w:t xml:space="preserve">(Tabela </w:t>
      </w:r>
      <w:r w:rsidR="00961D88" w:rsidRPr="000E0A69">
        <w:rPr>
          <w:rFonts w:ascii="Cambria" w:hAnsi="Cambria" w:cs="Arial"/>
          <w:bCs/>
          <w:sz w:val="18"/>
          <w:szCs w:val="18"/>
          <w:lang w:val="pl-PL"/>
        </w:rPr>
        <w:t xml:space="preserve">nr </w:t>
      </w:r>
      <w:r w:rsidRPr="000E0A69">
        <w:rPr>
          <w:rFonts w:ascii="Cambria" w:hAnsi="Cambria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769"/>
        <w:gridCol w:w="2127"/>
      </w:tblGrid>
      <w:tr w:rsidR="00496A31" w:rsidRPr="000E0A69" w14:paraId="166DB4FE" w14:textId="77777777" w:rsidTr="00A8083F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0C67BA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l.p.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F4345F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Rodzaj robót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89E644" w14:textId="77777777" w:rsidR="00483339" w:rsidRPr="000E0A69" w:rsidRDefault="00483339" w:rsidP="00CA3F71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Cena brutto</w:t>
            </w:r>
          </w:p>
          <w:p w14:paraId="4653C307" w14:textId="77777777" w:rsidR="00483339" w:rsidRPr="000E0A69" w:rsidRDefault="00483339" w:rsidP="00CA3F71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[zł]</w:t>
            </w:r>
          </w:p>
        </w:tc>
      </w:tr>
      <w:tr w:rsidR="00496A31" w:rsidRPr="000E0A69" w14:paraId="3E002061" w14:textId="77777777" w:rsidTr="00A8083F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C538C3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1F4510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A967CE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3</w:t>
            </w:r>
          </w:p>
        </w:tc>
      </w:tr>
      <w:tr w:rsidR="00483339" w:rsidRPr="000E0A69" w14:paraId="2D4705B4" w14:textId="77777777" w:rsidTr="00CA3F71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FB36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 w:rsidRPr="000E0A69"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1585" w14:textId="123ACB2A" w:rsidR="00483339" w:rsidRPr="000E0A69" w:rsidRDefault="00A55067" w:rsidP="00F249C2">
            <w:pPr>
              <w:autoSpaceDE w:val="0"/>
              <w:autoSpaceDN w:val="0"/>
              <w:adjustRightInd w:val="0"/>
              <w:rPr>
                <w:rFonts w:ascii="Cambria" w:hAnsi="Cambria" w:cs="TimesNewRomanPS-BoldMT"/>
                <w:color w:val="FF0000"/>
                <w:sz w:val="18"/>
                <w:szCs w:val="20"/>
              </w:rPr>
            </w:pPr>
            <w:r w:rsidRPr="00A55067">
              <w:rPr>
                <w:rFonts w:ascii="Cambria" w:hAnsi="Cambria" w:cs="Arial"/>
                <w:b/>
                <w:bCs/>
              </w:rPr>
              <w:t>miejscowy remont dachu w budynku Nadnoteckiego Instytutu UAM w Pile ul. Kołobrzeska 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4D0F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483339" w:rsidRPr="000E0A69" w14:paraId="3468AD1F" w14:textId="77777777" w:rsidTr="00CA3F71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8849" w14:textId="74FCDE3F" w:rsidR="00483339" w:rsidRPr="000E0A69" w:rsidRDefault="00A55067" w:rsidP="00CA3F71">
            <w:pPr>
              <w:widowControl w:val="0"/>
              <w:suppressAutoHyphens/>
              <w:jc w:val="center"/>
              <w:rPr>
                <w:rFonts w:ascii="Cambria" w:hAnsi="Cambria" w:cs="Arial"/>
                <w:sz w:val="18"/>
                <w:szCs w:val="18"/>
                <w:lang w:eastAsia="x-none"/>
              </w:rPr>
            </w:pPr>
            <w:r>
              <w:rPr>
                <w:rFonts w:ascii="Cambria" w:hAnsi="Cambria" w:cs="Arial"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0D59" w14:textId="77777777" w:rsidR="00483339" w:rsidRPr="000E0A69" w:rsidRDefault="00437C5E" w:rsidP="00CA3F71">
            <w:pPr>
              <w:rPr>
                <w:rFonts w:ascii="Cambria" w:hAnsi="Cambria" w:cs="Arial"/>
                <w:iCs/>
                <w:sz w:val="18"/>
                <w:szCs w:val="22"/>
                <w:lang w:eastAsia="x-none"/>
              </w:rPr>
            </w:pPr>
            <w:r w:rsidRPr="000E0A69">
              <w:rPr>
                <w:rFonts w:ascii="Cambria" w:hAnsi="Cambria" w:cs="Arial"/>
                <w:bCs/>
                <w:sz w:val="18"/>
                <w:szCs w:val="18"/>
              </w:rPr>
              <w:t>Koszty niezbędnych zabezpieczeń bhp, p. poż., rusztowań, ubezpieczenia budowy, koszty wszystkich robót przygotowawczych, koszty utrzymania placu i zaplecza budowy oraz uporządkowania terenu po zakończeniu budowy itp. – o ile nie stanowią składnika kosztów pośrednich (</w:t>
            </w:r>
            <w:r w:rsidRPr="000E0A69">
              <w:rPr>
                <w:rFonts w:ascii="Cambria" w:hAnsi="Cambria" w:cs="Arial"/>
                <w:bCs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C4FC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83339" w:rsidRPr="000E0A69" w14:paraId="3C200865" w14:textId="77777777" w:rsidTr="00CA3F71">
        <w:trPr>
          <w:trHeight w:val="599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6533B" w14:textId="77777777" w:rsidR="00483339" w:rsidRPr="000E0A69" w:rsidRDefault="00483339" w:rsidP="00CA3F71">
            <w:pPr>
              <w:widowControl w:val="0"/>
              <w:suppressAutoHyphens/>
              <w:jc w:val="right"/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</w:pPr>
            <w:r w:rsidRPr="000E0A69"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D787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</w:tbl>
    <w:p w14:paraId="33EEE6EE" w14:textId="77777777" w:rsidR="00B512ED" w:rsidRPr="000E0A69" w:rsidRDefault="008E6EC7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  <w:r w:rsidRPr="000E0A69">
        <w:rPr>
          <w:rFonts w:ascii="Cambria" w:hAnsi="Cambria" w:cs="Arial"/>
          <w:b/>
          <w:bCs/>
          <w:color w:val="FF0000"/>
          <w:sz w:val="14"/>
          <w:szCs w:val="14"/>
          <w:lang w:val="pl-PL"/>
        </w:rPr>
        <w:t xml:space="preserve"> </w:t>
      </w:r>
    </w:p>
    <w:p w14:paraId="6F1E02F0" w14:textId="77777777" w:rsidR="00F249C2" w:rsidRPr="000E0A69" w:rsidRDefault="00F249C2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6D63A027" w14:textId="77777777" w:rsidR="00C005DD" w:rsidRPr="000E0A69" w:rsidRDefault="00C005DD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2203F8D2" w14:textId="77777777" w:rsidR="00441851" w:rsidRPr="000E0A69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0E0A69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0E0A69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0E0A69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0E0A69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0E0A69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0E0A69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0E0A69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D6D657C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0E0A69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38DB0DAE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hAnsi="Cambria" w:cs="Arial"/>
          <w:i/>
          <w:sz w:val="14"/>
          <w:szCs w:val="16"/>
        </w:rPr>
        <w:t xml:space="preserve">W tym </w:t>
      </w:r>
      <w:r w:rsidRPr="000E0A69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0E0A69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0E0A69">
        <w:rPr>
          <w:rFonts w:ascii="Cambria" w:hAnsi="Cambria" w:cs="Arial"/>
          <w:bCs/>
          <w:i/>
          <w:sz w:val="14"/>
          <w:szCs w:val="16"/>
        </w:rPr>
        <w:t>RAZEM NETT</w:t>
      </w:r>
      <w:r w:rsidRPr="000E0A69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0E0A69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46A89890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0E0A69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0E0A69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0E0A69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0E0A69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0E0A69" w14:paraId="057E5052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A9A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711C2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13D5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BABE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E2FE1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B3B7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0E0A69" w14:paraId="4CA197CC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0F49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57E2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5650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1366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362D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3B96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0E0A69" w14:paraId="7B68FA0D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50B0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5924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6E74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30B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5E0E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11CE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0E0A69" w14:paraId="55F7FA65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DCC6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FCEA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B9E60E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254DE04A" w14:textId="77777777" w:rsidR="00441851" w:rsidRPr="000E0A69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0E0A69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7A24A6E" w14:textId="77777777" w:rsidR="0054297B" w:rsidRPr="000E0A69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680E25BD" w14:textId="77777777" w:rsidR="0054297B" w:rsidRPr="000E0A69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01CAC451" w14:textId="77777777" w:rsidR="000B6D3E" w:rsidRPr="000E0A69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Oświadczamy, że:</w:t>
      </w:r>
    </w:p>
    <w:p w14:paraId="5ADA062E" w14:textId="0E132D98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2718AF23" w14:textId="53025782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zapoznaliśmy się ze Specyfikacją Warunków Zamówienia oraz akceptujemy wszystkie</w:t>
      </w:r>
      <w:r w:rsidR="008B3B68" w:rsidRPr="008B3B68">
        <w:rPr>
          <w:rFonts w:ascii="Cambria" w:hAnsi="Cambria" w:cs="Arial"/>
          <w:sz w:val="22"/>
          <w:szCs w:val="22"/>
        </w:rPr>
        <w:t xml:space="preserve"> </w:t>
      </w:r>
      <w:r w:rsidRPr="008B3B68">
        <w:rPr>
          <w:rFonts w:ascii="Cambria" w:hAnsi="Cambria" w:cs="Arial"/>
          <w:sz w:val="22"/>
          <w:szCs w:val="22"/>
        </w:rPr>
        <w:t>warunki w niej zawarte,</w:t>
      </w:r>
    </w:p>
    <w:p w14:paraId="1BF90259" w14:textId="4E194B8E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3ADBD1E5" w14:textId="6A2A5C0C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</w:rPr>
        <w:t>uważamy się za związanych niniejszą ofertą na czas wskazany w SWZ.</w:t>
      </w:r>
    </w:p>
    <w:p w14:paraId="6A17E0D8" w14:textId="237EB5E3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41059D11" w14:textId="6908CC9D" w:rsidR="00FC3264" w:rsidRPr="008B3B68" w:rsidRDefault="00FC3264" w:rsidP="00696826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w cenie oferty zostały uwzględnione wszystkie koszty wykonania zamówienia i realizacji</w:t>
      </w:r>
      <w:r w:rsidR="008B3B68">
        <w:rPr>
          <w:rFonts w:ascii="Cambria" w:hAnsi="Cambria" w:cs="Arial"/>
          <w:sz w:val="22"/>
          <w:szCs w:val="22"/>
        </w:rPr>
        <w:t xml:space="preserve"> </w:t>
      </w:r>
      <w:r w:rsidRPr="008B3B68">
        <w:rPr>
          <w:rFonts w:ascii="Cambria" w:hAnsi="Cambria" w:cs="Arial"/>
          <w:sz w:val="22"/>
          <w:szCs w:val="22"/>
        </w:rPr>
        <w:t>przyszłego świadczenia umownego.</w:t>
      </w:r>
    </w:p>
    <w:p w14:paraId="0F67620E" w14:textId="77777777" w:rsidR="00085F60" w:rsidRPr="000E0A69" w:rsidRDefault="00085F60" w:rsidP="00EC6581">
      <w:pPr>
        <w:spacing w:before="60" w:after="60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0C297480" w14:textId="77777777" w:rsidR="000C40DB" w:rsidRPr="000E0A69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</w:rPr>
        <w:t>Oświadczamy, że udzielamy ..............</w:t>
      </w:r>
      <w:r w:rsidRPr="000E0A69">
        <w:rPr>
          <w:rFonts w:ascii="Cambria" w:hAnsi="Cambria" w:cs="Arial"/>
          <w:b/>
        </w:rPr>
        <w:t xml:space="preserve"> – miesięcy gwarancji </w:t>
      </w:r>
      <w:r w:rsidRPr="000E0A69">
        <w:rPr>
          <w:rFonts w:ascii="Cambria" w:hAnsi="Cambria" w:cs="Arial"/>
        </w:rPr>
        <w:t xml:space="preserve">(co najmniej </w:t>
      </w:r>
      <w:r w:rsidR="00437AED" w:rsidRPr="000E0A69">
        <w:rPr>
          <w:rFonts w:ascii="Cambria" w:hAnsi="Cambria" w:cs="Arial"/>
        </w:rPr>
        <w:t>36</w:t>
      </w:r>
      <w:r w:rsidRPr="000E0A69">
        <w:rPr>
          <w:rFonts w:ascii="Cambria" w:hAnsi="Cambria" w:cs="Arial"/>
        </w:rPr>
        <w:t xml:space="preserve"> miesi</w:t>
      </w:r>
      <w:r w:rsidR="005C707E" w:rsidRPr="000E0A69">
        <w:rPr>
          <w:rFonts w:ascii="Cambria" w:hAnsi="Cambria" w:cs="Arial"/>
        </w:rPr>
        <w:t>ące</w:t>
      </w:r>
      <w:r w:rsidRPr="000E0A69">
        <w:rPr>
          <w:rFonts w:ascii="Cambria" w:hAnsi="Cambria" w:cs="Arial"/>
        </w:rPr>
        <w:t>)</w:t>
      </w:r>
      <w:r w:rsidRPr="000E0A69">
        <w:rPr>
          <w:rFonts w:ascii="Cambria" w:hAnsi="Cambria" w:cs="Arial"/>
          <w:b/>
          <w:sz w:val="22"/>
          <w:szCs w:val="22"/>
        </w:rPr>
        <w:t xml:space="preserve"> </w:t>
      </w:r>
      <w:r w:rsidRPr="000E0A69">
        <w:rPr>
          <w:rFonts w:ascii="Cambria" w:hAnsi="Cambria" w:cs="Arial"/>
          <w:sz w:val="22"/>
          <w:szCs w:val="22"/>
        </w:rPr>
        <w:t>na wykonane przez siebie roboty</w:t>
      </w:r>
      <w:r w:rsidR="000343F4" w:rsidRPr="000E0A69">
        <w:rPr>
          <w:rFonts w:ascii="Cambria" w:hAnsi="Cambria" w:cs="Arial"/>
          <w:sz w:val="22"/>
          <w:szCs w:val="22"/>
        </w:rPr>
        <w:t xml:space="preserve"> i zamontowane urządzenia</w:t>
      </w:r>
      <w:r w:rsidR="00A34FA8" w:rsidRPr="000E0A69">
        <w:rPr>
          <w:rFonts w:ascii="Cambria" w:hAnsi="Cambria" w:cs="Arial"/>
          <w:sz w:val="22"/>
          <w:szCs w:val="22"/>
        </w:rPr>
        <w:t>.</w:t>
      </w:r>
    </w:p>
    <w:p w14:paraId="2D671BEE" w14:textId="77777777" w:rsidR="007419A4" w:rsidRPr="000E0A69" w:rsidRDefault="007419A4" w:rsidP="00105E1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  <w:i/>
          <w:iCs/>
          <w:sz w:val="22"/>
          <w:szCs w:val="22"/>
        </w:rPr>
        <w:t>Czas gwarancji w miesiącach stanowi jedno z kryteriów oceny ofert.</w:t>
      </w:r>
    </w:p>
    <w:p w14:paraId="67A75399" w14:textId="77777777" w:rsidR="001E05B7" w:rsidRPr="000E0A69" w:rsidRDefault="00D130D1" w:rsidP="00105E1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  <w:i/>
          <w:sz w:val="20"/>
          <w:szCs w:val="22"/>
          <w:lang w:eastAsia="zh-CN"/>
        </w:rPr>
        <w:t>(</w:t>
      </w:r>
      <w:r w:rsidR="001E05B7" w:rsidRPr="000E0A69">
        <w:rPr>
          <w:rFonts w:ascii="Cambria" w:hAnsi="Cambria" w:cs="Arial"/>
          <w:i/>
          <w:sz w:val="20"/>
          <w:szCs w:val="22"/>
          <w:lang w:eastAsia="zh-CN"/>
        </w:rPr>
        <w:t>W</w:t>
      </w:r>
      <w:r w:rsidR="001E05B7" w:rsidRPr="000E0A69">
        <w:rPr>
          <w:rFonts w:ascii="Cambria" w:eastAsia="MS Mincho" w:hAnsi="Cambria" w:cs="Arial"/>
          <w:sz w:val="20"/>
          <w:szCs w:val="22"/>
        </w:rPr>
        <w:t xml:space="preserve"> </w:t>
      </w:r>
      <w:r w:rsidR="001E05B7" w:rsidRPr="000E0A69">
        <w:rPr>
          <w:rFonts w:ascii="Cambria" w:eastAsia="MS Mincho" w:hAnsi="Cambria" w:cs="Arial"/>
          <w:i/>
          <w:sz w:val="20"/>
          <w:szCs w:val="22"/>
        </w:rPr>
        <w:t xml:space="preserve">przypadku gdy Wykonawca nie wskaże jaki oferuje czas gwarancji Zamawiający przyzna mu w ww. kryterium oceny ofert 0 punktów i uzna, że Wykonawca deklaruje czas gwarancji minimalny wskazany w </w:t>
      </w:r>
      <w:r w:rsidR="000B6D3E" w:rsidRPr="000E0A69">
        <w:rPr>
          <w:rFonts w:ascii="Cambria" w:eastAsia="MS Mincho" w:hAnsi="Cambria" w:cs="Arial"/>
          <w:i/>
          <w:sz w:val="20"/>
          <w:szCs w:val="22"/>
        </w:rPr>
        <w:t xml:space="preserve"> </w:t>
      </w:r>
      <w:r w:rsidR="001E05B7" w:rsidRPr="000E0A69">
        <w:rPr>
          <w:rFonts w:ascii="Cambria" w:eastAsia="MS Mincho" w:hAnsi="Cambria" w:cs="Arial"/>
          <w:i/>
          <w:sz w:val="20"/>
          <w:szCs w:val="22"/>
        </w:rPr>
        <w:t>SWZ</w:t>
      </w:r>
      <w:r w:rsidR="001E05B7" w:rsidRPr="000E0A69">
        <w:rPr>
          <w:rFonts w:ascii="Cambria" w:hAnsi="Cambria" w:cs="Arial"/>
          <w:bCs/>
          <w:i/>
          <w:sz w:val="20"/>
          <w:szCs w:val="22"/>
          <w:lang w:eastAsia="zh-CN"/>
        </w:rPr>
        <w:t>)</w:t>
      </w:r>
    </w:p>
    <w:p w14:paraId="193F0221" w14:textId="77777777" w:rsidR="000B6D3E" w:rsidRPr="000E0A69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b/>
          <w:sz w:val="22"/>
          <w:szCs w:val="22"/>
          <w:lang w:eastAsia="ar-SA"/>
        </w:rPr>
        <w:t>Zgodnie z art. 118 ust. 1</w:t>
      </w:r>
      <w:r w:rsidRPr="000E0A69">
        <w:rPr>
          <w:rFonts w:ascii="Cambria" w:hAnsi="Cambria" w:cs="Arial"/>
          <w:sz w:val="22"/>
          <w:szCs w:val="22"/>
          <w:lang w:eastAsia="ar-SA"/>
        </w:rPr>
        <w:t xml:space="preserve"> ustawy Prawo zamówień publicznych </w:t>
      </w:r>
      <w:r w:rsidRPr="000E0A69">
        <w:rPr>
          <w:rFonts w:ascii="Cambria" w:hAnsi="Cambria" w:cs="Arial"/>
          <w:b/>
          <w:lang w:eastAsia="ar-SA"/>
        </w:rPr>
        <w:t>polegam / nie polegam*</w:t>
      </w:r>
      <w:r w:rsidRPr="000E0A69">
        <w:rPr>
          <w:rFonts w:ascii="Cambria" w:hAnsi="Cambria" w:cs="Arial"/>
          <w:b/>
          <w:sz w:val="22"/>
          <w:szCs w:val="22"/>
          <w:lang w:eastAsia="ar-SA"/>
        </w:rPr>
        <w:t xml:space="preserve"> </w:t>
      </w:r>
      <w:r w:rsidRPr="000E0A69">
        <w:rPr>
          <w:rFonts w:ascii="Cambria" w:hAnsi="Cambria" w:cs="Arial"/>
          <w:i/>
          <w:sz w:val="22"/>
          <w:szCs w:val="22"/>
          <w:lang w:eastAsia="ar-SA"/>
        </w:rPr>
        <w:t>(</w:t>
      </w:r>
      <w:r w:rsidRPr="000E0A69">
        <w:rPr>
          <w:rFonts w:ascii="Cambria" w:hAnsi="Cambria" w:cs="Arial"/>
          <w:i/>
          <w:sz w:val="22"/>
          <w:szCs w:val="22"/>
          <w:u w:val="single"/>
          <w:lang w:eastAsia="ar-SA"/>
        </w:rPr>
        <w:t>niepotrzebne skreślić</w:t>
      </w:r>
      <w:r w:rsidRPr="000E0A69">
        <w:rPr>
          <w:rFonts w:ascii="Cambria" w:hAnsi="Cambria" w:cs="Arial"/>
          <w:i/>
          <w:sz w:val="22"/>
          <w:szCs w:val="22"/>
          <w:lang w:eastAsia="ar-SA"/>
        </w:rPr>
        <w:t>)</w:t>
      </w:r>
      <w:r w:rsidRPr="000E0A69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0E0A69">
        <w:rPr>
          <w:rFonts w:ascii="Cambria" w:hAnsi="Cambria" w:cs="Arial"/>
          <w:b/>
          <w:sz w:val="22"/>
        </w:rPr>
        <w:t>na zdolnościach podmiotów udostępniających zasoby</w:t>
      </w:r>
      <w:r w:rsidRPr="000E0A69">
        <w:rPr>
          <w:rFonts w:ascii="Cambria" w:hAnsi="Cambria" w:cs="Arial"/>
          <w:b/>
          <w:sz w:val="20"/>
          <w:szCs w:val="22"/>
          <w:shd w:val="clear" w:color="auto" w:fill="FFFFFF"/>
        </w:rPr>
        <w:t xml:space="preserve"> </w:t>
      </w:r>
      <w:r w:rsidRPr="000E0A69">
        <w:rPr>
          <w:rFonts w:ascii="Cambria" w:hAnsi="Cambria" w:cs="Arial"/>
          <w:b/>
          <w:sz w:val="22"/>
        </w:rPr>
        <w:t>w celu potwierdzenia spełniania warunków udziału w postępowaniu</w:t>
      </w:r>
      <w:r w:rsidR="005E0D61" w:rsidRPr="000E0A69">
        <w:rPr>
          <w:rFonts w:ascii="Cambria" w:hAnsi="Cambria" w:cs="Arial"/>
          <w:sz w:val="22"/>
          <w:szCs w:val="22"/>
          <w:lang w:eastAsia="ar-SA"/>
        </w:rPr>
        <w:t xml:space="preserve"> w następującym zakresie:</w:t>
      </w:r>
    </w:p>
    <w:p w14:paraId="214174E5" w14:textId="77777777" w:rsidR="005E0D61" w:rsidRPr="000E0A69" w:rsidRDefault="005E0D61" w:rsidP="005E0D61">
      <w:pPr>
        <w:tabs>
          <w:tab w:val="left" w:pos="0"/>
        </w:tabs>
        <w:suppressAutoHyphens/>
        <w:ind w:left="284"/>
        <w:jc w:val="both"/>
        <w:rPr>
          <w:rFonts w:ascii="Cambria" w:hAnsi="Cambria"/>
          <w:b/>
          <w:sz w:val="22"/>
          <w:szCs w:val="22"/>
          <w:lang w:eastAsia="zh-CN"/>
        </w:rPr>
      </w:pPr>
    </w:p>
    <w:p w14:paraId="672E44EA" w14:textId="77777777" w:rsidR="005E0D61" w:rsidRPr="000E0A69" w:rsidRDefault="005E0D61" w:rsidP="005E0D61">
      <w:pPr>
        <w:tabs>
          <w:tab w:val="left" w:pos="0"/>
        </w:tabs>
        <w:suppressAutoHyphens/>
        <w:jc w:val="both"/>
        <w:rPr>
          <w:rFonts w:ascii="Cambria" w:hAnsi="Cambria"/>
          <w:b/>
          <w:lang w:eastAsia="zh-CN"/>
        </w:rPr>
      </w:pPr>
      <w:r w:rsidRPr="000E0A69">
        <w:rPr>
          <w:rFonts w:ascii="Cambria" w:hAnsi="Cambria"/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0E0A69">
        <w:rPr>
          <w:rFonts w:ascii="Cambria" w:hAnsi="Cambria"/>
          <w:b/>
          <w:sz w:val="22"/>
          <w:szCs w:val="22"/>
          <w:lang w:eastAsia="zh-CN"/>
        </w:rPr>
        <w:t>………….</w:t>
      </w:r>
      <w:r w:rsidRPr="000E0A69">
        <w:rPr>
          <w:rFonts w:ascii="Cambria" w:hAnsi="Cambria"/>
          <w:b/>
          <w:sz w:val="22"/>
          <w:szCs w:val="22"/>
          <w:lang w:eastAsia="zh-CN"/>
        </w:rPr>
        <w:t>……………………………….</w:t>
      </w:r>
    </w:p>
    <w:p w14:paraId="7516A909" w14:textId="77777777" w:rsidR="002935BD" w:rsidRPr="000E0A69" w:rsidRDefault="002935BD" w:rsidP="00091430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Cambria" w:hAnsi="Cambria" w:cs="Arial"/>
          <w:i/>
          <w:sz w:val="18"/>
          <w:szCs w:val="20"/>
          <w:shd w:val="clear" w:color="auto" w:fill="FFFFFF"/>
        </w:rPr>
      </w:pPr>
      <w:r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>W odniesieniu do warunków dotyczących wykształcenia, kwalifikacji zawodowych lub</w:t>
      </w:r>
      <w:r w:rsidR="00091430"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14:paraId="015FAAEB" w14:textId="77777777" w:rsidR="002935BD" w:rsidRPr="000E0A69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4E2CBB88" w14:textId="77777777" w:rsidR="000B6D3E" w:rsidRPr="000E0A69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6.  </w:t>
      </w:r>
      <w:r w:rsidR="000B6D3E" w:rsidRPr="000E0A69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0E0A69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0E0A69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25233929" w14:textId="77777777" w:rsidR="000B6D3E" w:rsidRPr="000E0A69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3549649" w14:textId="77777777" w:rsidR="000B6D3E" w:rsidRPr="000E0A69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F1657CB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0E0A69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4732E874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070C7E97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0E0A69">
        <w:rPr>
          <w:rFonts w:ascii="Cambria" w:hAnsi="Cambria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05610F2C" w14:textId="77777777" w:rsidR="000B6D3E" w:rsidRPr="000E0A69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778FB3D1" w14:textId="77777777" w:rsidR="000B6D3E" w:rsidRPr="000E0A69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5967EBD6" w14:textId="77777777" w:rsidR="00340E37" w:rsidRPr="000E0A69" w:rsidRDefault="00B85697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7. </w:t>
      </w:r>
      <w:r w:rsidR="00340E37" w:rsidRPr="000E0A69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0E0A69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0E0A69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2CF4C02" w14:textId="77777777" w:rsidR="00340E37" w:rsidRPr="000E0A69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0E0A69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0E0A69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A3A557" w14:textId="77777777" w:rsidR="006D7538" w:rsidRPr="000E0A69" w:rsidRDefault="006D7538" w:rsidP="00340E37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520AF8C9" w14:textId="77777777" w:rsidR="00340E37" w:rsidRPr="000E0A69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0E0A69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9F7235F" w14:textId="77777777" w:rsidR="00340E37" w:rsidRPr="000E0A69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691499A6" w14:textId="77777777" w:rsidR="00FC3264" w:rsidRPr="000E0A69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Integralną częścią oferty są:</w:t>
      </w:r>
    </w:p>
    <w:p w14:paraId="5657609A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7121D1FA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39816273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lastRenderedPageBreak/>
        <w:t xml:space="preserve"> ..................................................................................................................................</w:t>
      </w:r>
    </w:p>
    <w:p w14:paraId="33AAAEB8" w14:textId="77777777" w:rsidR="00054406" w:rsidRPr="000E0A69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35FD93A0" w14:textId="77777777" w:rsidR="00054406" w:rsidRPr="000E0A69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5C151F3D" w14:textId="04BFEA6A" w:rsidR="009765FC" w:rsidRPr="000E0A69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0E0A69">
        <w:rPr>
          <w:rFonts w:ascii="Cambria" w:hAnsi="Cambria" w:cs="Arial"/>
          <w:color w:val="auto"/>
          <w:sz w:val="22"/>
          <w:szCs w:val="22"/>
        </w:rPr>
        <w:t>............................ dnia ......................</w:t>
      </w:r>
      <w:r w:rsidR="00AD1BA5" w:rsidRPr="000E0A69">
        <w:rPr>
          <w:rFonts w:ascii="Cambria" w:hAnsi="Cambria" w:cs="Arial"/>
          <w:color w:val="auto"/>
          <w:sz w:val="22"/>
          <w:szCs w:val="22"/>
          <w:lang w:val="pl-PL"/>
        </w:rPr>
        <w:t>202</w:t>
      </w:r>
      <w:r w:rsidR="00DF1BE5">
        <w:rPr>
          <w:rFonts w:ascii="Cambria" w:hAnsi="Cambria" w:cs="Arial"/>
          <w:color w:val="auto"/>
          <w:sz w:val="22"/>
          <w:szCs w:val="22"/>
          <w:lang w:val="pl-PL"/>
        </w:rPr>
        <w:t>6</w:t>
      </w:r>
      <w:r w:rsidR="00AD1BA5" w:rsidRPr="000E0A69">
        <w:rPr>
          <w:rFonts w:ascii="Cambria" w:hAnsi="Cambria" w:cs="Arial"/>
          <w:color w:val="auto"/>
          <w:sz w:val="22"/>
          <w:szCs w:val="22"/>
          <w:lang w:val="pl-PL"/>
        </w:rPr>
        <w:t xml:space="preserve"> r.</w:t>
      </w:r>
      <w:r w:rsidRPr="000E0A69">
        <w:rPr>
          <w:rFonts w:ascii="Cambria" w:hAnsi="Cambria" w:cs="Arial"/>
          <w:color w:val="auto"/>
          <w:sz w:val="22"/>
          <w:szCs w:val="22"/>
        </w:rPr>
        <w:t xml:space="preserve">                         </w:t>
      </w:r>
    </w:p>
    <w:p w14:paraId="315C5741" w14:textId="77777777" w:rsidR="009765FC" w:rsidRPr="000E0A69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E8C2843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1F16F67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64B8CD2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B663C4A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C23C137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2B84F20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3C020B7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CB3FF20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4FEF978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B9D8BFA" w14:textId="77777777" w:rsidR="00B65C49" w:rsidRPr="000E0A69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60FCCCF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7311CFB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231A5B9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5AF6A33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589DEA7" w14:textId="77777777" w:rsidR="00D130D1" w:rsidRPr="000E0A69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52F6205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5D019E1" w14:textId="77777777" w:rsidR="00FC3264" w:rsidRPr="000E0A69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0E0A69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2B7DB231" w14:textId="77777777" w:rsidR="00C10ED3" w:rsidRPr="000E0A69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0E0A69">
        <w:rPr>
          <w:rFonts w:ascii="Cambria" w:hAnsi="Cambria" w:cs="Arial"/>
          <w:sz w:val="18"/>
          <w:szCs w:val="18"/>
        </w:rPr>
        <w:t>* niewłaściwe skreślić</w:t>
      </w:r>
    </w:p>
    <w:p w14:paraId="1029D965" w14:textId="77777777" w:rsidR="00C10ED3" w:rsidRPr="000E0A69" w:rsidRDefault="00C10ED3" w:rsidP="00C10ED3">
      <w:pPr>
        <w:rPr>
          <w:rFonts w:ascii="Cambria" w:hAnsi="Cambria" w:cs="Arial"/>
          <w:sz w:val="18"/>
          <w:szCs w:val="18"/>
        </w:rPr>
      </w:pPr>
      <w:r w:rsidRPr="000E0A69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0E0A69">
        <w:rPr>
          <w:rFonts w:ascii="Cambria" w:hAnsi="Cambria" w:cs="Arial"/>
          <w:sz w:val="18"/>
          <w:szCs w:val="18"/>
        </w:rPr>
        <w:t>wypełnić jeżeli dotyczy</w:t>
      </w:r>
    </w:p>
    <w:p w14:paraId="3085B822" w14:textId="77777777" w:rsidR="001313E7" w:rsidRPr="000E0A69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hAnsi="Cambria" w:cs="Arial"/>
          <w:sz w:val="18"/>
          <w:szCs w:val="18"/>
        </w:rPr>
        <w:t xml:space="preserve">*** 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4F5ABEC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2FD13FB9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9865E86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0E0A69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0E0A69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D6D55" w14:textId="77777777" w:rsidR="000D59F6" w:rsidRDefault="000D59F6">
      <w:r>
        <w:separator/>
      </w:r>
    </w:p>
  </w:endnote>
  <w:endnote w:type="continuationSeparator" w:id="0">
    <w:p w14:paraId="7BEF0FD3" w14:textId="77777777" w:rsidR="000D59F6" w:rsidRDefault="000D5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41860" w14:textId="77777777" w:rsidR="000D59F6" w:rsidRDefault="000D59F6">
      <w:r>
        <w:separator/>
      </w:r>
    </w:p>
  </w:footnote>
  <w:footnote w:type="continuationSeparator" w:id="0">
    <w:p w14:paraId="0BC7299A" w14:textId="77777777" w:rsidR="000D59F6" w:rsidRDefault="000D5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CBD79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557D8B3F" w14:textId="36C1293C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AD1BA5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F54082">
      <w:rPr>
        <w:rFonts w:ascii="Arial" w:hAnsi="Arial" w:cs="Arial"/>
        <w:i/>
        <w:sz w:val="20"/>
        <w:szCs w:val="20"/>
      </w:rPr>
      <w:t>8</w:t>
    </w:r>
    <w:r w:rsidR="00A55067">
      <w:rPr>
        <w:rFonts w:ascii="Arial" w:hAnsi="Arial" w:cs="Arial"/>
        <w:i/>
        <w:sz w:val="20"/>
        <w:szCs w:val="20"/>
      </w:rPr>
      <w:t>178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124231"/>
    <w:multiLevelType w:val="hybridMultilevel"/>
    <w:tmpl w:val="37681B8C"/>
    <w:lvl w:ilvl="0" w:tplc="A81E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514650">
    <w:abstractNumId w:val="12"/>
  </w:num>
  <w:num w:numId="2" w16cid:durableId="1978991076">
    <w:abstractNumId w:val="28"/>
  </w:num>
  <w:num w:numId="3" w16cid:durableId="726337438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4517003">
    <w:abstractNumId w:val="25"/>
  </w:num>
  <w:num w:numId="5" w16cid:durableId="1114850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0322724">
    <w:abstractNumId w:val="19"/>
  </w:num>
  <w:num w:numId="7" w16cid:durableId="1782721131">
    <w:abstractNumId w:val="6"/>
  </w:num>
  <w:num w:numId="8" w16cid:durableId="272906976">
    <w:abstractNumId w:val="27"/>
  </w:num>
  <w:num w:numId="9" w16cid:durableId="1561162440">
    <w:abstractNumId w:val="17"/>
  </w:num>
  <w:num w:numId="10" w16cid:durableId="1039084386">
    <w:abstractNumId w:val="29"/>
  </w:num>
  <w:num w:numId="11" w16cid:durableId="49960687">
    <w:abstractNumId w:val="10"/>
  </w:num>
  <w:num w:numId="12" w16cid:durableId="1418406447">
    <w:abstractNumId w:val="0"/>
  </w:num>
  <w:num w:numId="13" w16cid:durableId="2115437433">
    <w:abstractNumId w:val="15"/>
  </w:num>
  <w:num w:numId="14" w16cid:durableId="1685207357">
    <w:abstractNumId w:val="21"/>
  </w:num>
  <w:num w:numId="15" w16cid:durableId="6067395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35257473">
    <w:abstractNumId w:val="8"/>
  </w:num>
  <w:num w:numId="17" w16cid:durableId="562177688">
    <w:abstractNumId w:val="1"/>
  </w:num>
  <w:num w:numId="18" w16cid:durableId="1214198681">
    <w:abstractNumId w:val="7"/>
  </w:num>
  <w:num w:numId="19" w16cid:durableId="828981342">
    <w:abstractNumId w:val="30"/>
  </w:num>
  <w:num w:numId="20" w16cid:durableId="66154385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71430944">
    <w:abstractNumId w:val="5"/>
  </w:num>
  <w:num w:numId="22" w16cid:durableId="253318664">
    <w:abstractNumId w:val="9"/>
  </w:num>
  <w:num w:numId="23" w16cid:durableId="6990160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62982226">
    <w:abstractNumId w:val="3"/>
  </w:num>
  <w:num w:numId="25" w16cid:durableId="1280139988">
    <w:abstractNumId w:val="16"/>
  </w:num>
  <w:num w:numId="26" w16cid:durableId="553008587">
    <w:abstractNumId w:val="11"/>
  </w:num>
  <w:num w:numId="27" w16cid:durableId="1571497167">
    <w:abstractNumId w:val="20"/>
  </w:num>
  <w:num w:numId="28" w16cid:durableId="1218592468">
    <w:abstractNumId w:val="4"/>
  </w:num>
  <w:num w:numId="29" w16cid:durableId="522519240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13516544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39892092">
    <w:abstractNumId w:val="2"/>
  </w:num>
  <w:num w:numId="32" w16cid:durableId="2110733171">
    <w:abstractNumId w:val="14"/>
  </w:num>
  <w:num w:numId="33" w16cid:durableId="1554734744">
    <w:abstractNumId w:val="31"/>
  </w:num>
  <w:num w:numId="34" w16cid:durableId="1248616367">
    <w:abstractNumId w:val="22"/>
  </w:num>
  <w:num w:numId="35" w16cid:durableId="151834577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7FA"/>
    <w:rsid w:val="0000415A"/>
    <w:rsid w:val="00007DA4"/>
    <w:rsid w:val="000148B3"/>
    <w:rsid w:val="00025E5B"/>
    <w:rsid w:val="00026A0A"/>
    <w:rsid w:val="00033DDB"/>
    <w:rsid w:val="000342C8"/>
    <w:rsid w:val="000343F4"/>
    <w:rsid w:val="000356BB"/>
    <w:rsid w:val="00037336"/>
    <w:rsid w:val="0003788C"/>
    <w:rsid w:val="00042286"/>
    <w:rsid w:val="00043F72"/>
    <w:rsid w:val="0004661F"/>
    <w:rsid w:val="00050DDC"/>
    <w:rsid w:val="00053DF6"/>
    <w:rsid w:val="00054126"/>
    <w:rsid w:val="00054406"/>
    <w:rsid w:val="0005631B"/>
    <w:rsid w:val="00060363"/>
    <w:rsid w:val="00063C08"/>
    <w:rsid w:val="000720B0"/>
    <w:rsid w:val="000755B3"/>
    <w:rsid w:val="00075A63"/>
    <w:rsid w:val="000763F5"/>
    <w:rsid w:val="00077E13"/>
    <w:rsid w:val="00083C11"/>
    <w:rsid w:val="00085F60"/>
    <w:rsid w:val="00091430"/>
    <w:rsid w:val="000915EB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6D3E"/>
    <w:rsid w:val="000C4088"/>
    <w:rsid w:val="000C40DB"/>
    <w:rsid w:val="000D59F6"/>
    <w:rsid w:val="000D5AE6"/>
    <w:rsid w:val="000D6636"/>
    <w:rsid w:val="000E0A69"/>
    <w:rsid w:val="000E3310"/>
    <w:rsid w:val="000E3C38"/>
    <w:rsid w:val="000E5229"/>
    <w:rsid w:val="000E5DE0"/>
    <w:rsid w:val="000F5353"/>
    <w:rsid w:val="000F750A"/>
    <w:rsid w:val="0010272D"/>
    <w:rsid w:val="00102A52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4AAE"/>
    <w:rsid w:val="00195181"/>
    <w:rsid w:val="00195AB0"/>
    <w:rsid w:val="00197467"/>
    <w:rsid w:val="001A26F0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081E"/>
    <w:rsid w:val="001E1F7F"/>
    <w:rsid w:val="001E2A0C"/>
    <w:rsid w:val="001E2EC0"/>
    <w:rsid w:val="001E653F"/>
    <w:rsid w:val="001F156D"/>
    <w:rsid w:val="001F4BC7"/>
    <w:rsid w:val="00201790"/>
    <w:rsid w:val="00203F4D"/>
    <w:rsid w:val="00205067"/>
    <w:rsid w:val="00205C56"/>
    <w:rsid w:val="00207F0C"/>
    <w:rsid w:val="00212D42"/>
    <w:rsid w:val="00224F5E"/>
    <w:rsid w:val="00242204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FD4"/>
    <w:rsid w:val="00284455"/>
    <w:rsid w:val="00287464"/>
    <w:rsid w:val="002913FD"/>
    <w:rsid w:val="0029149C"/>
    <w:rsid w:val="00291C32"/>
    <w:rsid w:val="002935BD"/>
    <w:rsid w:val="00293B79"/>
    <w:rsid w:val="002973FB"/>
    <w:rsid w:val="002A1819"/>
    <w:rsid w:val="002A555E"/>
    <w:rsid w:val="002B226E"/>
    <w:rsid w:val="002B3950"/>
    <w:rsid w:val="002B4C64"/>
    <w:rsid w:val="002C1B21"/>
    <w:rsid w:val="002C35D2"/>
    <w:rsid w:val="002C5635"/>
    <w:rsid w:val="002D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D11"/>
    <w:rsid w:val="00301664"/>
    <w:rsid w:val="0030306D"/>
    <w:rsid w:val="00303FBE"/>
    <w:rsid w:val="003046A1"/>
    <w:rsid w:val="00311068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55845"/>
    <w:rsid w:val="003647D1"/>
    <w:rsid w:val="00367263"/>
    <w:rsid w:val="00370B02"/>
    <w:rsid w:val="0037175F"/>
    <w:rsid w:val="00372395"/>
    <w:rsid w:val="003764AE"/>
    <w:rsid w:val="00376EE0"/>
    <w:rsid w:val="00380C58"/>
    <w:rsid w:val="00386A94"/>
    <w:rsid w:val="00387258"/>
    <w:rsid w:val="00387C40"/>
    <w:rsid w:val="003930E0"/>
    <w:rsid w:val="00395792"/>
    <w:rsid w:val="003B1D67"/>
    <w:rsid w:val="003B7F23"/>
    <w:rsid w:val="003C15AA"/>
    <w:rsid w:val="003C1889"/>
    <w:rsid w:val="003C2311"/>
    <w:rsid w:val="003C319A"/>
    <w:rsid w:val="003D239C"/>
    <w:rsid w:val="003D2666"/>
    <w:rsid w:val="003D3F9C"/>
    <w:rsid w:val="003D7496"/>
    <w:rsid w:val="003E11CA"/>
    <w:rsid w:val="003E4953"/>
    <w:rsid w:val="003E6AD4"/>
    <w:rsid w:val="003F0F54"/>
    <w:rsid w:val="003F3093"/>
    <w:rsid w:val="003F67F0"/>
    <w:rsid w:val="003F77A6"/>
    <w:rsid w:val="004067FF"/>
    <w:rsid w:val="00406ACF"/>
    <w:rsid w:val="00410524"/>
    <w:rsid w:val="00413565"/>
    <w:rsid w:val="004205FB"/>
    <w:rsid w:val="00420652"/>
    <w:rsid w:val="00420852"/>
    <w:rsid w:val="004256B5"/>
    <w:rsid w:val="00426345"/>
    <w:rsid w:val="00427450"/>
    <w:rsid w:val="00430797"/>
    <w:rsid w:val="00434448"/>
    <w:rsid w:val="004358CF"/>
    <w:rsid w:val="00435F54"/>
    <w:rsid w:val="00437AED"/>
    <w:rsid w:val="00437C5E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83339"/>
    <w:rsid w:val="00490C14"/>
    <w:rsid w:val="0049425E"/>
    <w:rsid w:val="00496A31"/>
    <w:rsid w:val="004A0FA0"/>
    <w:rsid w:val="004A2329"/>
    <w:rsid w:val="004A4FB9"/>
    <w:rsid w:val="004A620C"/>
    <w:rsid w:val="004B04B5"/>
    <w:rsid w:val="004B07B3"/>
    <w:rsid w:val="004B1F25"/>
    <w:rsid w:val="004B4E43"/>
    <w:rsid w:val="004B567D"/>
    <w:rsid w:val="004C0445"/>
    <w:rsid w:val="004C11E6"/>
    <w:rsid w:val="004C2B11"/>
    <w:rsid w:val="004D0DE3"/>
    <w:rsid w:val="004D6D13"/>
    <w:rsid w:val="004E3D3D"/>
    <w:rsid w:val="004E44C5"/>
    <w:rsid w:val="004F1E7D"/>
    <w:rsid w:val="004F26B8"/>
    <w:rsid w:val="004F5393"/>
    <w:rsid w:val="004F5889"/>
    <w:rsid w:val="004F6760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478A7"/>
    <w:rsid w:val="00550DAF"/>
    <w:rsid w:val="00551B95"/>
    <w:rsid w:val="00556548"/>
    <w:rsid w:val="005642BF"/>
    <w:rsid w:val="005677A4"/>
    <w:rsid w:val="0057042A"/>
    <w:rsid w:val="00576195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0E93"/>
    <w:rsid w:val="005B273E"/>
    <w:rsid w:val="005B5BBB"/>
    <w:rsid w:val="005B609E"/>
    <w:rsid w:val="005B6732"/>
    <w:rsid w:val="005C5480"/>
    <w:rsid w:val="005C6001"/>
    <w:rsid w:val="005C61CF"/>
    <w:rsid w:val="005C707E"/>
    <w:rsid w:val="005C7A0C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702"/>
    <w:rsid w:val="00613E02"/>
    <w:rsid w:val="00615DDE"/>
    <w:rsid w:val="00626A4D"/>
    <w:rsid w:val="00642B60"/>
    <w:rsid w:val="0064458F"/>
    <w:rsid w:val="00646AA7"/>
    <w:rsid w:val="00654ED8"/>
    <w:rsid w:val="00661002"/>
    <w:rsid w:val="00662684"/>
    <w:rsid w:val="00663A9A"/>
    <w:rsid w:val="00665EED"/>
    <w:rsid w:val="00671A32"/>
    <w:rsid w:val="00674268"/>
    <w:rsid w:val="00675F31"/>
    <w:rsid w:val="0068065A"/>
    <w:rsid w:val="0068108E"/>
    <w:rsid w:val="006828EE"/>
    <w:rsid w:val="0068738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7538"/>
    <w:rsid w:val="006E27C9"/>
    <w:rsid w:val="006E77F2"/>
    <w:rsid w:val="006F6530"/>
    <w:rsid w:val="00701C9C"/>
    <w:rsid w:val="00711430"/>
    <w:rsid w:val="00720E53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2D18"/>
    <w:rsid w:val="00785052"/>
    <w:rsid w:val="00786404"/>
    <w:rsid w:val="00790ED2"/>
    <w:rsid w:val="007934EA"/>
    <w:rsid w:val="007959C5"/>
    <w:rsid w:val="00797DCE"/>
    <w:rsid w:val="007A6DA7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07A5"/>
    <w:rsid w:val="007F122F"/>
    <w:rsid w:val="007F1E47"/>
    <w:rsid w:val="007F1F4F"/>
    <w:rsid w:val="007F4576"/>
    <w:rsid w:val="0080060D"/>
    <w:rsid w:val="008055EE"/>
    <w:rsid w:val="00805E58"/>
    <w:rsid w:val="00806D77"/>
    <w:rsid w:val="008123DB"/>
    <w:rsid w:val="00813644"/>
    <w:rsid w:val="00814FF3"/>
    <w:rsid w:val="00820FC3"/>
    <w:rsid w:val="00822A7B"/>
    <w:rsid w:val="008259E2"/>
    <w:rsid w:val="00826484"/>
    <w:rsid w:val="00836369"/>
    <w:rsid w:val="00837327"/>
    <w:rsid w:val="00847D0A"/>
    <w:rsid w:val="00862EFA"/>
    <w:rsid w:val="008634D4"/>
    <w:rsid w:val="008702B8"/>
    <w:rsid w:val="0087048F"/>
    <w:rsid w:val="00871933"/>
    <w:rsid w:val="00874358"/>
    <w:rsid w:val="008744E4"/>
    <w:rsid w:val="00876B0A"/>
    <w:rsid w:val="0088399F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B68"/>
    <w:rsid w:val="008B3EDA"/>
    <w:rsid w:val="008C1DF4"/>
    <w:rsid w:val="008C3132"/>
    <w:rsid w:val="008C37B1"/>
    <w:rsid w:val="008C4344"/>
    <w:rsid w:val="008C4E56"/>
    <w:rsid w:val="008D066F"/>
    <w:rsid w:val="008D09C5"/>
    <w:rsid w:val="008D336C"/>
    <w:rsid w:val="008D6AAD"/>
    <w:rsid w:val="008D7283"/>
    <w:rsid w:val="008E04CA"/>
    <w:rsid w:val="008E144D"/>
    <w:rsid w:val="008E18E6"/>
    <w:rsid w:val="008E3BDF"/>
    <w:rsid w:val="008E6EC7"/>
    <w:rsid w:val="008F0BCC"/>
    <w:rsid w:val="008F1F19"/>
    <w:rsid w:val="008F230E"/>
    <w:rsid w:val="00903E24"/>
    <w:rsid w:val="00907359"/>
    <w:rsid w:val="00910274"/>
    <w:rsid w:val="0091141A"/>
    <w:rsid w:val="00911852"/>
    <w:rsid w:val="00911F31"/>
    <w:rsid w:val="00914232"/>
    <w:rsid w:val="0091641A"/>
    <w:rsid w:val="0092158B"/>
    <w:rsid w:val="00923F50"/>
    <w:rsid w:val="00924DEC"/>
    <w:rsid w:val="009329AD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13B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D3AF3"/>
    <w:rsid w:val="009E0813"/>
    <w:rsid w:val="009E0A85"/>
    <w:rsid w:val="009E2FA0"/>
    <w:rsid w:val="009E3ECC"/>
    <w:rsid w:val="009E4572"/>
    <w:rsid w:val="009E6AB6"/>
    <w:rsid w:val="009F1A48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CA2"/>
    <w:rsid w:val="00A21D85"/>
    <w:rsid w:val="00A2720F"/>
    <w:rsid w:val="00A34FA8"/>
    <w:rsid w:val="00A36E71"/>
    <w:rsid w:val="00A40F00"/>
    <w:rsid w:val="00A47300"/>
    <w:rsid w:val="00A50864"/>
    <w:rsid w:val="00A51414"/>
    <w:rsid w:val="00A514A6"/>
    <w:rsid w:val="00A5351C"/>
    <w:rsid w:val="00A538F3"/>
    <w:rsid w:val="00A55067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83F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890"/>
    <w:rsid w:val="00AB79FF"/>
    <w:rsid w:val="00AC0327"/>
    <w:rsid w:val="00AC3E80"/>
    <w:rsid w:val="00AC5AE8"/>
    <w:rsid w:val="00AD078C"/>
    <w:rsid w:val="00AD1BA5"/>
    <w:rsid w:val="00AD35BF"/>
    <w:rsid w:val="00AD3A29"/>
    <w:rsid w:val="00AE19E3"/>
    <w:rsid w:val="00AE5C50"/>
    <w:rsid w:val="00AF197C"/>
    <w:rsid w:val="00AF58D7"/>
    <w:rsid w:val="00B02557"/>
    <w:rsid w:val="00B04A5F"/>
    <w:rsid w:val="00B06168"/>
    <w:rsid w:val="00B176DC"/>
    <w:rsid w:val="00B24F20"/>
    <w:rsid w:val="00B32F72"/>
    <w:rsid w:val="00B33047"/>
    <w:rsid w:val="00B41BEF"/>
    <w:rsid w:val="00B43679"/>
    <w:rsid w:val="00B479B9"/>
    <w:rsid w:val="00B512ED"/>
    <w:rsid w:val="00B61AC4"/>
    <w:rsid w:val="00B61FC8"/>
    <w:rsid w:val="00B643EC"/>
    <w:rsid w:val="00B64523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1D5C"/>
    <w:rsid w:val="00BA529B"/>
    <w:rsid w:val="00BA62EB"/>
    <w:rsid w:val="00BA72CA"/>
    <w:rsid w:val="00BA7795"/>
    <w:rsid w:val="00BB359D"/>
    <w:rsid w:val="00BB367A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05DD"/>
    <w:rsid w:val="00C04013"/>
    <w:rsid w:val="00C10ED3"/>
    <w:rsid w:val="00C11DD0"/>
    <w:rsid w:val="00C1549C"/>
    <w:rsid w:val="00C15C54"/>
    <w:rsid w:val="00C1705A"/>
    <w:rsid w:val="00C17744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D99"/>
    <w:rsid w:val="00C66BE5"/>
    <w:rsid w:val="00C70299"/>
    <w:rsid w:val="00C71EA7"/>
    <w:rsid w:val="00C739D1"/>
    <w:rsid w:val="00C73A62"/>
    <w:rsid w:val="00C76008"/>
    <w:rsid w:val="00C76C63"/>
    <w:rsid w:val="00C800E3"/>
    <w:rsid w:val="00C81C40"/>
    <w:rsid w:val="00C81C98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3F71"/>
    <w:rsid w:val="00CA4D1F"/>
    <w:rsid w:val="00CA5E7C"/>
    <w:rsid w:val="00CC000C"/>
    <w:rsid w:val="00CC5FB6"/>
    <w:rsid w:val="00CD0630"/>
    <w:rsid w:val="00CD17E2"/>
    <w:rsid w:val="00CD54F7"/>
    <w:rsid w:val="00CE0DE3"/>
    <w:rsid w:val="00CE0DF4"/>
    <w:rsid w:val="00CE14AD"/>
    <w:rsid w:val="00CE2B71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6A7D"/>
    <w:rsid w:val="00D50040"/>
    <w:rsid w:val="00D512AB"/>
    <w:rsid w:val="00D5612F"/>
    <w:rsid w:val="00D629CA"/>
    <w:rsid w:val="00D633C7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26E3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D7465"/>
    <w:rsid w:val="00DE3AB3"/>
    <w:rsid w:val="00DE3FD6"/>
    <w:rsid w:val="00DF0A1D"/>
    <w:rsid w:val="00DF0AF4"/>
    <w:rsid w:val="00DF1BE5"/>
    <w:rsid w:val="00DF1D8D"/>
    <w:rsid w:val="00DF57FF"/>
    <w:rsid w:val="00DF6FDE"/>
    <w:rsid w:val="00DF7ABD"/>
    <w:rsid w:val="00E0097E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75767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D47D9"/>
    <w:rsid w:val="00EE30A3"/>
    <w:rsid w:val="00EE5097"/>
    <w:rsid w:val="00EF2146"/>
    <w:rsid w:val="00EF694E"/>
    <w:rsid w:val="00F01A65"/>
    <w:rsid w:val="00F02B6F"/>
    <w:rsid w:val="00F02C2C"/>
    <w:rsid w:val="00F074B1"/>
    <w:rsid w:val="00F0767A"/>
    <w:rsid w:val="00F07FAE"/>
    <w:rsid w:val="00F1419A"/>
    <w:rsid w:val="00F16128"/>
    <w:rsid w:val="00F16AEC"/>
    <w:rsid w:val="00F17EC5"/>
    <w:rsid w:val="00F249C2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082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AB9"/>
    <w:rsid w:val="00FA4EFF"/>
    <w:rsid w:val="00FA527E"/>
    <w:rsid w:val="00FA619F"/>
    <w:rsid w:val="00FA623D"/>
    <w:rsid w:val="00FA76D6"/>
    <w:rsid w:val="00FA7BFB"/>
    <w:rsid w:val="00FB1851"/>
    <w:rsid w:val="00FB6067"/>
    <w:rsid w:val="00FC29FA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770C6B"/>
  <w15:chartTrackingRefBased/>
  <w15:docId w15:val="{C8EE9203-DBF5-4F58-8B7D-F088C9D9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Podtytu">
    <w:name w:val="Subtitle"/>
    <w:basedOn w:val="Normalny"/>
    <w:next w:val="Normalny"/>
    <w:link w:val="PodtytuZnak"/>
    <w:qFormat/>
    <w:rsid w:val="00F5408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F5408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1171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8</cp:revision>
  <cp:lastPrinted>2026-04-20T06:42:00Z</cp:lastPrinted>
  <dcterms:created xsi:type="dcterms:W3CDTF">2026-02-27T09:36:00Z</dcterms:created>
  <dcterms:modified xsi:type="dcterms:W3CDTF">2026-06-01T07:44:00Z</dcterms:modified>
</cp:coreProperties>
</file>