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EE15" w14:textId="56E1BEA0" w:rsidR="00CF7835" w:rsidRPr="009432A1" w:rsidRDefault="00DD674A" w:rsidP="00C871DB">
      <w:pPr>
        <w:jc w:val="right"/>
        <w:rPr>
          <w:rFonts w:ascii="Arial" w:hAnsi="Arial" w:cs="Arial"/>
          <w:sz w:val="24"/>
          <w:szCs w:val="24"/>
        </w:rPr>
      </w:pPr>
      <w:r w:rsidRPr="00DD674A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D674A">
        <w:rPr>
          <w:rFonts w:ascii="Arial" w:hAnsi="Arial" w:cs="Arial"/>
          <w:sz w:val="24"/>
          <w:szCs w:val="24"/>
        </w:rPr>
        <w:t>2026-06-03</w:t>
      </w:r>
    </w:p>
    <w:p w14:paraId="0C8811BA" w14:textId="77777777" w:rsidR="00DD674A" w:rsidRPr="00DD674A" w:rsidRDefault="00DD674A" w:rsidP="00C871DB">
      <w:pPr>
        <w:rPr>
          <w:rFonts w:ascii="Arial" w:hAnsi="Arial" w:cs="Arial"/>
          <w:b/>
          <w:bCs/>
          <w:sz w:val="24"/>
          <w:szCs w:val="24"/>
        </w:rPr>
      </w:pPr>
      <w:r w:rsidRPr="00DD674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57814F" w14:textId="5B1CCB5C" w:rsidR="00CF7835" w:rsidRPr="009432A1" w:rsidRDefault="00DD674A" w:rsidP="00C871DB">
      <w:pPr>
        <w:rPr>
          <w:rFonts w:ascii="Arial" w:hAnsi="Arial" w:cs="Arial"/>
          <w:b/>
          <w:bCs/>
          <w:sz w:val="24"/>
          <w:szCs w:val="24"/>
        </w:rPr>
      </w:pPr>
      <w:r w:rsidRPr="00DD67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90879D5" w14:textId="1C7C06FD" w:rsidR="00CF7835" w:rsidRPr="009432A1" w:rsidRDefault="00DD674A" w:rsidP="00C871DB">
      <w:pPr>
        <w:rPr>
          <w:rFonts w:ascii="Arial" w:hAnsi="Arial" w:cs="Arial"/>
          <w:sz w:val="24"/>
          <w:szCs w:val="24"/>
        </w:rPr>
      </w:pPr>
      <w:r w:rsidRPr="00DD674A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D674A">
        <w:rPr>
          <w:rFonts w:ascii="Arial" w:hAnsi="Arial" w:cs="Arial"/>
          <w:sz w:val="24"/>
          <w:szCs w:val="24"/>
        </w:rPr>
        <w:t>7/19</w:t>
      </w:r>
    </w:p>
    <w:p w14:paraId="4536BAD1" w14:textId="5958D679" w:rsidR="00CF7835" w:rsidRPr="009432A1" w:rsidRDefault="00DD674A" w:rsidP="00C871DB">
      <w:pPr>
        <w:rPr>
          <w:rFonts w:ascii="Arial" w:hAnsi="Arial" w:cs="Arial"/>
          <w:sz w:val="24"/>
          <w:szCs w:val="24"/>
        </w:rPr>
      </w:pPr>
      <w:r w:rsidRPr="00DD674A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D674A">
        <w:rPr>
          <w:rFonts w:ascii="Arial" w:hAnsi="Arial" w:cs="Arial"/>
          <w:sz w:val="24"/>
          <w:szCs w:val="24"/>
        </w:rPr>
        <w:t>Poznań</w:t>
      </w:r>
    </w:p>
    <w:p w14:paraId="0F4369F9" w14:textId="73DA446A" w:rsidR="00CF7835" w:rsidRDefault="00CF7835" w:rsidP="00C871DB">
      <w:pPr>
        <w:jc w:val="both"/>
        <w:rPr>
          <w:rFonts w:ascii="Arial" w:hAnsi="Arial" w:cs="Arial"/>
          <w:bCs/>
          <w:sz w:val="18"/>
          <w:szCs w:val="18"/>
        </w:rPr>
      </w:pPr>
    </w:p>
    <w:p w14:paraId="140ABE59" w14:textId="77777777" w:rsidR="00C871DB" w:rsidRDefault="00C871DB" w:rsidP="00C871DB">
      <w:pPr>
        <w:jc w:val="both"/>
        <w:rPr>
          <w:rFonts w:ascii="Arial" w:hAnsi="Arial" w:cs="Arial"/>
          <w:bCs/>
          <w:sz w:val="18"/>
          <w:szCs w:val="18"/>
        </w:rPr>
      </w:pPr>
    </w:p>
    <w:p w14:paraId="34583AC8" w14:textId="77777777" w:rsidR="00C871DB" w:rsidRPr="009432A1" w:rsidRDefault="00C871DB" w:rsidP="00C871D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7EF5995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452051" w14:textId="77777777" w:rsidR="00CF7835" w:rsidRPr="00CF7835" w:rsidRDefault="00CF7835" w:rsidP="00C871D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3CCD205" w14:textId="77777777" w:rsidR="00C871DB" w:rsidRDefault="00C871DB" w:rsidP="00C871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F09921A" w14:textId="37D3CF84" w:rsidR="00CF7835" w:rsidRPr="00382A4A" w:rsidRDefault="00CF7835" w:rsidP="00C871D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36B91A" w14:textId="77777777" w:rsidR="00CF7835" w:rsidRPr="004E4B64" w:rsidRDefault="00CF7835" w:rsidP="00C871D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047863B" w14:textId="77777777" w:rsidTr="000C1C6D">
        <w:tc>
          <w:tcPr>
            <w:tcW w:w="2269" w:type="dxa"/>
          </w:tcPr>
          <w:p w14:paraId="5767E320" w14:textId="77777777" w:rsidR="00CF7835" w:rsidRPr="004E4B64" w:rsidRDefault="00CF7835" w:rsidP="00C871D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8123CF" w14:textId="747843C5" w:rsidR="00CF7835" w:rsidRPr="004E4B64" w:rsidRDefault="00DD674A" w:rsidP="00C87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74A">
              <w:rPr>
                <w:rFonts w:ascii="Arial" w:hAnsi="Arial" w:cs="Arial"/>
                <w:bCs/>
                <w:sz w:val="24"/>
                <w:szCs w:val="24"/>
              </w:rPr>
              <w:t>Zestawy odczynnikowe do oznaczeń immunochemicznych, m.in. w zakresie parametrów niezbędnych do kwalifikacji do przeszczepu oraz oznaczeń stężeń leków, w tym immunosupresyjnych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674A" w:rsidRPr="004E4B64" w14:paraId="32226254" w14:textId="77777777" w:rsidTr="00496231">
        <w:tc>
          <w:tcPr>
            <w:tcW w:w="2269" w:type="dxa"/>
          </w:tcPr>
          <w:p w14:paraId="6B7583F4" w14:textId="77777777" w:rsidR="00DD674A" w:rsidRPr="004E4B64" w:rsidRDefault="00DD674A" w:rsidP="00C871D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09314F" w14:textId="77777777" w:rsidR="00DD674A" w:rsidRDefault="00DD674A" w:rsidP="00C87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74A">
              <w:rPr>
                <w:rFonts w:ascii="Arial" w:hAnsi="Arial" w:cs="Arial"/>
                <w:bCs/>
                <w:sz w:val="24"/>
                <w:szCs w:val="24"/>
              </w:rPr>
              <w:t>SZW/DZP/35/2026</w:t>
            </w:r>
          </w:p>
          <w:p w14:paraId="05CC94C8" w14:textId="77777777" w:rsidR="00C871DB" w:rsidRDefault="00C871DB" w:rsidP="00C87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6541124" w14:textId="14A7D562" w:rsidR="00C871DB" w:rsidRPr="004E4B64" w:rsidRDefault="00C871DB" w:rsidP="00C871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7D25001" w14:textId="02ED9B5A" w:rsidR="00D665F5" w:rsidRDefault="00D665F5" w:rsidP="00C871DB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D674A" w:rsidRPr="00DD674A">
        <w:rPr>
          <w:rFonts w:ascii="Arial" w:hAnsi="Arial" w:cs="Arial"/>
          <w:sz w:val="24"/>
          <w:szCs w:val="24"/>
        </w:rPr>
        <w:t>(</w:t>
      </w:r>
      <w:proofErr w:type="spellStart"/>
      <w:r w:rsidR="00DD674A" w:rsidRPr="00DD674A">
        <w:rPr>
          <w:rFonts w:ascii="Arial" w:hAnsi="Arial" w:cs="Arial"/>
          <w:sz w:val="24"/>
          <w:szCs w:val="24"/>
        </w:rPr>
        <w:t>t.j</w:t>
      </w:r>
      <w:proofErr w:type="spellEnd"/>
      <w:r w:rsidR="00DD674A" w:rsidRPr="00DD674A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E9EA795" w14:textId="14DBE6D9" w:rsidR="00C871DB" w:rsidRPr="00C871DB" w:rsidRDefault="00C871DB" w:rsidP="00C871DB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C871D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C871DB">
        <w:rPr>
          <w:rFonts w:ascii="Arial" w:hAnsi="Arial" w:cs="Arial"/>
          <w:sz w:val="24"/>
          <w:szCs w:val="24"/>
        </w:rPr>
        <w:t xml:space="preserve"> </w:t>
      </w:r>
      <w:r w:rsidRPr="00C871DB">
        <w:rPr>
          <w:rFonts w:ascii="Arial" w:hAnsi="Arial" w:cs="Arial"/>
          <w:sz w:val="24"/>
          <w:szCs w:val="24"/>
        </w:rPr>
        <w:t xml:space="preserve">1850000,00 zł brutto </w:t>
      </w:r>
    </w:p>
    <w:p w14:paraId="4A540F01" w14:textId="57DB6CF9" w:rsidR="00A80738" w:rsidRPr="00355C9D" w:rsidRDefault="00D665F5" w:rsidP="00C871DB">
      <w:pPr>
        <w:jc w:val="both"/>
        <w:rPr>
          <w:rFonts w:ascii="Arial" w:hAnsi="Arial" w:cs="Arial"/>
          <w:sz w:val="24"/>
          <w:szCs w:val="24"/>
        </w:rPr>
      </w:pPr>
      <w:r w:rsidRPr="00C871D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871DB">
        <w:rPr>
          <w:rFonts w:ascii="Arial" w:hAnsi="Arial" w:cs="Arial"/>
          <w:sz w:val="24"/>
          <w:szCs w:val="24"/>
        </w:rPr>
        <w:t xml:space="preserve"> w dniu </w:t>
      </w:r>
      <w:r w:rsidR="00DD674A" w:rsidRPr="00C871DB">
        <w:rPr>
          <w:rFonts w:ascii="Arial" w:hAnsi="Arial" w:cs="Arial"/>
          <w:sz w:val="24"/>
          <w:szCs w:val="24"/>
        </w:rPr>
        <w:t>03/06/2026</w:t>
      </w:r>
      <w:r w:rsidR="00FF4AB1" w:rsidRPr="00C871DB">
        <w:rPr>
          <w:rFonts w:ascii="Arial" w:hAnsi="Arial" w:cs="Arial"/>
          <w:sz w:val="24"/>
          <w:szCs w:val="24"/>
        </w:rPr>
        <w:t xml:space="preserve"> o godz. </w:t>
      </w:r>
      <w:r w:rsidR="00DD674A" w:rsidRPr="00C871DB">
        <w:rPr>
          <w:rFonts w:ascii="Arial" w:hAnsi="Arial" w:cs="Arial"/>
          <w:sz w:val="24"/>
          <w:szCs w:val="24"/>
        </w:rPr>
        <w:t>10:00</w:t>
      </w:r>
      <w:r w:rsidRPr="00C871DB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7ECFF3F" w14:textId="77777777" w:rsidTr="000C1C6D">
        <w:tc>
          <w:tcPr>
            <w:tcW w:w="1276" w:type="dxa"/>
            <w:shd w:val="clear" w:color="auto" w:fill="F2F2F2"/>
            <w:vAlign w:val="center"/>
          </w:tcPr>
          <w:p w14:paraId="15D06EA2" w14:textId="77777777" w:rsidR="00D665F5" w:rsidRPr="00CF7835" w:rsidRDefault="00960CEB" w:rsidP="00C87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8310B73" w14:textId="77777777" w:rsidR="00D665F5" w:rsidRPr="00CF7835" w:rsidRDefault="00D665F5" w:rsidP="00C87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C912960" w14:textId="77777777" w:rsidR="00D665F5" w:rsidRPr="00CF7835" w:rsidRDefault="00D665F5" w:rsidP="00C87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D674A" w:rsidRPr="00355C9D" w14:paraId="0F7CBC97" w14:textId="77777777" w:rsidTr="00496231">
        <w:tc>
          <w:tcPr>
            <w:tcW w:w="1276" w:type="dxa"/>
            <w:vAlign w:val="center"/>
          </w:tcPr>
          <w:p w14:paraId="7F8E2D90" w14:textId="3B95525C" w:rsidR="00DD674A" w:rsidRPr="00CF7835" w:rsidRDefault="00DD674A" w:rsidP="00C87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67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C76F7DC" w14:textId="19451177" w:rsidR="00DD674A" w:rsidRPr="00CF7835" w:rsidRDefault="00DD674A" w:rsidP="00C871DB">
            <w:pPr>
              <w:rPr>
                <w:rFonts w:ascii="Arial" w:hAnsi="Arial" w:cs="Arial"/>
                <w:sz w:val="24"/>
                <w:szCs w:val="24"/>
              </w:rPr>
            </w:pPr>
            <w:r w:rsidRPr="00DD674A">
              <w:rPr>
                <w:rFonts w:ascii="Arial" w:hAnsi="Arial" w:cs="Arial"/>
                <w:sz w:val="24"/>
                <w:szCs w:val="24"/>
              </w:rPr>
              <w:t>Abbott Laboratories Poland Sp. z o.o.</w:t>
            </w:r>
          </w:p>
          <w:p w14:paraId="4B0F60DA" w14:textId="05C7D09E" w:rsidR="00DD674A" w:rsidRPr="00CF7835" w:rsidRDefault="00DD674A" w:rsidP="00C871DB">
            <w:pPr>
              <w:rPr>
                <w:rFonts w:ascii="Arial" w:hAnsi="Arial" w:cs="Arial"/>
                <w:sz w:val="24"/>
                <w:szCs w:val="24"/>
              </w:rPr>
            </w:pPr>
            <w:r w:rsidRPr="00DD674A">
              <w:rPr>
                <w:rFonts w:ascii="Arial" w:hAnsi="Arial" w:cs="Arial"/>
                <w:sz w:val="24"/>
                <w:szCs w:val="24"/>
              </w:rPr>
              <w:t>Postępu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74A">
              <w:rPr>
                <w:rFonts w:ascii="Arial" w:hAnsi="Arial" w:cs="Arial"/>
                <w:sz w:val="24"/>
                <w:szCs w:val="24"/>
              </w:rPr>
              <w:t>21B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03724C" w14:textId="2861BDCD" w:rsidR="00DD674A" w:rsidRPr="00CF7835" w:rsidRDefault="00DD674A" w:rsidP="00C871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74A">
              <w:rPr>
                <w:rFonts w:ascii="Arial" w:hAnsi="Arial" w:cs="Arial"/>
                <w:sz w:val="24"/>
                <w:szCs w:val="24"/>
              </w:rPr>
              <w:t>02-676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74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744A50D" w14:textId="5138853C" w:rsidR="00DD674A" w:rsidRPr="00CF7835" w:rsidRDefault="00DD674A" w:rsidP="00C87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674A">
              <w:rPr>
                <w:rFonts w:ascii="Arial" w:hAnsi="Arial" w:cs="Arial"/>
                <w:sz w:val="24"/>
                <w:szCs w:val="24"/>
              </w:rPr>
              <w:t>1 790 830.04 zł</w:t>
            </w:r>
          </w:p>
        </w:tc>
      </w:tr>
    </w:tbl>
    <w:p w14:paraId="6820C8CA" w14:textId="77777777" w:rsidR="0069085C" w:rsidRPr="00355C9D" w:rsidRDefault="0069085C" w:rsidP="00C871DB">
      <w:pPr>
        <w:jc w:val="both"/>
        <w:rPr>
          <w:rFonts w:ascii="Arial" w:hAnsi="Arial" w:cs="Arial"/>
          <w:sz w:val="24"/>
        </w:rPr>
      </w:pPr>
    </w:p>
    <w:p w14:paraId="4CC3EDE2" w14:textId="77777777" w:rsidR="00577BC6" w:rsidRPr="00355C9D" w:rsidRDefault="00577BC6" w:rsidP="00C871DB">
      <w:pPr>
        <w:jc w:val="both"/>
        <w:rPr>
          <w:rFonts w:ascii="Arial" w:hAnsi="Arial" w:cs="Arial"/>
          <w:sz w:val="24"/>
        </w:rPr>
      </w:pPr>
    </w:p>
    <w:p w14:paraId="1389E4A6" w14:textId="77777777" w:rsidR="00A80738" w:rsidRDefault="00A80738" w:rsidP="00C871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15C30AA" w14:textId="77777777" w:rsidR="00ED013B" w:rsidRDefault="00ED013B" w:rsidP="00C871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BC492CD" w14:textId="77777777" w:rsidR="00ED013B" w:rsidRPr="007E11A9" w:rsidRDefault="00ED013B" w:rsidP="00ED013B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14:paraId="5F4071D3" w14:textId="77777777" w:rsidR="00ED013B" w:rsidRPr="007E11A9" w:rsidRDefault="00ED013B" w:rsidP="00ED013B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14:paraId="465BA410" w14:textId="77777777" w:rsidR="00ED013B" w:rsidRPr="00152970" w:rsidRDefault="00ED013B" w:rsidP="00ED013B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7E11A9">
        <w:rPr>
          <w:rFonts w:ascii="Arial" w:hAnsi="Arial" w:cs="Arial"/>
          <w:iCs/>
          <w:sz w:val="20"/>
        </w:rPr>
        <w:t>Dawid Murawa</w:t>
      </w:r>
    </w:p>
    <w:p w14:paraId="33AD55E2" w14:textId="77777777" w:rsidR="00ED013B" w:rsidRPr="00355C9D" w:rsidRDefault="00ED013B" w:rsidP="00C871D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ED013B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C3219" w14:textId="77777777" w:rsidR="00AD6F3E" w:rsidRDefault="00AD6F3E">
      <w:r>
        <w:separator/>
      </w:r>
    </w:p>
  </w:endnote>
  <w:endnote w:type="continuationSeparator" w:id="0">
    <w:p w14:paraId="211DF529" w14:textId="77777777" w:rsidR="00AD6F3E" w:rsidRDefault="00AD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B23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283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08BFB" w14:textId="5FBEB86A" w:rsidR="00960CEB" w:rsidRPr="00986737" w:rsidRDefault="00ED013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3DD376" wp14:editId="72A930B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371EC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86C79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FB1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247C00" w14:textId="77777777" w:rsidR="009F189D" w:rsidRDefault="009F189D">
    <w:pPr>
      <w:pStyle w:val="Stopka"/>
      <w:tabs>
        <w:tab w:val="clear" w:pos="4536"/>
      </w:tabs>
      <w:jc w:val="center"/>
    </w:pPr>
  </w:p>
  <w:p w14:paraId="13B5FA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21D6C" w14:textId="77777777" w:rsidR="00AD6F3E" w:rsidRDefault="00AD6F3E">
      <w:r>
        <w:separator/>
      </w:r>
    </w:p>
  </w:footnote>
  <w:footnote w:type="continuationSeparator" w:id="0">
    <w:p w14:paraId="4519891F" w14:textId="77777777" w:rsidR="00AD6F3E" w:rsidRDefault="00AD6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57475" w14:textId="77777777" w:rsidR="00DD674A" w:rsidRDefault="00DD6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C5BC7" w14:textId="77777777" w:rsidR="00DD674A" w:rsidRDefault="00DD6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3CA1" w14:textId="77777777" w:rsidR="00DD674A" w:rsidRDefault="00DD6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8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2081"/>
    <w:rsid w:val="00843263"/>
    <w:rsid w:val="00861E75"/>
    <w:rsid w:val="008A26A5"/>
    <w:rsid w:val="008F318B"/>
    <w:rsid w:val="00960CEB"/>
    <w:rsid w:val="009D19BD"/>
    <w:rsid w:val="009F189D"/>
    <w:rsid w:val="00A106EF"/>
    <w:rsid w:val="00A80738"/>
    <w:rsid w:val="00AD6F3E"/>
    <w:rsid w:val="00C236D3"/>
    <w:rsid w:val="00C659E2"/>
    <w:rsid w:val="00C871DB"/>
    <w:rsid w:val="00CB0802"/>
    <w:rsid w:val="00CF7835"/>
    <w:rsid w:val="00D665F5"/>
    <w:rsid w:val="00D7128F"/>
    <w:rsid w:val="00DD674A"/>
    <w:rsid w:val="00EA3476"/>
    <w:rsid w:val="00ED013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7A639"/>
  <w15:chartTrackingRefBased/>
  <w15:docId w15:val="{3D10871D-6E34-4C7E-B627-CC9E6616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2026-06-03T09:07:00Z</cp:lastPrinted>
  <dcterms:created xsi:type="dcterms:W3CDTF">2026-06-03T09:08:00Z</dcterms:created>
  <dcterms:modified xsi:type="dcterms:W3CDTF">2026-06-03T09:08:00Z</dcterms:modified>
</cp:coreProperties>
</file>