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99C11" w14:textId="14021BFA" w:rsidR="00E65B7A" w:rsidRPr="00AB1118" w:rsidRDefault="00F81E8E" w:rsidP="007E20A2">
      <w:pPr>
        <w:jc w:val="right"/>
        <w:rPr>
          <w:rFonts w:ascii="Arial" w:hAnsi="Arial" w:cs="Arial"/>
        </w:rPr>
      </w:pPr>
      <w:r w:rsidRPr="00F81E8E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F81E8E">
        <w:rPr>
          <w:rFonts w:ascii="Arial" w:hAnsi="Arial" w:cs="Arial"/>
        </w:rPr>
        <w:t>2026-06-05</w:t>
      </w:r>
    </w:p>
    <w:p w14:paraId="1D9EA32A" w14:textId="77777777" w:rsidR="00F81E8E" w:rsidRPr="00F81E8E" w:rsidRDefault="00F81E8E" w:rsidP="007E20A2">
      <w:pPr>
        <w:rPr>
          <w:rFonts w:ascii="Arial" w:hAnsi="Arial" w:cs="Arial"/>
          <w:b/>
          <w:bCs/>
        </w:rPr>
      </w:pPr>
      <w:r w:rsidRPr="00F81E8E">
        <w:rPr>
          <w:rFonts w:ascii="Arial" w:hAnsi="Arial" w:cs="Arial"/>
          <w:b/>
          <w:bCs/>
        </w:rPr>
        <w:t>Szpital Wojewódzki w Poznaniu</w:t>
      </w:r>
    </w:p>
    <w:p w14:paraId="0F550521" w14:textId="69E6574D" w:rsidR="00E65B7A" w:rsidRPr="00AB1118" w:rsidRDefault="00F81E8E" w:rsidP="007E20A2">
      <w:pPr>
        <w:rPr>
          <w:rFonts w:ascii="Arial" w:hAnsi="Arial" w:cs="Arial"/>
          <w:b/>
          <w:bCs/>
        </w:rPr>
      </w:pPr>
      <w:r w:rsidRPr="00F81E8E">
        <w:rPr>
          <w:rFonts w:ascii="Arial" w:hAnsi="Arial" w:cs="Arial"/>
          <w:b/>
          <w:bCs/>
        </w:rPr>
        <w:t>Dział Zamówień Publicznych</w:t>
      </w:r>
    </w:p>
    <w:p w14:paraId="4BB28B5E" w14:textId="6BAEDA22" w:rsidR="00E65B7A" w:rsidRPr="00AB1118" w:rsidRDefault="00F81E8E" w:rsidP="007E20A2">
      <w:pPr>
        <w:rPr>
          <w:rFonts w:ascii="Arial" w:hAnsi="Arial" w:cs="Arial"/>
        </w:rPr>
      </w:pPr>
      <w:r w:rsidRPr="00F81E8E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F81E8E">
        <w:rPr>
          <w:rFonts w:ascii="Arial" w:hAnsi="Arial" w:cs="Arial"/>
        </w:rPr>
        <w:t>7/19</w:t>
      </w:r>
    </w:p>
    <w:p w14:paraId="1B9980D3" w14:textId="3A6E7059" w:rsidR="00E65B7A" w:rsidRPr="00AB1118" w:rsidRDefault="00F81E8E" w:rsidP="007E20A2">
      <w:pPr>
        <w:rPr>
          <w:rFonts w:ascii="Arial" w:hAnsi="Arial" w:cs="Arial"/>
        </w:rPr>
      </w:pPr>
      <w:r w:rsidRPr="00F81E8E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F81E8E">
        <w:rPr>
          <w:rFonts w:ascii="Arial" w:hAnsi="Arial" w:cs="Arial"/>
        </w:rPr>
        <w:t>Poznań</w:t>
      </w:r>
    </w:p>
    <w:p w14:paraId="1338B0D5" w14:textId="77777777" w:rsidR="007E20A2" w:rsidRDefault="007E20A2" w:rsidP="007E20A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D995E96" w14:textId="77777777" w:rsidR="007E20A2" w:rsidRDefault="007E20A2" w:rsidP="007E20A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428B31D" w14:textId="77777777" w:rsidR="007E20A2" w:rsidRDefault="007E20A2" w:rsidP="007E20A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65B9EE0" w14:textId="5FCE9B4D" w:rsidR="00E65B7A" w:rsidRPr="00AB1118" w:rsidRDefault="00E65B7A" w:rsidP="007E20A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23EACFF1" w14:textId="77777777" w:rsidR="00E65B7A" w:rsidRDefault="00E65B7A" w:rsidP="007E20A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654E7041" w14:textId="77777777" w:rsidR="007E20A2" w:rsidRDefault="007E20A2" w:rsidP="007E20A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19B2C73" w14:textId="77777777" w:rsidR="007E20A2" w:rsidRDefault="007E20A2" w:rsidP="007E20A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60FABDA8" w14:textId="77777777" w:rsidR="007E20A2" w:rsidRPr="00AB1118" w:rsidRDefault="007E20A2" w:rsidP="007E20A2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4979F63B" w14:textId="77777777" w:rsidTr="004C0D4A">
        <w:tc>
          <w:tcPr>
            <w:tcW w:w="9330" w:type="dxa"/>
            <w:shd w:val="clear" w:color="auto" w:fill="F2F2F2"/>
            <w:hideMark/>
          </w:tcPr>
          <w:p w14:paraId="02381EDB" w14:textId="77777777" w:rsidR="00E65B7A" w:rsidRPr="00AB1118" w:rsidRDefault="00E65B7A" w:rsidP="007E20A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E0463EB" w14:textId="77777777" w:rsidR="00E65B7A" w:rsidRPr="00AB1118" w:rsidRDefault="00E65B7A" w:rsidP="007E20A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66E80754" w14:textId="77777777" w:rsidR="00E65B7A" w:rsidRPr="00AB1118" w:rsidRDefault="00E65B7A" w:rsidP="007E20A2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25BD028D" w14:textId="77777777" w:rsidTr="004C0D4A">
        <w:tc>
          <w:tcPr>
            <w:tcW w:w="2268" w:type="dxa"/>
          </w:tcPr>
          <w:p w14:paraId="6E6E0FCF" w14:textId="77777777" w:rsidR="00E65B7A" w:rsidRPr="00AB1118" w:rsidRDefault="00E65B7A" w:rsidP="007E20A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0F61606E" w14:textId="0E4AC6CD" w:rsidR="00E65B7A" w:rsidRPr="00AB1118" w:rsidRDefault="00E65B7A" w:rsidP="007E20A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F81E8E" w:rsidRPr="00F81E8E">
              <w:rPr>
                <w:rFonts w:ascii="Arial" w:hAnsi="Arial" w:cs="Arial"/>
              </w:rPr>
              <w:t xml:space="preserve">podstawowy bez negocjacji - art. 275 pkt. 1 ustawy </w:t>
            </w:r>
            <w:proofErr w:type="spellStart"/>
            <w:r w:rsidR="00F81E8E" w:rsidRPr="00F81E8E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08F825EA" w14:textId="77777777" w:rsidTr="004C0D4A">
        <w:tc>
          <w:tcPr>
            <w:tcW w:w="2268" w:type="dxa"/>
          </w:tcPr>
          <w:p w14:paraId="5F17A39A" w14:textId="77777777" w:rsidR="00E65B7A" w:rsidRPr="00AB1118" w:rsidRDefault="00E65B7A" w:rsidP="007E20A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28EC369E" w14:textId="4F78F107" w:rsidR="00E65B7A" w:rsidRPr="00AB1118" w:rsidRDefault="00F81E8E" w:rsidP="007E20A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81E8E">
              <w:rPr>
                <w:rFonts w:ascii="Arial" w:hAnsi="Arial" w:cs="Arial"/>
                <w:bCs/>
              </w:rPr>
              <w:t>Zakup niespecjalistycznego sprzętu medycznego w tym jednorazowego - 5 zadań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F81E8E" w:rsidRPr="00AB1118" w14:paraId="42429D45" w14:textId="77777777" w:rsidTr="00F477A3">
        <w:tc>
          <w:tcPr>
            <w:tcW w:w="2268" w:type="dxa"/>
          </w:tcPr>
          <w:p w14:paraId="4263E561" w14:textId="77777777" w:rsidR="00F81E8E" w:rsidRPr="00AB1118" w:rsidRDefault="00F81E8E" w:rsidP="007E20A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14DBD882" w14:textId="77777777" w:rsidR="00F81E8E" w:rsidRDefault="00F81E8E" w:rsidP="007E20A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81E8E">
              <w:rPr>
                <w:rFonts w:ascii="Arial" w:hAnsi="Arial" w:cs="Arial"/>
                <w:bCs/>
              </w:rPr>
              <w:t>SZW/DZP/45/2026</w:t>
            </w:r>
          </w:p>
          <w:p w14:paraId="17B20BAC" w14:textId="77777777" w:rsidR="007E20A2" w:rsidRDefault="007E20A2" w:rsidP="007E20A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71AC1449" w14:textId="77777777" w:rsidR="007E20A2" w:rsidRDefault="007E20A2" w:rsidP="007E20A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0D63A1CB" w14:textId="3CD81519" w:rsidR="007E20A2" w:rsidRPr="00AB1118" w:rsidRDefault="007E20A2" w:rsidP="007E20A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03ADD2E6" w14:textId="1982A95A" w:rsidR="004F079B" w:rsidRDefault="004F079B" w:rsidP="007E20A2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F81E8E" w:rsidRPr="00F81E8E">
        <w:rPr>
          <w:rFonts w:cs="Arial"/>
          <w:b/>
          <w:sz w:val="24"/>
        </w:rPr>
        <w:t>Szpital Wojewódzki w Poznaniu</w:t>
      </w:r>
      <w:r w:rsidR="007E20A2">
        <w:rPr>
          <w:rFonts w:cs="Arial"/>
          <w:b/>
          <w:sz w:val="24"/>
        </w:rPr>
        <w:t xml:space="preserve">, </w:t>
      </w:r>
      <w:r w:rsidR="00F81E8E" w:rsidRPr="00F81E8E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F81E8E" w:rsidRPr="00F81E8E">
        <w:rPr>
          <w:rFonts w:cs="Arial"/>
          <w:sz w:val="24"/>
        </w:rPr>
        <w:t>(</w:t>
      </w:r>
      <w:proofErr w:type="spellStart"/>
      <w:r w:rsidR="00F81E8E" w:rsidRPr="00F81E8E">
        <w:rPr>
          <w:rFonts w:cs="Arial"/>
          <w:sz w:val="24"/>
        </w:rPr>
        <w:t>t.j</w:t>
      </w:r>
      <w:proofErr w:type="spellEnd"/>
      <w:r w:rsidR="00F81E8E" w:rsidRPr="00F81E8E">
        <w:rPr>
          <w:rFonts w:cs="Arial"/>
          <w:sz w:val="24"/>
        </w:rPr>
        <w:t>. Dz. U. z 2024 r. poz. 1320 ze zm.)</w:t>
      </w:r>
      <w:r w:rsidRPr="00E65B7A">
        <w:rPr>
          <w:rFonts w:cs="Arial"/>
          <w:sz w:val="24"/>
        </w:rPr>
        <w:t>,</w:t>
      </w:r>
      <w:r w:rsidR="007E20A2">
        <w:rPr>
          <w:rFonts w:cs="Arial"/>
          <w:sz w:val="24"/>
        </w:rPr>
        <w:t xml:space="preserve">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6D267E3D" w14:textId="77777777" w:rsidR="007E20A2" w:rsidRPr="00E65B7A" w:rsidRDefault="007E20A2" w:rsidP="007E20A2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3E807482" w14:textId="3EB233E8" w:rsidR="004F079B" w:rsidRPr="00E65B7A" w:rsidRDefault="004F079B" w:rsidP="007E20A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F81E8E" w:rsidRPr="00F81E8E">
        <w:rPr>
          <w:rFonts w:cs="Arial"/>
          <w:b/>
          <w:sz w:val="24"/>
        </w:rPr>
        <w:t>2026-06-05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F81E8E" w:rsidRPr="00F81E8E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F81E8E" w:rsidRPr="00F81E8E">
        <w:rPr>
          <w:rFonts w:cs="Arial"/>
          <w:b/>
          <w:sz w:val="24"/>
        </w:rPr>
        <w:t>2026-06-11</w:t>
      </w:r>
      <w:r w:rsidR="008365E9" w:rsidRPr="00E65B7A">
        <w:rPr>
          <w:rFonts w:cs="Arial"/>
          <w:sz w:val="24"/>
        </w:rPr>
        <w:t xml:space="preserve"> godz. </w:t>
      </w:r>
      <w:r w:rsidR="00F81E8E" w:rsidRPr="00F81E8E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6102667B" w14:textId="26E85CB2" w:rsidR="004F079B" w:rsidRPr="007E20A2" w:rsidRDefault="004F079B" w:rsidP="007E20A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F81E8E" w:rsidRPr="00F81E8E">
        <w:rPr>
          <w:rFonts w:cs="Arial"/>
          <w:b/>
          <w:sz w:val="24"/>
        </w:rPr>
        <w:t>2026-06-05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F81E8E" w:rsidRPr="00F81E8E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F81E8E" w:rsidRPr="00F81E8E">
        <w:rPr>
          <w:rFonts w:cs="Arial"/>
          <w:b/>
          <w:sz w:val="24"/>
        </w:rPr>
        <w:t>2026-06-11</w:t>
      </w:r>
      <w:r w:rsidR="008365E9" w:rsidRPr="00E65B7A">
        <w:rPr>
          <w:rFonts w:cs="Arial"/>
          <w:sz w:val="24"/>
        </w:rPr>
        <w:t xml:space="preserve"> godz. </w:t>
      </w:r>
      <w:r w:rsidR="00F81E8E" w:rsidRPr="00F81E8E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201F7665" w14:textId="77777777" w:rsidR="007E20A2" w:rsidRPr="00E65B7A" w:rsidRDefault="007E20A2" w:rsidP="007E20A2">
      <w:pPr>
        <w:pStyle w:val="Tekstpodstawowywcity2"/>
        <w:spacing w:line="240" w:lineRule="auto"/>
        <w:ind w:left="284" w:firstLine="0"/>
        <w:rPr>
          <w:rFonts w:cs="Arial"/>
          <w:sz w:val="24"/>
        </w:rPr>
      </w:pPr>
    </w:p>
    <w:p w14:paraId="342272EC" w14:textId="4ACB8012" w:rsidR="00F16C50" w:rsidRPr="00E65B7A" w:rsidRDefault="00F16C50" w:rsidP="007E20A2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i otwarcia ofert.</w:t>
      </w:r>
    </w:p>
    <w:p w14:paraId="289F9357" w14:textId="77777777" w:rsidR="00F16C50" w:rsidRPr="00E65B7A" w:rsidRDefault="00F16C50" w:rsidP="007E20A2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4A9097C3" w14:textId="77777777" w:rsidR="007E20A2" w:rsidRDefault="007E20A2" w:rsidP="007E20A2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</w:p>
    <w:p w14:paraId="55007B1A" w14:textId="77777777" w:rsidR="007E20A2" w:rsidRPr="007E11A9" w:rsidRDefault="007E20A2" w:rsidP="007E20A2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7E11A9">
        <w:rPr>
          <w:rFonts w:ascii="Arial" w:hAnsi="Arial" w:cs="Arial"/>
          <w:iCs/>
          <w:sz w:val="20"/>
        </w:rPr>
        <w:t>/-/ Dyrektor Szpitala Wojewódzkiego w Poznaniu</w:t>
      </w:r>
    </w:p>
    <w:p w14:paraId="0E7F75EE" w14:textId="77777777" w:rsidR="007E20A2" w:rsidRPr="007E11A9" w:rsidRDefault="007E20A2" w:rsidP="007E20A2">
      <w:pPr>
        <w:pStyle w:val="Tekstpodstawowy"/>
        <w:ind w:left="3119" w:firstLine="425"/>
        <w:jc w:val="right"/>
        <w:rPr>
          <w:rFonts w:ascii="Arial" w:hAnsi="Arial" w:cs="Arial"/>
          <w:iCs/>
          <w:sz w:val="20"/>
        </w:rPr>
      </w:pPr>
      <w:r w:rsidRPr="007E11A9">
        <w:rPr>
          <w:rFonts w:ascii="Arial" w:hAnsi="Arial" w:cs="Arial"/>
          <w:iCs/>
          <w:sz w:val="20"/>
        </w:rPr>
        <w:t xml:space="preserve"> dr hab. n. med.- prof. UZ</w:t>
      </w:r>
    </w:p>
    <w:p w14:paraId="4ADBEB00" w14:textId="77777777" w:rsidR="007E20A2" w:rsidRPr="00152970" w:rsidRDefault="007E20A2" w:rsidP="007E20A2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  <w:r w:rsidRPr="007E11A9">
        <w:rPr>
          <w:rFonts w:ascii="Arial" w:hAnsi="Arial" w:cs="Arial"/>
          <w:iCs/>
          <w:sz w:val="20"/>
        </w:rPr>
        <w:t>Dawid Murawa</w:t>
      </w:r>
    </w:p>
    <w:p w14:paraId="0CE42EA6" w14:textId="0C699BF4" w:rsidR="00F16C50" w:rsidRPr="00D91931" w:rsidRDefault="00F81E8E" w:rsidP="007E20A2">
      <w:pPr>
        <w:pStyle w:val="Tekstpodstawowy"/>
        <w:ind w:firstLine="425"/>
        <w:jc w:val="right"/>
        <w:rPr>
          <w:sz w:val="22"/>
          <w:szCs w:val="22"/>
        </w:rPr>
      </w:pPr>
      <w:r w:rsidRPr="00F81E8E">
        <w:rPr>
          <w:rFonts w:ascii="Arial" w:hAnsi="Arial" w:cs="Arial"/>
          <w:sz w:val="24"/>
          <w:szCs w:val="24"/>
        </w:rPr>
        <w:t xml:space="preserve">  </w:t>
      </w:r>
    </w:p>
    <w:sectPr w:rsidR="00F16C50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2EB82" w14:textId="77777777" w:rsidR="00BA12AC" w:rsidRDefault="00BA12AC">
      <w:r>
        <w:separator/>
      </w:r>
    </w:p>
  </w:endnote>
  <w:endnote w:type="continuationSeparator" w:id="0">
    <w:p w14:paraId="32C1D297" w14:textId="77777777" w:rsidR="00BA12AC" w:rsidRDefault="00BA1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F3987" w14:textId="77777777" w:rsidR="00F81E8E" w:rsidRDefault="00F81E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7A041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52BA072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D5884" w14:textId="77777777" w:rsidR="00F81E8E" w:rsidRDefault="00F81E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D9480" w14:textId="77777777" w:rsidR="00BA12AC" w:rsidRDefault="00BA12AC">
      <w:r>
        <w:separator/>
      </w:r>
    </w:p>
  </w:footnote>
  <w:footnote w:type="continuationSeparator" w:id="0">
    <w:p w14:paraId="3EA6F833" w14:textId="77777777" w:rsidR="00BA12AC" w:rsidRDefault="00BA12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28EE0" w14:textId="77777777" w:rsidR="00F81E8E" w:rsidRDefault="00F81E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2BE63" w14:textId="77777777" w:rsidR="00F81E8E" w:rsidRDefault="00F81E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E4C0D" w14:textId="77777777" w:rsidR="00F81E8E" w:rsidRDefault="00F81E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19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D8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7E20A2"/>
    <w:rsid w:val="00816FE0"/>
    <w:rsid w:val="00820E2C"/>
    <w:rsid w:val="008365E9"/>
    <w:rsid w:val="00901D47"/>
    <w:rsid w:val="00926BD8"/>
    <w:rsid w:val="00940C54"/>
    <w:rsid w:val="00945187"/>
    <w:rsid w:val="00955CEB"/>
    <w:rsid w:val="00972F59"/>
    <w:rsid w:val="00AC3482"/>
    <w:rsid w:val="00AC48F1"/>
    <w:rsid w:val="00BA12AC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  <w:rsid w:val="00F8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B8E402"/>
  <w15:chartTrackingRefBased/>
  <w15:docId w15:val="{E5082919-7D84-4850-B46A-CE1CB2443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E20A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2026-06-05T06:28:00Z</cp:lastPrinted>
  <dcterms:created xsi:type="dcterms:W3CDTF">2026-06-05T06:28:00Z</dcterms:created>
  <dcterms:modified xsi:type="dcterms:W3CDTF">2026-06-05T06:28:00Z</dcterms:modified>
</cp:coreProperties>
</file>