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366F41" w14:textId="287423B8" w:rsidR="003E6519" w:rsidRPr="00E31FE8" w:rsidRDefault="00AF5109" w:rsidP="003E6519">
      <w:pPr>
        <w:spacing w:after="600"/>
        <w:jc w:val="right"/>
        <w:rPr>
          <w:rFonts w:ascii="Arial Narrow" w:hAnsi="Arial Narrow" w:cs="Arial"/>
        </w:rPr>
      </w:pPr>
      <w:r w:rsidRPr="00E31FE8">
        <w:rPr>
          <w:rFonts w:ascii="Arial Narrow" w:hAnsi="Arial Narrow" w:cs="Arial"/>
        </w:rPr>
        <w:t>Bydgoszcz</w:t>
      </w:r>
      <w:r w:rsidR="003E6519" w:rsidRPr="00E31FE8">
        <w:rPr>
          <w:rFonts w:ascii="Arial Narrow" w:hAnsi="Arial Narrow" w:cs="Arial"/>
        </w:rPr>
        <w:t xml:space="preserve"> dnia: </w:t>
      </w:r>
      <w:r w:rsidRPr="00E31FE8">
        <w:rPr>
          <w:rFonts w:ascii="Arial Narrow" w:hAnsi="Arial Narrow" w:cs="Arial"/>
        </w:rPr>
        <w:t>2026-06-08</w:t>
      </w:r>
    </w:p>
    <w:p w14:paraId="1056E0A4" w14:textId="1435C128" w:rsidR="003E6519" w:rsidRPr="00E31FE8" w:rsidRDefault="00AF5109" w:rsidP="003E6519">
      <w:pPr>
        <w:spacing w:line="360" w:lineRule="auto"/>
        <w:rPr>
          <w:rFonts w:ascii="Arial Narrow" w:hAnsi="Arial Narrow" w:cs="Arial"/>
          <w:b/>
          <w:bCs/>
        </w:rPr>
      </w:pPr>
      <w:r w:rsidRPr="00E31FE8">
        <w:rPr>
          <w:rFonts w:ascii="Arial Narrow" w:hAnsi="Arial Narrow" w:cs="Arial"/>
          <w:b/>
          <w:bCs/>
        </w:rPr>
        <w:t>10.WSzKzP SPZOZ</w:t>
      </w:r>
    </w:p>
    <w:p w14:paraId="6FF4A6C0" w14:textId="4439B950" w:rsidR="003E6519" w:rsidRPr="00E31FE8" w:rsidRDefault="00AF5109" w:rsidP="003E6519">
      <w:pPr>
        <w:spacing w:line="360" w:lineRule="auto"/>
        <w:rPr>
          <w:rFonts w:ascii="Arial Narrow" w:hAnsi="Arial Narrow" w:cs="Arial"/>
        </w:rPr>
      </w:pPr>
      <w:r w:rsidRPr="00E31FE8">
        <w:rPr>
          <w:rFonts w:ascii="Arial Narrow" w:hAnsi="Arial Narrow" w:cs="Arial"/>
        </w:rPr>
        <w:t>Powstańców Warszawy</w:t>
      </w:r>
      <w:r w:rsidR="003E6519" w:rsidRPr="00E31FE8">
        <w:rPr>
          <w:rFonts w:ascii="Arial Narrow" w:hAnsi="Arial Narrow" w:cs="Arial"/>
        </w:rPr>
        <w:t xml:space="preserve"> </w:t>
      </w:r>
      <w:r w:rsidRPr="00E31FE8">
        <w:rPr>
          <w:rFonts w:ascii="Arial Narrow" w:hAnsi="Arial Narrow" w:cs="Arial"/>
        </w:rPr>
        <w:t>5</w:t>
      </w:r>
    </w:p>
    <w:p w14:paraId="17AE1647" w14:textId="6DA3922B" w:rsidR="003E6519" w:rsidRPr="00E31FE8" w:rsidRDefault="00AF5109" w:rsidP="003E6519">
      <w:pPr>
        <w:rPr>
          <w:rFonts w:ascii="Arial Narrow" w:hAnsi="Arial Narrow" w:cs="Arial"/>
        </w:rPr>
      </w:pPr>
      <w:r w:rsidRPr="00E31FE8">
        <w:rPr>
          <w:rFonts w:ascii="Arial Narrow" w:hAnsi="Arial Narrow" w:cs="Arial"/>
        </w:rPr>
        <w:t>85-681</w:t>
      </w:r>
      <w:r w:rsidR="003E6519" w:rsidRPr="00E31FE8">
        <w:rPr>
          <w:rFonts w:ascii="Arial Narrow" w:hAnsi="Arial Narrow" w:cs="Arial"/>
        </w:rPr>
        <w:t xml:space="preserve"> </w:t>
      </w:r>
      <w:r w:rsidRPr="00E31FE8">
        <w:rPr>
          <w:rFonts w:ascii="Arial Narrow" w:hAnsi="Arial Narrow" w:cs="Arial"/>
        </w:rPr>
        <w:t>Bydgoszcz</w:t>
      </w:r>
    </w:p>
    <w:p w14:paraId="0C996575" w14:textId="77777777" w:rsidR="003E6519" w:rsidRPr="00E31FE8" w:rsidRDefault="003E6519" w:rsidP="003E6519">
      <w:pPr>
        <w:jc w:val="both"/>
        <w:rPr>
          <w:rFonts w:ascii="Arial Narrow" w:hAnsi="Arial Narrow" w:cs="Arial"/>
          <w:bCs/>
          <w:sz w:val="14"/>
          <w:szCs w:val="14"/>
        </w:rPr>
      </w:pPr>
      <w:r w:rsidRPr="00E31FE8">
        <w:rPr>
          <w:rFonts w:ascii="Arial Narrow" w:hAnsi="Arial Narrow" w:cs="Arial"/>
          <w:bCs/>
          <w:sz w:val="14"/>
          <w:szCs w:val="14"/>
        </w:rPr>
        <w:t>……………………………………</w:t>
      </w:r>
    </w:p>
    <w:p w14:paraId="73D5EDCD" w14:textId="77777777" w:rsidR="003E6519" w:rsidRPr="00E31FE8" w:rsidRDefault="003E6519" w:rsidP="003E6519">
      <w:pPr>
        <w:spacing w:after="600"/>
        <w:jc w:val="both"/>
        <w:rPr>
          <w:rFonts w:ascii="Arial Narrow" w:hAnsi="Arial Narrow"/>
          <w:bCs/>
          <w:sz w:val="14"/>
          <w:szCs w:val="14"/>
        </w:rPr>
      </w:pPr>
      <w:r w:rsidRPr="00E31FE8">
        <w:rPr>
          <w:rFonts w:ascii="Arial Narrow" w:hAnsi="Arial Narrow" w:cs="Arial"/>
          <w:bCs/>
          <w:sz w:val="14"/>
          <w:szCs w:val="14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E31FE8" w14:paraId="75AA46AD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110C96E" w14:textId="77777777" w:rsidR="003E6519" w:rsidRPr="00E31FE8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4"/>
                <w:szCs w:val="24"/>
              </w:rPr>
            </w:pPr>
            <w:r w:rsidRPr="00E31FE8">
              <w:rPr>
                <w:rFonts w:ascii="Arial Narrow" w:hAnsi="Arial Narrow" w:cs="Arial"/>
                <w:b/>
                <w:spacing w:val="60"/>
                <w:kern w:val="28"/>
                <w:sz w:val="24"/>
                <w:szCs w:val="24"/>
              </w:rPr>
              <w:t>INFORMACJA</w:t>
            </w:r>
          </w:p>
          <w:p w14:paraId="2C0C79D2" w14:textId="77777777" w:rsidR="003E6519" w:rsidRPr="00E31FE8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E31FE8">
              <w:rPr>
                <w:rFonts w:ascii="Arial Narrow" w:hAnsi="Arial Narrow" w:cs="Arial"/>
                <w:sz w:val="22"/>
                <w:szCs w:val="22"/>
              </w:rPr>
              <w:t>o kwocie przeznaczonej na realizację zamówienia</w:t>
            </w:r>
          </w:p>
        </w:tc>
      </w:tr>
    </w:tbl>
    <w:p w14:paraId="20664F70" w14:textId="77777777" w:rsidR="003E6519" w:rsidRPr="00E31FE8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</w:rPr>
      </w:pPr>
      <w:r w:rsidRPr="00E31FE8">
        <w:rPr>
          <w:rFonts w:ascii="Arial Narrow" w:hAnsi="Arial Narrow" w:cs="Arial"/>
        </w:rPr>
        <w:tab/>
        <w:t xml:space="preserve"> </w:t>
      </w:r>
    </w:p>
    <w:p w14:paraId="10024771" w14:textId="77777777" w:rsidR="003E6519" w:rsidRPr="00E31FE8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E31FE8">
        <w:rPr>
          <w:rFonts w:ascii="Arial Narrow" w:eastAsia="Calibri" w:hAnsi="Arial Narrow" w:cs="Arial"/>
          <w:lang w:eastAsia="en-US"/>
        </w:rPr>
        <w:t xml:space="preserve">Dotyczy </w:t>
      </w:r>
      <w:r w:rsidRPr="00E31FE8">
        <w:rPr>
          <w:rFonts w:ascii="Arial Narrow" w:hAnsi="Arial Narrow" w:cs="Arial"/>
        </w:rPr>
        <w:t>postępowania o udzielenie zamówienia publicznego</w:t>
      </w:r>
      <w:r w:rsidRPr="00E31FE8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E31FE8" w14:paraId="5F44791D" w14:textId="77777777" w:rsidTr="001A0FA2">
        <w:tc>
          <w:tcPr>
            <w:tcW w:w="2269" w:type="dxa"/>
          </w:tcPr>
          <w:p w14:paraId="427B8607" w14:textId="77777777" w:rsidR="003E6519" w:rsidRPr="00E31FE8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E31FE8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</w:tcPr>
          <w:p w14:paraId="17D19B6E" w14:textId="192642BF" w:rsidR="003E6519" w:rsidRPr="00E31FE8" w:rsidRDefault="00AF5109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E31FE8">
              <w:rPr>
                <w:rFonts w:ascii="Arial Narrow" w:hAnsi="Arial Narrow" w:cs="Arial"/>
                <w:b/>
              </w:rPr>
              <w:t>Dostawy sukcesywne sprzętu jednorazowego użytku dla Pracowni Hemodynamiki na okres 24 miesięcy</w:t>
            </w:r>
            <w:r w:rsidR="003E6519" w:rsidRPr="00E31FE8">
              <w:rPr>
                <w:rFonts w:ascii="Arial Narrow" w:hAnsi="Arial Narrow" w:cs="Arial"/>
                <w:b/>
              </w:rPr>
              <w:t>.</w:t>
            </w:r>
          </w:p>
        </w:tc>
      </w:tr>
      <w:tr w:rsidR="00AF5109" w:rsidRPr="00E31FE8" w14:paraId="4FAF1734" w14:textId="77777777" w:rsidTr="00A716ED">
        <w:tc>
          <w:tcPr>
            <w:tcW w:w="2269" w:type="dxa"/>
          </w:tcPr>
          <w:p w14:paraId="586CA3E8" w14:textId="77777777" w:rsidR="00AF5109" w:rsidRPr="00E31FE8" w:rsidRDefault="00AF5109" w:rsidP="00A716E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E31FE8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</w:tcPr>
          <w:p w14:paraId="5AD8F154" w14:textId="020F5C9B" w:rsidR="00AF5109" w:rsidRPr="00E31FE8" w:rsidRDefault="00AF5109" w:rsidP="00A716E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E31FE8">
              <w:rPr>
                <w:rFonts w:ascii="Arial Narrow" w:hAnsi="Arial Narrow" w:cs="Arial"/>
                <w:b/>
              </w:rPr>
              <w:t>60/2026</w:t>
            </w:r>
          </w:p>
        </w:tc>
      </w:tr>
    </w:tbl>
    <w:p w14:paraId="2582DCF0" w14:textId="7BC3280C" w:rsidR="00890B92" w:rsidRPr="00E31FE8" w:rsidRDefault="00A80738" w:rsidP="003E6519">
      <w:pPr>
        <w:spacing w:before="480" w:after="120" w:line="360" w:lineRule="auto"/>
        <w:jc w:val="both"/>
        <w:rPr>
          <w:rFonts w:ascii="Arial Narrow" w:hAnsi="Arial Narrow" w:cs="Arial"/>
        </w:rPr>
      </w:pPr>
      <w:r w:rsidRPr="00E31FE8">
        <w:rPr>
          <w:rFonts w:ascii="Arial Narrow" w:hAnsi="Arial Narrow" w:cs="Arial"/>
        </w:rPr>
        <w:t xml:space="preserve">Zamawiający na podstawie art. </w:t>
      </w:r>
      <w:r w:rsidR="00890B92" w:rsidRPr="00E31FE8">
        <w:rPr>
          <w:rFonts w:ascii="Arial Narrow" w:hAnsi="Arial Narrow" w:cs="Arial"/>
        </w:rPr>
        <w:t>22</w:t>
      </w:r>
      <w:r w:rsidR="0049054E" w:rsidRPr="00E31FE8">
        <w:rPr>
          <w:rFonts w:ascii="Arial Narrow" w:hAnsi="Arial Narrow" w:cs="Arial"/>
        </w:rPr>
        <w:t>2</w:t>
      </w:r>
      <w:r w:rsidRPr="00E31FE8">
        <w:rPr>
          <w:rFonts w:ascii="Arial Narrow" w:hAnsi="Arial Narrow" w:cs="Arial"/>
        </w:rPr>
        <w:t xml:space="preserve"> ust. </w:t>
      </w:r>
      <w:r w:rsidR="00890B92" w:rsidRPr="00E31FE8">
        <w:rPr>
          <w:rFonts w:ascii="Arial Narrow" w:hAnsi="Arial Narrow" w:cs="Arial"/>
        </w:rPr>
        <w:t>4</w:t>
      </w:r>
      <w:r w:rsidRPr="00E31FE8">
        <w:rPr>
          <w:rFonts w:ascii="Arial Narrow" w:hAnsi="Arial Narrow" w:cs="Arial"/>
        </w:rPr>
        <w:t xml:space="preserve"> </w:t>
      </w:r>
      <w:r w:rsidR="00890B92" w:rsidRPr="00E31FE8">
        <w:rPr>
          <w:rFonts w:ascii="Arial Narrow" w:hAnsi="Arial Narrow" w:cs="Arial"/>
          <w:bCs/>
        </w:rPr>
        <w:t>ustawy z dnia 11 września 2019 r. Prawo zamówień publicznych</w:t>
      </w:r>
      <w:r w:rsidR="004C7E9B" w:rsidRPr="00E31FE8">
        <w:rPr>
          <w:rFonts w:ascii="Arial Narrow" w:hAnsi="Arial Narrow" w:cs="Arial"/>
        </w:rPr>
        <w:t xml:space="preserve"> </w:t>
      </w:r>
      <w:r w:rsidR="00AF5109" w:rsidRPr="00E31FE8">
        <w:rPr>
          <w:rFonts w:ascii="Arial Narrow" w:hAnsi="Arial Narrow" w:cs="Arial"/>
        </w:rPr>
        <w:t>(</w:t>
      </w:r>
      <w:proofErr w:type="spellStart"/>
      <w:r w:rsidR="00AF5109" w:rsidRPr="00E31FE8">
        <w:rPr>
          <w:rFonts w:ascii="Arial Narrow" w:hAnsi="Arial Narrow" w:cs="Arial"/>
        </w:rPr>
        <w:t>t.j</w:t>
      </w:r>
      <w:proofErr w:type="spellEnd"/>
      <w:r w:rsidR="00AF5109" w:rsidRPr="00E31FE8">
        <w:rPr>
          <w:rFonts w:ascii="Arial Narrow" w:hAnsi="Arial Narrow" w:cs="Arial"/>
        </w:rPr>
        <w:t xml:space="preserve">. Dz. U. z 2024 r. poz. 1320 z </w:t>
      </w:r>
      <w:proofErr w:type="spellStart"/>
      <w:r w:rsidR="00AF5109" w:rsidRPr="00E31FE8">
        <w:rPr>
          <w:rFonts w:ascii="Arial Narrow" w:hAnsi="Arial Narrow" w:cs="Arial"/>
        </w:rPr>
        <w:t>p</w:t>
      </w:r>
      <w:r w:rsidR="00E31FE8">
        <w:rPr>
          <w:rFonts w:ascii="Arial Narrow" w:hAnsi="Arial Narrow" w:cs="Arial"/>
        </w:rPr>
        <w:t>óź</w:t>
      </w:r>
      <w:r w:rsidR="00AF5109" w:rsidRPr="00E31FE8">
        <w:rPr>
          <w:rFonts w:ascii="Arial Narrow" w:hAnsi="Arial Narrow" w:cs="Arial"/>
        </w:rPr>
        <w:t>n</w:t>
      </w:r>
      <w:proofErr w:type="spellEnd"/>
      <w:r w:rsidR="00AF5109" w:rsidRPr="00E31FE8">
        <w:rPr>
          <w:rFonts w:ascii="Arial Narrow" w:hAnsi="Arial Narrow" w:cs="Arial"/>
        </w:rPr>
        <w:t>. zm.)</w:t>
      </w:r>
      <w:r w:rsidR="00490DC0" w:rsidRPr="00E31FE8">
        <w:rPr>
          <w:rFonts w:ascii="Arial Narrow" w:hAnsi="Arial Narrow" w:cs="Arial"/>
        </w:rPr>
        <w:t xml:space="preserve"> </w:t>
      </w:r>
      <w:r w:rsidR="00890B92" w:rsidRPr="00E31FE8">
        <w:rPr>
          <w:rFonts w:ascii="Arial Narrow" w:hAnsi="Arial Narrow" w:cs="Arial"/>
        </w:rPr>
        <w:t>informuje, że kwota, jaką zamierza przeznaczyć na sfinansowanie zamówienia wynosi</w:t>
      </w:r>
      <w:r w:rsidR="00510EC8" w:rsidRPr="00E31FE8">
        <w:rPr>
          <w:rFonts w:ascii="Arial Narrow" w:hAnsi="Arial Narrow" w:cs="Arial"/>
        </w:rPr>
        <w:t xml:space="preserve"> dla</w:t>
      </w:r>
      <w:r w:rsidR="00890B92" w:rsidRPr="00E31FE8">
        <w:rPr>
          <w:rFonts w:ascii="Arial Narrow" w:hAnsi="Arial Narrow" w:cs="Arial"/>
        </w:rPr>
        <w:t>:</w:t>
      </w:r>
    </w:p>
    <w:tbl>
      <w:tblPr>
        <w:tblW w:w="9214" w:type="dxa"/>
        <w:tblInd w:w="63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31FE8" w:rsidRPr="00E31FE8" w14:paraId="435A00C6" w14:textId="77777777" w:rsidTr="00A716E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E4049BF" w14:textId="77777777" w:rsidR="00E31FE8" w:rsidRPr="00E31FE8" w:rsidRDefault="00E31FE8" w:rsidP="00A716E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E31FE8">
              <w:rPr>
                <w:rFonts w:ascii="Arial Narrow" w:hAnsi="Arial Narrow" w:cs="Arial"/>
              </w:rPr>
              <w:t>części 1 zamówienia w wysokości 125 280.00 zł brutto;</w:t>
            </w:r>
          </w:p>
        </w:tc>
      </w:tr>
      <w:tr w:rsidR="00E31FE8" w:rsidRPr="00E31FE8" w14:paraId="1CCE0AB3" w14:textId="77777777" w:rsidTr="00A716E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EDC8458" w14:textId="77777777" w:rsidR="00E31FE8" w:rsidRPr="00E31FE8" w:rsidRDefault="00E31FE8" w:rsidP="00A716E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E31FE8">
              <w:rPr>
                <w:rFonts w:ascii="Arial Narrow" w:hAnsi="Arial Narrow" w:cs="Arial"/>
              </w:rPr>
              <w:t>części 2 zamówienia w wysokości 223 776.00 zł brutto;</w:t>
            </w:r>
          </w:p>
        </w:tc>
      </w:tr>
      <w:tr w:rsidR="00E31FE8" w:rsidRPr="00E31FE8" w14:paraId="07B5AC78" w14:textId="77777777" w:rsidTr="00A716E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77D29B4" w14:textId="77777777" w:rsidR="00E31FE8" w:rsidRPr="00E31FE8" w:rsidRDefault="00E31FE8" w:rsidP="00A716E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E31FE8">
              <w:rPr>
                <w:rFonts w:ascii="Arial Narrow" w:hAnsi="Arial Narrow" w:cs="Arial"/>
              </w:rPr>
              <w:t>części 3 zamówienia w wysokości 71 215.20 zł brutto;</w:t>
            </w:r>
          </w:p>
        </w:tc>
      </w:tr>
      <w:tr w:rsidR="00E31FE8" w:rsidRPr="00E31FE8" w14:paraId="065BD15E" w14:textId="77777777" w:rsidTr="00A716E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FA63568" w14:textId="77777777" w:rsidR="00E31FE8" w:rsidRPr="00E31FE8" w:rsidRDefault="00E31FE8" w:rsidP="00A716E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E31FE8">
              <w:rPr>
                <w:rFonts w:ascii="Arial Narrow" w:hAnsi="Arial Narrow" w:cs="Arial"/>
              </w:rPr>
              <w:t>części 4 zamówienia w wysokości 7 769.52 zł brutto;</w:t>
            </w:r>
          </w:p>
        </w:tc>
      </w:tr>
      <w:tr w:rsidR="00E31FE8" w:rsidRPr="00E31FE8" w14:paraId="250B5EEF" w14:textId="77777777" w:rsidTr="00A716E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B7BBCEC" w14:textId="77777777" w:rsidR="00E31FE8" w:rsidRPr="00E31FE8" w:rsidRDefault="00E31FE8" w:rsidP="00A716E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E31FE8">
              <w:rPr>
                <w:rFonts w:ascii="Arial Narrow" w:hAnsi="Arial Narrow" w:cs="Arial"/>
              </w:rPr>
              <w:t>części 5 zamówienia w wysokości 30 240.00 zł brutto;</w:t>
            </w:r>
          </w:p>
        </w:tc>
      </w:tr>
      <w:tr w:rsidR="00E31FE8" w:rsidRPr="00E31FE8" w14:paraId="512F1DC2" w14:textId="77777777" w:rsidTr="00A716E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045CF51" w14:textId="77777777" w:rsidR="00E31FE8" w:rsidRPr="00E31FE8" w:rsidRDefault="00E31FE8" w:rsidP="00A716E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E31FE8">
              <w:rPr>
                <w:rFonts w:ascii="Arial Narrow" w:hAnsi="Arial Narrow" w:cs="Arial"/>
              </w:rPr>
              <w:t>części 6 zamówienia w wysokości 322 351.92 zł brutto;</w:t>
            </w:r>
          </w:p>
        </w:tc>
      </w:tr>
      <w:tr w:rsidR="00E31FE8" w:rsidRPr="00E31FE8" w14:paraId="5B4F7B45" w14:textId="77777777" w:rsidTr="00A716E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7957252" w14:textId="77777777" w:rsidR="00E31FE8" w:rsidRPr="00E31FE8" w:rsidRDefault="00E31FE8" w:rsidP="00A716E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E31FE8">
              <w:rPr>
                <w:rFonts w:ascii="Arial Narrow" w:hAnsi="Arial Narrow" w:cs="Arial"/>
              </w:rPr>
              <w:t>części 7 zamówienia w wysokości 23 289.12 zł brutto;</w:t>
            </w:r>
          </w:p>
        </w:tc>
      </w:tr>
      <w:tr w:rsidR="00E31FE8" w:rsidRPr="00E31FE8" w14:paraId="09964613" w14:textId="77777777" w:rsidTr="00A716E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338EAD9" w14:textId="77777777" w:rsidR="00E31FE8" w:rsidRPr="00E31FE8" w:rsidRDefault="00E31FE8" w:rsidP="00A716E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E31FE8">
              <w:rPr>
                <w:rFonts w:ascii="Arial Narrow" w:hAnsi="Arial Narrow" w:cs="Arial"/>
              </w:rPr>
              <w:t>części 8 zamówienia w wysokości 43 603.92 zł brutto;</w:t>
            </w:r>
          </w:p>
        </w:tc>
      </w:tr>
      <w:tr w:rsidR="00E31FE8" w:rsidRPr="00E31FE8" w14:paraId="72F498BC" w14:textId="77777777" w:rsidTr="00A716E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50B0611" w14:textId="77777777" w:rsidR="00E31FE8" w:rsidRPr="00E31FE8" w:rsidRDefault="00E31FE8" w:rsidP="00A716E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E31FE8">
              <w:rPr>
                <w:rFonts w:ascii="Arial Narrow" w:hAnsi="Arial Narrow" w:cs="Arial"/>
              </w:rPr>
              <w:t>części 9 zamówienia w wysokości 183 600.00 zł brutto;</w:t>
            </w:r>
          </w:p>
        </w:tc>
      </w:tr>
      <w:tr w:rsidR="00E31FE8" w:rsidRPr="00E31FE8" w14:paraId="4F73C733" w14:textId="77777777" w:rsidTr="00A716E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C9446FB" w14:textId="77777777" w:rsidR="00E31FE8" w:rsidRPr="00E31FE8" w:rsidRDefault="00E31FE8" w:rsidP="00A716E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E31FE8">
              <w:rPr>
                <w:rFonts w:ascii="Arial Narrow" w:hAnsi="Arial Narrow" w:cs="Arial"/>
              </w:rPr>
              <w:t>części 10 zamówienia w wysokości 2 093 040.00 zł brutto;</w:t>
            </w:r>
          </w:p>
        </w:tc>
      </w:tr>
      <w:tr w:rsidR="00E31FE8" w:rsidRPr="00E31FE8" w14:paraId="53EA2C1A" w14:textId="77777777" w:rsidTr="00A716E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7ADDC53" w14:textId="77777777" w:rsidR="00E31FE8" w:rsidRPr="00E31FE8" w:rsidRDefault="00E31FE8" w:rsidP="00A716E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E31FE8">
              <w:rPr>
                <w:rFonts w:ascii="Arial Narrow" w:hAnsi="Arial Narrow" w:cs="Arial"/>
              </w:rPr>
              <w:t>części 11 zamówienia w wysokości 459 000.00 zł brutto;</w:t>
            </w:r>
          </w:p>
        </w:tc>
      </w:tr>
      <w:tr w:rsidR="00E31FE8" w:rsidRPr="00E31FE8" w14:paraId="04C8DDBD" w14:textId="77777777" w:rsidTr="00A716E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9AAB404" w14:textId="77777777" w:rsidR="00E31FE8" w:rsidRPr="00E31FE8" w:rsidRDefault="00E31FE8" w:rsidP="00A716E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E31FE8">
              <w:rPr>
                <w:rFonts w:ascii="Arial Narrow" w:hAnsi="Arial Narrow" w:cs="Arial"/>
              </w:rPr>
              <w:t>części 12 zamówienia w wysokości 438 480.00 zł brutto;</w:t>
            </w:r>
          </w:p>
        </w:tc>
      </w:tr>
      <w:tr w:rsidR="00E31FE8" w:rsidRPr="00E31FE8" w14:paraId="0214885D" w14:textId="77777777" w:rsidTr="00A716E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8EF5ECC" w14:textId="77777777" w:rsidR="00E31FE8" w:rsidRPr="00E31FE8" w:rsidRDefault="00E31FE8" w:rsidP="00A716E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E31FE8">
              <w:rPr>
                <w:rFonts w:ascii="Arial Narrow" w:hAnsi="Arial Narrow" w:cs="Arial"/>
              </w:rPr>
              <w:t>części 13 zamówienia w wysokości 449 280.00 zł brutto;</w:t>
            </w:r>
          </w:p>
        </w:tc>
      </w:tr>
      <w:tr w:rsidR="00E31FE8" w:rsidRPr="00E31FE8" w14:paraId="27D399AB" w14:textId="77777777" w:rsidTr="00A716E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8BFF980" w14:textId="77777777" w:rsidR="00E31FE8" w:rsidRPr="00E31FE8" w:rsidRDefault="00E31FE8" w:rsidP="00A716E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E31FE8">
              <w:rPr>
                <w:rFonts w:ascii="Arial Narrow" w:hAnsi="Arial Narrow" w:cs="Arial"/>
              </w:rPr>
              <w:t>części 14 zamówienia w wysokości 206 496.00 zł brutto;</w:t>
            </w:r>
          </w:p>
        </w:tc>
      </w:tr>
      <w:tr w:rsidR="00E31FE8" w:rsidRPr="00E31FE8" w14:paraId="4CBF0426" w14:textId="77777777" w:rsidTr="00A716E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BBAEA64" w14:textId="77777777" w:rsidR="00E31FE8" w:rsidRPr="00E31FE8" w:rsidRDefault="00E31FE8" w:rsidP="00A716E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E31FE8">
              <w:rPr>
                <w:rFonts w:ascii="Arial Narrow" w:hAnsi="Arial Narrow" w:cs="Arial"/>
              </w:rPr>
              <w:t>części 15 zamówienia w wysokości 291 967.20 zł brutto;</w:t>
            </w:r>
          </w:p>
        </w:tc>
      </w:tr>
      <w:tr w:rsidR="00E31FE8" w:rsidRPr="00E31FE8" w14:paraId="77D39331" w14:textId="77777777" w:rsidTr="00A716E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70F0F87" w14:textId="77777777" w:rsidR="00E31FE8" w:rsidRPr="00E31FE8" w:rsidRDefault="00E31FE8" w:rsidP="00A716E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E31FE8">
              <w:rPr>
                <w:rFonts w:ascii="Arial Narrow" w:hAnsi="Arial Narrow" w:cs="Arial"/>
              </w:rPr>
              <w:t>części 16 zamówienia w wysokości 77 760.00 zł brutto;</w:t>
            </w:r>
          </w:p>
        </w:tc>
      </w:tr>
      <w:tr w:rsidR="00E31FE8" w:rsidRPr="00E31FE8" w14:paraId="6D628CE2" w14:textId="77777777" w:rsidTr="00A716E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AC2C740" w14:textId="77777777" w:rsidR="00E31FE8" w:rsidRPr="00E31FE8" w:rsidRDefault="00E31FE8" w:rsidP="00A716E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E31FE8">
              <w:rPr>
                <w:rFonts w:ascii="Arial Narrow" w:hAnsi="Arial Narrow" w:cs="Arial"/>
              </w:rPr>
              <w:t>części 17 zamówienia w wysokości 15 660.00 zł brutto;</w:t>
            </w:r>
          </w:p>
        </w:tc>
      </w:tr>
      <w:tr w:rsidR="00E31FE8" w:rsidRPr="00E31FE8" w14:paraId="04179ED2" w14:textId="77777777" w:rsidTr="00A716E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8C3A180" w14:textId="77777777" w:rsidR="00E31FE8" w:rsidRPr="00E31FE8" w:rsidRDefault="00E31FE8" w:rsidP="00A716E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E31FE8">
              <w:rPr>
                <w:rFonts w:ascii="Arial Narrow" w:hAnsi="Arial Narrow" w:cs="Arial"/>
              </w:rPr>
              <w:t>części 18 zamówienia w wysokości 183 600.00 zł brutto;</w:t>
            </w:r>
          </w:p>
        </w:tc>
      </w:tr>
      <w:tr w:rsidR="00E31FE8" w:rsidRPr="00E31FE8" w14:paraId="0E2DFBE2" w14:textId="77777777" w:rsidTr="00A716E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9348062" w14:textId="77777777" w:rsidR="00E31FE8" w:rsidRPr="00E31FE8" w:rsidRDefault="00E31FE8" w:rsidP="00A716E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E31FE8">
              <w:rPr>
                <w:rFonts w:ascii="Arial Narrow" w:hAnsi="Arial Narrow" w:cs="Arial"/>
              </w:rPr>
              <w:lastRenderedPageBreak/>
              <w:t>części 19 zamówienia w wysokości 40 500.00 zł brutto;</w:t>
            </w:r>
          </w:p>
        </w:tc>
      </w:tr>
      <w:tr w:rsidR="00E31FE8" w:rsidRPr="00E31FE8" w14:paraId="3D788563" w14:textId="77777777" w:rsidTr="00A716E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524BD22" w14:textId="77777777" w:rsidR="00E31FE8" w:rsidRPr="00E31FE8" w:rsidRDefault="00E31FE8" w:rsidP="00A716E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E31FE8">
              <w:rPr>
                <w:rFonts w:ascii="Arial Narrow" w:hAnsi="Arial Narrow" w:cs="Arial"/>
              </w:rPr>
              <w:t>części 20 zamówienia w wysokości 18 900.00 zł brutto;</w:t>
            </w:r>
          </w:p>
        </w:tc>
      </w:tr>
      <w:tr w:rsidR="00E31FE8" w:rsidRPr="00E31FE8" w14:paraId="089E352B" w14:textId="77777777" w:rsidTr="00A716E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3A1FE1B" w14:textId="77777777" w:rsidR="00E31FE8" w:rsidRPr="00E31FE8" w:rsidRDefault="00E31FE8" w:rsidP="00A716E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E31FE8">
              <w:rPr>
                <w:rFonts w:ascii="Arial Narrow" w:hAnsi="Arial Narrow" w:cs="Arial"/>
              </w:rPr>
              <w:t>części 21 zamówienia w wysokości 11 664.00 zł brutto;</w:t>
            </w:r>
          </w:p>
        </w:tc>
      </w:tr>
      <w:tr w:rsidR="00E31FE8" w:rsidRPr="00E31FE8" w14:paraId="6406E852" w14:textId="77777777" w:rsidTr="00A716E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86A608E" w14:textId="77777777" w:rsidR="00E31FE8" w:rsidRPr="00E31FE8" w:rsidRDefault="00E31FE8" w:rsidP="00A716E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E31FE8">
              <w:rPr>
                <w:rFonts w:ascii="Arial Narrow" w:hAnsi="Arial Narrow" w:cs="Arial"/>
              </w:rPr>
              <w:t>części 22 zamówienia w wysokości 284 310.00 zł brutto;</w:t>
            </w:r>
          </w:p>
        </w:tc>
      </w:tr>
      <w:tr w:rsidR="00E31FE8" w:rsidRPr="00E31FE8" w14:paraId="6E909315" w14:textId="77777777" w:rsidTr="00A716E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80B8F97" w14:textId="77777777" w:rsidR="00E31FE8" w:rsidRPr="00E31FE8" w:rsidRDefault="00E31FE8" w:rsidP="00A716E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E31FE8">
              <w:rPr>
                <w:rFonts w:ascii="Arial Narrow" w:hAnsi="Arial Narrow" w:cs="Arial"/>
              </w:rPr>
              <w:t>części 23 zamówienia w wysokości 10 800.00 zł brutto;</w:t>
            </w:r>
          </w:p>
        </w:tc>
      </w:tr>
      <w:tr w:rsidR="00E31FE8" w:rsidRPr="00E31FE8" w14:paraId="0B4B3EE4" w14:textId="77777777" w:rsidTr="00A716E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B6776F4" w14:textId="77777777" w:rsidR="00E31FE8" w:rsidRPr="00E31FE8" w:rsidRDefault="00E31FE8" w:rsidP="00A716E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E31FE8">
              <w:rPr>
                <w:rFonts w:ascii="Arial Narrow" w:hAnsi="Arial Narrow" w:cs="Arial"/>
              </w:rPr>
              <w:t>części 24 zamówienia w wysokości 334 800.00 zł brutto;</w:t>
            </w:r>
          </w:p>
        </w:tc>
      </w:tr>
      <w:tr w:rsidR="00E31FE8" w:rsidRPr="00E31FE8" w14:paraId="20035272" w14:textId="77777777" w:rsidTr="00A716E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0B878E8" w14:textId="77777777" w:rsidR="00E31FE8" w:rsidRPr="00E31FE8" w:rsidRDefault="00E31FE8" w:rsidP="00A716E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E31FE8">
              <w:rPr>
                <w:rFonts w:ascii="Arial Narrow" w:hAnsi="Arial Narrow" w:cs="Arial"/>
              </w:rPr>
              <w:t>części 25 zamówienia w wysokości 243 000.00 zł brutto;</w:t>
            </w:r>
          </w:p>
        </w:tc>
      </w:tr>
      <w:tr w:rsidR="00E31FE8" w:rsidRPr="00E31FE8" w14:paraId="276848E3" w14:textId="77777777" w:rsidTr="00A716E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A7EA40D" w14:textId="77777777" w:rsidR="00E31FE8" w:rsidRPr="00E31FE8" w:rsidRDefault="00E31FE8" w:rsidP="00A716E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E31FE8">
              <w:rPr>
                <w:rFonts w:ascii="Arial Narrow" w:hAnsi="Arial Narrow" w:cs="Arial"/>
              </w:rPr>
              <w:t>części 26 zamówienia w wysokości 310 500.00 zł brutto;</w:t>
            </w:r>
          </w:p>
        </w:tc>
      </w:tr>
      <w:tr w:rsidR="00E31FE8" w:rsidRPr="00E31FE8" w14:paraId="1297F87D" w14:textId="77777777" w:rsidTr="00A716E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6C0EED9" w14:textId="77777777" w:rsidR="00E31FE8" w:rsidRPr="00E31FE8" w:rsidRDefault="00E31FE8" w:rsidP="00A716E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E31FE8">
              <w:rPr>
                <w:rFonts w:ascii="Arial Narrow" w:hAnsi="Arial Narrow" w:cs="Arial"/>
              </w:rPr>
              <w:t>części 27 zamówienia w wysokości 674 107.92 zł brutto;</w:t>
            </w:r>
          </w:p>
        </w:tc>
      </w:tr>
      <w:tr w:rsidR="00E31FE8" w:rsidRPr="00E31FE8" w14:paraId="76DB3BA8" w14:textId="77777777" w:rsidTr="00A716E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B249E56" w14:textId="77777777" w:rsidR="00E31FE8" w:rsidRPr="00E31FE8" w:rsidRDefault="00E31FE8" w:rsidP="00A716E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E31FE8">
              <w:rPr>
                <w:rFonts w:ascii="Arial Narrow" w:hAnsi="Arial Narrow" w:cs="Arial"/>
              </w:rPr>
              <w:t>części 28 zamówienia w wysokości 25 920.00 zł brutto;</w:t>
            </w:r>
          </w:p>
        </w:tc>
      </w:tr>
      <w:tr w:rsidR="00E31FE8" w:rsidRPr="00E31FE8" w14:paraId="50AF2572" w14:textId="77777777" w:rsidTr="00A716E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38C83F5" w14:textId="77777777" w:rsidR="00E31FE8" w:rsidRPr="00E31FE8" w:rsidRDefault="00E31FE8" w:rsidP="00A716E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E31FE8">
              <w:rPr>
                <w:rFonts w:ascii="Arial Narrow" w:hAnsi="Arial Narrow" w:cs="Arial"/>
              </w:rPr>
              <w:t>części 29 zamówienia w wysokości 97 200.00 zł brutto;</w:t>
            </w:r>
          </w:p>
        </w:tc>
      </w:tr>
      <w:tr w:rsidR="00E31FE8" w:rsidRPr="00E31FE8" w14:paraId="292010F8" w14:textId="77777777" w:rsidTr="00A716E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A3C5F47" w14:textId="77777777" w:rsidR="00E31FE8" w:rsidRPr="00E31FE8" w:rsidRDefault="00E31FE8" w:rsidP="00A716E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E31FE8">
              <w:rPr>
                <w:rFonts w:ascii="Arial Narrow" w:hAnsi="Arial Narrow" w:cs="Arial"/>
              </w:rPr>
              <w:t>części 30 zamówienia w wysokości 1 285 200.00 zł brutto;</w:t>
            </w:r>
          </w:p>
        </w:tc>
      </w:tr>
      <w:tr w:rsidR="00E31FE8" w:rsidRPr="00E31FE8" w14:paraId="4B40D23C" w14:textId="77777777" w:rsidTr="00A716E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E37BC54" w14:textId="77777777" w:rsidR="00E31FE8" w:rsidRPr="00E31FE8" w:rsidRDefault="00E31FE8" w:rsidP="00A716E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E31FE8">
              <w:rPr>
                <w:rFonts w:ascii="Arial Narrow" w:hAnsi="Arial Narrow" w:cs="Arial"/>
              </w:rPr>
              <w:t>części 31 zamówienia w wysokości 858 600.00 zł brutto;</w:t>
            </w:r>
          </w:p>
        </w:tc>
      </w:tr>
      <w:tr w:rsidR="00E31FE8" w:rsidRPr="00E31FE8" w14:paraId="4DED6765" w14:textId="77777777" w:rsidTr="00A716E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0CE1AF8" w14:textId="77777777" w:rsidR="00E31FE8" w:rsidRPr="00E31FE8" w:rsidRDefault="00E31FE8" w:rsidP="00A716E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E31FE8">
              <w:rPr>
                <w:rFonts w:ascii="Arial Narrow" w:hAnsi="Arial Narrow" w:cs="Arial"/>
              </w:rPr>
              <w:t>części 32 zamówienia w wysokości 21 384.00 zł brutto;</w:t>
            </w:r>
          </w:p>
        </w:tc>
      </w:tr>
      <w:tr w:rsidR="00E31FE8" w:rsidRPr="00E31FE8" w14:paraId="6C4C59BC" w14:textId="77777777" w:rsidTr="00A716E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7A47C96" w14:textId="77777777" w:rsidR="00E31FE8" w:rsidRPr="00E31FE8" w:rsidRDefault="00E31FE8" w:rsidP="00A716E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E31FE8">
              <w:rPr>
                <w:rFonts w:ascii="Arial Narrow" w:hAnsi="Arial Narrow" w:cs="Arial"/>
              </w:rPr>
              <w:t>części 33 zamówienia w wysokości 4 298.40 zł brutto;</w:t>
            </w:r>
          </w:p>
        </w:tc>
      </w:tr>
      <w:tr w:rsidR="00E31FE8" w:rsidRPr="00E31FE8" w14:paraId="61218A62" w14:textId="77777777" w:rsidTr="00A716E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81B79EE" w14:textId="77777777" w:rsidR="00E31FE8" w:rsidRPr="00E31FE8" w:rsidRDefault="00E31FE8" w:rsidP="00A716E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E31FE8">
              <w:rPr>
                <w:rFonts w:ascii="Arial Narrow" w:hAnsi="Arial Narrow" w:cs="Arial"/>
              </w:rPr>
              <w:t>części 34 zamówienia w wysokości 164 160.00 zł brutto;</w:t>
            </w:r>
          </w:p>
        </w:tc>
      </w:tr>
      <w:tr w:rsidR="00AF5109" w:rsidRPr="00E31FE8" w14:paraId="2CA68555" w14:textId="77777777" w:rsidTr="00E31FE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CA0B758" w14:textId="272971FD" w:rsidR="00AF5109" w:rsidRPr="00E31FE8" w:rsidRDefault="00AF5109" w:rsidP="00A716E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E31FE8">
              <w:rPr>
                <w:rFonts w:ascii="Arial Narrow" w:hAnsi="Arial Narrow" w:cs="Arial"/>
              </w:rPr>
              <w:t>części 35 zamówienia w wysokości 129 600.00 zł brutto;</w:t>
            </w:r>
          </w:p>
        </w:tc>
      </w:tr>
      <w:tr w:rsidR="00AF5109" w:rsidRPr="00E31FE8" w14:paraId="2B7BE85A" w14:textId="77777777" w:rsidTr="00E31FE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EE2BD11" w14:textId="1360DB6F" w:rsidR="00AF5109" w:rsidRPr="00E31FE8" w:rsidRDefault="00AF5109" w:rsidP="00A716E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E31FE8">
              <w:rPr>
                <w:rFonts w:ascii="Arial Narrow" w:hAnsi="Arial Narrow" w:cs="Arial"/>
              </w:rPr>
              <w:t>części 36 zamówienia w wysokości 72 360.00 zł brutto;</w:t>
            </w:r>
          </w:p>
        </w:tc>
      </w:tr>
      <w:tr w:rsidR="00AF5109" w:rsidRPr="00E31FE8" w14:paraId="70F5128F" w14:textId="77777777" w:rsidTr="00E31FE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5CEFE0E" w14:textId="1E647017" w:rsidR="00AF5109" w:rsidRPr="00E31FE8" w:rsidRDefault="00AF5109" w:rsidP="00A716E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E31FE8">
              <w:rPr>
                <w:rFonts w:ascii="Arial Narrow" w:hAnsi="Arial Narrow" w:cs="Arial"/>
              </w:rPr>
              <w:t>części 37 zamówienia w wysokości 42 120.00 zł brutto;</w:t>
            </w:r>
          </w:p>
        </w:tc>
      </w:tr>
      <w:tr w:rsidR="00AF5109" w:rsidRPr="00E31FE8" w14:paraId="696D3A0A" w14:textId="77777777" w:rsidTr="00E31FE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E2CD828" w14:textId="44E8870C" w:rsidR="00AF5109" w:rsidRPr="00E31FE8" w:rsidRDefault="00AF5109" w:rsidP="00A716E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E31FE8">
              <w:rPr>
                <w:rFonts w:ascii="Arial Narrow" w:hAnsi="Arial Narrow" w:cs="Arial"/>
              </w:rPr>
              <w:t>części 38 zamówienia w wysokości 5 400.00 zł brutto;</w:t>
            </w:r>
          </w:p>
        </w:tc>
      </w:tr>
      <w:tr w:rsidR="00AF5109" w:rsidRPr="00E31FE8" w14:paraId="1A0E714C" w14:textId="77777777" w:rsidTr="00E31FE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791A908" w14:textId="7800637E" w:rsidR="00AF5109" w:rsidRPr="00E31FE8" w:rsidRDefault="00AF5109" w:rsidP="00A716E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E31FE8">
              <w:rPr>
                <w:rFonts w:ascii="Arial Narrow" w:hAnsi="Arial Narrow" w:cs="Arial"/>
              </w:rPr>
              <w:t>części 39 zamówienia w wysokości 10 800.00 zł brutto;</w:t>
            </w:r>
          </w:p>
        </w:tc>
      </w:tr>
      <w:tr w:rsidR="00AF5109" w:rsidRPr="00E31FE8" w14:paraId="0D7DF892" w14:textId="77777777" w:rsidTr="00E31FE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1F5CB1D" w14:textId="39F2A6C1" w:rsidR="00AF5109" w:rsidRPr="00E31FE8" w:rsidRDefault="00AF5109" w:rsidP="00A716E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E31FE8">
              <w:rPr>
                <w:rFonts w:ascii="Arial Narrow" w:hAnsi="Arial Narrow" w:cs="Arial"/>
              </w:rPr>
              <w:t>części 40 zamówienia w wysokości 10 368.00 zł brutto;</w:t>
            </w:r>
          </w:p>
        </w:tc>
      </w:tr>
      <w:tr w:rsidR="00AF5109" w:rsidRPr="00E31FE8" w14:paraId="2894C180" w14:textId="77777777" w:rsidTr="00E31FE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CF405F1" w14:textId="5FE5A972" w:rsidR="00AF5109" w:rsidRPr="00E31FE8" w:rsidRDefault="00AF5109" w:rsidP="00A716E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E31FE8">
              <w:rPr>
                <w:rFonts w:ascii="Arial Narrow" w:hAnsi="Arial Narrow" w:cs="Arial"/>
              </w:rPr>
              <w:t>części 41 zamówienia w wysokości 5 940.00 zł brutto;</w:t>
            </w:r>
          </w:p>
        </w:tc>
      </w:tr>
      <w:tr w:rsidR="00AF5109" w:rsidRPr="00E31FE8" w14:paraId="5B219E43" w14:textId="77777777" w:rsidTr="00E31FE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8A272FA" w14:textId="18F71C02" w:rsidR="00AF5109" w:rsidRPr="00E31FE8" w:rsidRDefault="00AF5109" w:rsidP="00A716E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E31FE8">
              <w:rPr>
                <w:rFonts w:ascii="Arial Narrow" w:hAnsi="Arial Narrow" w:cs="Arial"/>
              </w:rPr>
              <w:t>części 42 zamówienia w wysokości 918.00 zł brutto;</w:t>
            </w:r>
          </w:p>
        </w:tc>
      </w:tr>
      <w:tr w:rsidR="00AF5109" w:rsidRPr="00E31FE8" w14:paraId="4A78D8D2" w14:textId="77777777" w:rsidTr="00E31FE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AFA2C0D" w14:textId="67DC1835" w:rsidR="00AF5109" w:rsidRPr="00E31FE8" w:rsidRDefault="00AF5109" w:rsidP="00A716E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E31FE8">
              <w:rPr>
                <w:rFonts w:ascii="Arial Narrow" w:hAnsi="Arial Narrow" w:cs="Arial"/>
              </w:rPr>
              <w:t>części 43 zamówienia w wysokości 167 400.00 zł brutto;</w:t>
            </w:r>
          </w:p>
        </w:tc>
      </w:tr>
      <w:tr w:rsidR="00AF5109" w:rsidRPr="00E31FE8" w14:paraId="7DF88B54" w14:textId="77777777" w:rsidTr="00E31FE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199A26B" w14:textId="5BFA8B70" w:rsidR="00AF5109" w:rsidRPr="00E31FE8" w:rsidRDefault="00AF5109" w:rsidP="00A716E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E31FE8">
              <w:rPr>
                <w:rFonts w:ascii="Arial Narrow" w:hAnsi="Arial Narrow" w:cs="Arial"/>
              </w:rPr>
              <w:t>części 44 zamówienia w wysokości 322 272.00 zł brutto;</w:t>
            </w:r>
          </w:p>
        </w:tc>
      </w:tr>
      <w:tr w:rsidR="00AF5109" w:rsidRPr="00E31FE8" w14:paraId="42AB4E2B" w14:textId="77777777" w:rsidTr="00E31FE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5C4317D" w14:textId="51F7166D" w:rsidR="00AF5109" w:rsidRPr="00E31FE8" w:rsidRDefault="00AF5109" w:rsidP="00A716ED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E31FE8">
              <w:rPr>
                <w:rFonts w:ascii="Arial Narrow" w:hAnsi="Arial Narrow" w:cs="Arial"/>
              </w:rPr>
              <w:t>części 45 zamówienia w wysokości 57 240.00 zł brutto;</w:t>
            </w:r>
          </w:p>
        </w:tc>
      </w:tr>
    </w:tbl>
    <w:p w14:paraId="65F90D4A" w14:textId="77777777" w:rsidR="00510EC8" w:rsidRPr="00E31FE8" w:rsidRDefault="00510EC8" w:rsidP="00A80738">
      <w:pPr>
        <w:spacing w:before="120" w:after="120"/>
        <w:jc w:val="both"/>
        <w:rPr>
          <w:rFonts w:ascii="Arial Narrow" w:hAnsi="Arial Narrow" w:cs="Arial"/>
          <w:sz w:val="18"/>
          <w:szCs w:val="18"/>
        </w:rPr>
      </w:pPr>
    </w:p>
    <w:p w14:paraId="1E7FBB7B" w14:textId="279E4A8F" w:rsidR="00A80738" w:rsidRPr="00E31FE8" w:rsidRDefault="00E31FE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E31FE8">
        <w:rPr>
          <w:rFonts w:ascii="Arial Narrow" w:hAnsi="Arial Narrow" w:cs="Arial"/>
          <w:i/>
          <w:sz w:val="20"/>
        </w:rPr>
        <w:t>ZAMAWIAJĄCY</w:t>
      </w:r>
    </w:p>
    <w:p w14:paraId="375BC4F7" w14:textId="77777777" w:rsidR="006F1182" w:rsidRDefault="006F1182" w:rsidP="00E31FE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5EF39FA9" w14:textId="77777777" w:rsidR="006F1182" w:rsidRDefault="006F1182" w:rsidP="00E31FE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2D0DC251" w14:textId="77777777" w:rsidR="006F1182" w:rsidRDefault="006F1182" w:rsidP="00E31FE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6B05E84F" w14:textId="77777777" w:rsidR="006F1182" w:rsidRDefault="006F1182" w:rsidP="00E31FE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1CE4ACB0" w14:textId="77777777" w:rsidR="006F1182" w:rsidRDefault="006F1182" w:rsidP="00E31FE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1A5D0377" w14:textId="77777777" w:rsidR="006F1182" w:rsidRDefault="006F1182" w:rsidP="00E31FE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1D3F9FCB" w14:textId="77777777" w:rsidR="006F1182" w:rsidRDefault="006F1182" w:rsidP="00E31FE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723D2487" w14:textId="77777777" w:rsidR="006F1182" w:rsidRDefault="006F1182" w:rsidP="00E31FE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45A837CF" w14:textId="77777777" w:rsidR="006F1182" w:rsidRDefault="006F1182" w:rsidP="00E31FE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46577073" w14:textId="33405276" w:rsidR="00E31FE8" w:rsidRPr="00906D68" w:rsidRDefault="00E31FE8" w:rsidP="00E31FE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Wykonano w 1 egz. na </w:t>
      </w:r>
      <w:r w:rsidR="006F1182">
        <w:rPr>
          <w:rFonts w:ascii="Arial Narrow" w:hAnsi="Arial Narrow"/>
          <w:i/>
          <w:iCs/>
          <w:sz w:val="16"/>
          <w:szCs w:val="16"/>
        </w:rPr>
        <w:t>1</w:t>
      </w:r>
      <w:r w:rsidRPr="00906D68">
        <w:rPr>
          <w:rFonts w:ascii="Arial Narrow" w:hAnsi="Arial Narrow"/>
          <w:i/>
          <w:iCs/>
          <w:sz w:val="16"/>
          <w:szCs w:val="16"/>
        </w:rPr>
        <w:t xml:space="preserve"> ark.</w:t>
      </w:r>
    </w:p>
    <w:p w14:paraId="2381B5BC" w14:textId="77777777" w:rsidR="00E31FE8" w:rsidRPr="00906D68" w:rsidRDefault="00E31FE8" w:rsidP="00E31FE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Egz. 1 – a/a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 str.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10wsk.mil.pl i platforma: e-propublico.pl,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>. T2612 B5</w:t>
      </w:r>
    </w:p>
    <w:p w14:paraId="4225AB7D" w14:textId="77777777" w:rsidR="00E31FE8" w:rsidRPr="00906D68" w:rsidRDefault="00E31FE8" w:rsidP="00E31FE8">
      <w:pPr>
        <w:rPr>
          <w:rFonts w:ascii="Arial Narrow" w:hAnsi="Arial Narrow"/>
          <w:i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" w:history="1">
        <w:r w:rsidRPr="00906D68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</w:p>
    <w:p w14:paraId="2548313B" w14:textId="619AE276" w:rsidR="00C236D3" w:rsidRPr="00E31FE8" w:rsidRDefault="00E31FE8" w:rsidP="00E31FE8">
      <w:pPr>
        <w:rPr>
          <w:rFonts w:ascii="Arial Narrow" w:hAnsi="Arial Narrow"/>
          <w:i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>Data</w:t>
      </w:r>
      <w:r w:rsidRPr="00906D68">
        <w:rPr>
          <w:rFonts w:ascii="Arial Narrow" w:hAnsi="Arial Narrow"/>
          <w:sz w:val="16"/>
          <w:szCs w:val="16"/>
        </w:rPr>
        <w:t xml:space="preserve">: </w:t>
      </w:r>
      <w:r w:rsidR="006F1182">
        <w:rPr>
          <w:rFonts w:ascii="Arial Narrow" w:hAnsi="Arial Narrow"/>
          <w:i/>
          <w:sz w:val="16"/>
          <w:szCs w:val="16"/>
        </w:rPr>
        <w:t>8.06.</w:t>
      </w:r>
      <w:r w:rsidRPr="00906D68">
        <w:rPr>
          <w:rFonts w:ascii="Arial Narrow" w:hAnsi="Arial Narrow"/>
          <w:i/>
          <w:sz w:val="16"/>
          <w:szCs w:val="16"/>
        </w:rPr>
        <w:t>202</w:t>
      </w:r>
      <w:r>
        <w:rPr>
          <w:rFonts w:ascii="Arial Narrow" w:hAnsi="Arial Narrow"/>
          <w:i/>
          <w:sz w:val="16"/>
          <w:szCs w:val="16"/>
        </w:rPr>
        <w:t>6</w:t>
      </w:r>
      <w:r w:rsidRPr="00906D68">
        <w:rPr>
          <w:rFonts w:ascii="Arial Narrow" w:hAnsi="Arial Narrow"/>
          <w:i/>
          <w:sz w:val="16"/>
          <w:szCs w:val="16"/>
        </w:rPr>
        <w:t xml:space="preserve"> r.</w:t>
      </w:r>
    </w:p>
    <w:sectPr w:rsidR="00C236D3" w:rsidRPr="00E31FE8" w:rsidSect="006F11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F12D79" w14:textId="77777777" w:rsidR="00B43AA4" w:rsidRDefault="00B43AA4">
      <w:r>
        <w:separator/>
      </w:r>
    </w:p>
  </w:endnote>
  <w:endnote w:type="continuationSeparator" w:id="0">
    <w:p w14:paraId="7188624B" w14:textId="77777777" w:rsidR="00B43AA4" w:rsidRDefault="00B43A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ABF19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A602BF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D734B6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C0E1437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C4B8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029B364" w14:textId="77777777" w:rsidR="009F189D" w:rsidRDefault="009F189D">
    <w:pPr>
      <w:pStyle w:val="Stopka"/>
      <w:tabs>
        <w:tab w:val="clear" w:pos="4536"/>
      </w:tabs>
      <w:jc w:val="center"/>
    </w:pPr>
  </w:p>
  <w:p w14:paraId="5AD3C2C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EA1D9C" w14:textId="77777777" w:rsidR="00B43AA4" w:rsidRDefault="00B43AA4">
      <w:r>
        <w:separator/>
      </w:r>
    </w:p>
  </w:footnote>
  <w:footnote w:type="continuationSeparator" w:id="0">
    <w:p w14:paraId="6B3B8670" w14:textId="77777777" w:rsidR="00B43AA4" w:rsidRDefault="00B43A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913BFB" w14:textId="77777777" w:rsidR="00AF5109" w:rsidRDefault="00AF51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C08717" w14:textId="77777777" w:rsidR="00AF5109" w:rsidRDefault="00AF51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C9E59B" w14:textId="77777777" w:rsidR="00AF5109" w:rsidRDefault="00AF510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4657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6F1182"/>
    <w:rsid w:val="00804A9B"/>
    <w:rsid w:val="00843263"/>
    <w:rsid w:val="00861E75"/>
    <w:rsid w:val="00890B92"/>
    <w:rsid w:val="009D19BD"/>
    <w:rsid w:val="009F189D"/>
    <w:rsid w:val="00A47FF6"/>
    <w:rsid w:val="00A80738"/>
    <w:rsid w:val="00AF5109"/>
    <w:rsid w:val="00B43AA4"/>
    <w:rsid w:val="00BE7129"/>
    <w:rsid w:val="00C236D3"/>
    <w:rsid w:val="00C659E2"/>
    <w:rsid w:val="00C902DE"/>
    <w:rsid w:val="00CB0802"/>
    <w:rsid w:val="00D7128F"/>
    <w:rsid w:val="00E31FE8"/>
    <w:rsid w:val="00EA3476"/>
    <w:rsid w:val="00F94657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C4273E"/>
  <w15:chartTrackingRefBased/>
  <w15:docId w15:val="{71610660-AA46-4212-BE46-05F9A3842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E31FE8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E31FE8"/>
    <w:rPr>
      <w:b/>
      <w:bCs/>
    </w:rPr>
  </w:style>
  <w:style w:type="character" w:styleId="Hipercze">
    <w:name w:val="Hyperlink"/>
    <w:uiPriority w:val="99"/>
    <w:unhideWhenUsed/>
    <w:rsid w:val="00E31FE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2</Pages>
  <Words>486</Words>
  <Characters>2922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ZIM 10wsk</cp:lastModifiedBy>
  <cp:revision>3</cp:revision>
  <dcterms:created xsi:type="dcterms:W3CDTF">2026-06-08T04:47:00Z</dcterms:created>
  <dcterms:modified xsi:type="dcterms:W3CDTF">2026-06-08T04:59:00Z</dcterms:modified>
</cp:coreProperties>
</file>