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A140B" w14:textId="6E591380" w:rsidR="00986737" w:rsidRPr="00E303C5" w:rsidRDefault="00570BCF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E303C5">
        <w:rPr>
          <w:rFonts w:ascii="Arial Narrow" w:hAnsi="Arial Narrow" w:cs="Arial"/>
        </w:rPr>
        <w:t>Bydgoszcz</w:t>
      </w:r>
      <w:r w:rsidR="00986737" w:rsidRPr="00E303C5">
        <w:rPr>
          <w:rFonts w:ascii="Arial Narrow" w:hAnsi="Arial Narrow" w:cs="Arial"/>
        </w:rPr>
        <w:t xml:space="preserve"> dnia: </w:t>
      </w:r>
      <w:r w:rsidRPr="00E303C5">
        <w:rPr>
          <w:rFonts w:ascii="Arial Narrow" w:hAnsi="Arial Narrow" w:cs="Arial"/>
        </w:rPr>
        <w:t>2026-06-08</w:t>
      </w:r>
    </w:p>
    <w:p w14:paraId="49FFF104" w14:textId="4E19C95D" w:rsidR="00986737" w:rsidRPr="00E303C5" w:rsidRDefault="00570BCF" w:rsidP="00986737">
      <w:pPr>
        <w:spacing w:line="360" w:lineRule="auto"/>
        <w:rPr>
          <w:rFonts w:ascii="Arial Narrow" w:hAnsi="Arial Narrow" w:cs="Arial"/>
          <w:b/>
          <w:bCs/>
        </w:rPr>
      </w:pPr>
      <w:r w:rsidRPr="00E303C5">
        <w:rPr>
          <w:rFonts w:ascii="Arial Narrow" w:hAnsi="Arial Narrow" w:cs="Arial"/>
          <w:b/>
          <w:bCs/>
        </w:rPr>
        <w:t>10.WSzKzP SPZOZ</w:t>
      </w:r>
    </w:p>
    <w:p w14:paraId="7ACE0C94" w14:textId="55AE06E6" w:rsidR="00986737" w:rsidRPr="00E303C5" w:rsidRDefault="00570BCF" w:rsidP="00986737">
      <w:pPr>
        <w:spacing w:line="360" w:lineRule="auto"/>
        <w:rPr>
          <w:rFonts w:ascii="Arial Narrow" w:hAnsi="Arial Narrow" w:cs="Arial"/>
        </w:rPr>
      </w:pPr>
      <w:r w:rsidRPr="00E303C5">
        <w:rPr>
          <w:rFonts w:ascii="Arial Narrow" w:hAnsi="Arial Narrow" w:cs="Arial"/>
        </w:rPr>
        <w:t>Powstańców Warszawy</w:t>
      </w:r>
      <w:r w:rsidR="00986737" w:rsidRPr="00E303C5">
        <w:rPr>
          <w:rFonts w:ascii="Arial Narrow" w:hAnsi="Arial Narrow" w:cs="Arial"/>
        </w:rPr>
        <w:t xml:space="preserve"> </w:t>
      </w:r>
      <w:r w:rsidRPr="00E303C5">
        <w:rPr>
          <w:rFonts w:ascii="Arial Narrow" w:hAnsi="Arial Narrow" w:cs="Arial"/>
        </w:rPr>
        <w:t>5</w:t>
      </w:r>
    </w:p>
    <w:p w14:paraId="4DC579B5" w14:textId="334C1E1F" w:rsidR="00986737" w:rsidRPr="00E303C5" w:rsidRDefault="00570BCF" w:rsidP="00986737">
      <w:pPr>
        <w:rPr>
          <w:rFonts w:ascii="Arial Narrow" w:hAnsi="Arial Narrow" w:cs="Arial"/>
        </w:rPr>
      </w:pPr>
      <w:r w:rsidRPr="00E303C5">
        <w:rPr>
          <w:rFonts w:ascii="Arial Narrow" w:hAnsi="Arial Narrow" w:cs="Arial"/>
        </w:rPr>
        <w:t>85-681</w:t>
      </w:r>
      <w:r w:rsidR="00986737" w:rsidRPr="00E303C5">
        <w:rPr>
          <w:rFonts w:ascii="Arial Narrow" w:hAnsi="Arial Narrow" w:cs="Arial"/>
        </w:rPr>
        <w:t xml:space="preserve"> </w:t>
      </w:r>
      <w:r w:rsidRPr="00E303C5">
        <w:rPr>
          <w:rFonts w:ascii="Arial Narrow" w:hAnsi="Arial Narrow" w:cs="Arial"/>
        </w:rPr>
        <w:t>Bydgoszcz</w:t>
      </w:r>
    </w:p>
    <w:p w14:paraId="2BDAFCFB" w14:textId="77777777" w:rsidR="00986737" w:rsidRPr="00E303C5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E303C5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B27F610" w14:textId="77777777" w:rsidR="00986737" w:rsidRPr="00E303C5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E303C5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303C5" w14:paraId="7C5ECB7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17853A" w14:textId="77777777" w:rsidR="00986737" w:rsidRPr="00E303C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E303C5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5BB1C7A3" w14:textId="77777777" w:rsidR="00986737" w:rsidRPr="00E303C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E303C5">
        <w:rPr>
          <w:rFonts w:ascii="Arial Narrow" w:hAnsi="Arial Narrow" w:cs="Arial"/>
        </w:rPr>
        <w:tab/>
        <w:t xml:space="preserve"> </w:t>
      </w:r>
    </w:p>
    <w:p w14:paraId="4E44A5D6" w14:textId="77777777" w:rsidR="00986737" w:rsidRPr="00E303C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303C5">
        <w:rPr>
          <w:rFonts w:ascii="Arial Narrow" w:eastAsia="Calibri" w:hAnsi="Arial Narrow" w:cs="Arial"/>
          <w:lang w:eastAsia="en-US"/>
        </w:rPr>
        <w:t xml:space="preserve">Dotyczy </w:t>
      </w:r>
      <w:r w:rsidRPr="00E303C5">
        <w:rPr>
          <w:rFonts w:ascii="Arial Narrow" w:hAnsi="Arial Narrow" w:cs="Arial"/>
        </w:rPr>
        <w:t>postępowania o udzielenie zamówienia publicznego</w:t>
      </w:r>
      <w:r w:rsidRPr="00E303C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303C5" w14:paraId="5FDBBB67" w14:textId="77777777" w:rsidTr="005A632E">
        <w:tc>
          <w:tcPr>
            <w:tcW w:w="2269" w:type="dxa"/>
          </w:tcPr>
          <w:p w14:paraId="3A9AD29E" w14:textId="77777777" w:rsidR="00986737" w:rsidRPr="00E303C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08EC300" w14:textId="641B4905" w:rsidR="00986737" w:rsidRPr="00E303C5" w:rsidRDefault="00570BC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303C5">
              <w:rPr>
                <w:rFonts w:ascii="Arial Narrow" w:hAnsi="Arial Narrow" w:cs="Arial"/>
                <w:b/>
              </w:rPr>
              <w:t>Dostawy sukcesywne sprzętu jednorazowego użytku dla Pracowni Hemodynamiki na okres 24 miesięcy</w:t>
            </w:r>
            <w:r w:rsidR="00986737" w:rsidRPr="00E303C5">
              <w:rPr>
                <w:rFonts w:ascii="Arial Narrow" w:hAnsi="Arial Narrow" w:cs="Arial"/>
                <w:b/>
              </w:rPr>
              <w:t>.</w:t>
            </w:r>
          </w:p>
        </w:tc>
      </w:tr>
      <w:tr w:rsidR="00570BCF" w:rsidRPr="00E303C5" w14:paraId="12D85299" w14:textId="77777777" w:rsidTr="00CC7BB0">
        <w:tc>
          <w:tcPr>
            <w:tcW w:w="2269" w:type="dxa"/>
          </w:tcPr>
          <w:p w14:paraId="2D75EE29" w14:textId="77777777" w:rsidR="00570BCF" w:rsidRPr="00E303C5" w:rsidRDefault="00570BCF" w:rsidP="00CC7B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03E5890" w14:textId="71769707" w:rsidR="00570BCF" w:rsidRPr="00E303C5" w:rsidRDefault="00570BCF" w:rsidP="00CC7B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303C5">
              <w:rPr>
                <w:rFonts w:ascii="Arial Narrow" w:hAnsi="Arial Narrow" w:cs="Arial"/>
                <w:b/>
              </w:rPr>
              <w:t>60/2026</w:t>
            </w:r>
          </w:p>
        </w:tc>
      </w:tr>
    </w:tbl>
    <w:p w14:paraId="1BCCCE42" w14:textId="77777777" w:rsidR="00A80738" w:rsidRPr="00E303C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1B1169DC" w14:textId="3010F70B" w:rsidR="00D665F5" w:rsidRPr="00E303C5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E303C5">
        <w:rPr>
          <w:rFonts w:ascii="Arial Narrow" w:hAnsi="Arial Narrow" w:cs="Arial"/>
        </w:rPr>
        <w:t>Zamawiający, działając na podstawie art. 22</w:t>
      </w:r>
      <w:r w:rsidR="00FC7F5E" w:rsidRPr="00E303C5">
        <w:rPr>
          <w:rFonts w:ascii="Arial Narrow" w:hAnsi="Arial Narrow" w:cs="Arial"/>
        </w:rPr>
        <w:t>2</w:t>
      </w:r>
      <w:r w:rsidRPr="00E303C5">
        <w:rPr>
          <w:rFonts w:ascii="Arial Narrow" w:hAnsi="Arial Narrow" w:cs="Arial"/>
        </w:rPr>
        <w:t xml:space="preserve"> ust. 5 </w:t>
      </w:r>
      <w:r w:rsidRPr="00E303C5">
        <w:rPr>
          <w:rFonts w:ascii="Arial Narrow" w:hAnsi="Arial Narrow" w:cs="Arial"/>
          <w:bCs/>
        </w:rPr>
        <w:t>ustawy z dnia 11 września 2019 r. Prawo zamówień publicznych</w:t>
      </w:r>
      <w:r w:rsidRPr="00E303C5">
        <w:rPr>
          <w:rFonts w:ascii="Arial Narrow" w:hAnsi="Arial Narrow" w:cs="Arial"/>
        </w:rPr>
        <w:t xml:space="preserve"> </w:t>
      </w:r>
      <w:r w:rsidR="00570BCF" w:rsidRPr="00E303C5">
        <w:rPr>
          <w:rFonts w:ascii="Arial Narrow" w:hAnsi="Arial Narrow" w:cs="Arial"/>
        </w:rPr>
        <w:t>(</w:t>
      </w:r>
      <w:proofErr w:type="spellStart"/>
      <w:r w:rsidR="00570BCF" w:rsidRPr="00E303C5">
        <w:rPr>
          <w:rFonts w:ascii="Arial Narrow" w:hAnsi="Arial Narrow" w:cs="Arial"/>
        </w:rPr>
        <w:t>t.j</w:t>
      </w:r>
      <w:proofErr w:type="spellEnd"/>
      <w:r w:rsidR="00570BCF" w:rsidRPr="00E303C5">
        <w:rPr>
          <w:rFonts w:ascii="Arial Narrow" w:hAnsi="Arial Narrow" w:cs="Arial"/>
        </w:rPr>
        <w:t xml:space="preserve">. Dz. U. z 2024 r. poz. 1320 z </w:t>
      </w:r>
      <w:proofErr w:type="spellStart"/>
      <w:r w:rsidR="00570BCF" w:rsidRPr="00E303C5">
        <w:rPr>
          <w:rFonts w:ascii="Arial Narrow" w:hAnsi="Arial Narrow" w:cs="Arial"/>
        </w:rPr>
        <w:t>p</w:t>
      </w:r>
      <w:r w:rsidR="00E303C5">
        <w:rPr>
          <w:rFonts w:ascii="Arial Narrow" w:hAnsi="Arial Narrow" w:cs="Arial"/>
        </w:rPr>
        <w:t>óź</w:t>
      </w:r>
      <w:r w:rsidR="00570BCF" w:rsidRPr="00E303C5">
        <w:rPr>
          <w:rFonts w:ascii="Arial Narrow" w:hAnsi="Arial Narrow" w:cs="Arial"/>
        </w:rPr>
        <w:t>n</w:t>
      </w:r>
      <w:proofErr w:type="spellEnd"/>
      <w:r w:rsidR="00570BCF" w:rsidRPr="00E303C5">
        <w:rPr>
          <w:rFonts w:ascii="Arial Narrow" w:hAnsi="Arial Narrow" w:cs="Arial"/>
        </w:rPr>
        <w:t>. zm.)</w:t>
      </w:r>
      <w:r w:rsidR="00490DC0" w:rsidRPr="00E303C5">
        <w:rPr>
          <w:rFonts w:ascii="Arial Narrow" w:hAnsi="Arial Narrow" w:cs="Arial"/>
        </w:rPr>
        <w:t xml:space="preserve"> </w:t>
      </w:r>
      <w:r w:rsidRPr="00E303C5">
        <w:rPr>
          <w:rFonts w:ascii="Arial Narrow" w:hAnsi="Arial Narrow" w:cs="Arial"/>
        </w:rPr>
        <w:t>udostępnia</w:t>
      </w:r>
      <w:r w:rsidR="00F95C33" w:rsidRPr="00E303C5">
        <w:rPr>
          <w:rFonts w:ascii="Arial Narrow" w:hAnsi="Arial Narrow" w:cs="Arial"/>
        </w:rPr>
        <w:t xml:space="preserve"> </w:t>
      </w:r>
      <w:r w:rsidR="004C7E9B" w:rsidRPr="00E303C5">
        <w:rPr>
          <w:rFonts w:ascii="Arial Narrow" w:hAnsi="Arial Narrow" w:cs="Arial"/>
        </w:rPr>
        <w:t>informacj</w:t>
      </w:r>
      <w:r w:rsidR="00577BC6" w:rsidRPr="00E303C5">
        <w:rPr>
          <w:rFonts w:ascii="Arial Narrow" w:hAnsi="Arial Narrow" w:cs="Arial"/>
        </w:rPr>
        <w:t>ę</w:t>
      </w:r>
      <w:r w:rsidR="00035488" w:rsidRPr="00E303C5">
        <w:rPr>
          <w:rFonts w:ascii="Arial Narrow" w:hAnsi="Arial Narrow" w:cs="Arial"/>
        </w:rPr>
        <w:t xml:space="preserve"> z otwarcia ofert</w:t>
      </w:r>
      <w:r w:rsidR="00577BC6" w:rsidRPr="00E303C5">
        <w:rPr>
          <w:rFonts w:ascii="Arial Narrow" w:hAnsi="Arial Narrow" w:cs="Arial"/>
        </w:rPr>
        <w:t>.</w:t>
      </w:r>
    </w:p>
    <w:p w14:paraId="0616D306" w14:textId="0C59C415" w:rsidR="00A80738" w:rsidRPr="00E303C5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E303C5">
        <w:rPr>
          <w:rFonts w:ascii="Arial Narrow" w:hAnsi="Arial Narrow" w:cs="Arial"/>
        </w:rPr>
        <w:t>Podczas otwarcia ofert, mającego miejsce</w:t>
      </w:r>
      <w:r w:rsidR="00FF4AB1" w:rsidRPr="00E303C5">
        <w:rPr>
          <w:rFonts w:ascii="Arial Narrow" w:hAnsi="Arial Narrow" w:cs="Arial"/>
        </w:rPr>
        <w:t xml:space="preserve"> w dniu </w:t>
      </w:r>
      <w:r w:rsidR="00570BCF" w:rsidRPr="00E303C5">
        <w:rPr>
          <w:rFonts w:ascii="Arial Narrow" w:hAnsi="Arial Narrow" w:cs="Arial"/>
        </w:rPr>
        <w:t>08/06/2026</w:t>
      </w:r>
      <w:r w:rsidR="00FF4AB1" w:rsidRPr="00E303C5">
        <w:rPr>
          <w:rFonts w:ascii="Arial Narrow" w:hAnsi="Arial Narrow" w:cs="Arial"/>
        </w:rPr>
        <w:t xml:space="preserve"> o godz. </w:t>
      </w:r>
      <w:r w:rsidR="00570BCF" w:rsidRPr="00E303C5">
        <w:rPr>
          <w:rFonts w:ascii="Arial Narrow" w:hAnsi="Arial Narrow" w:cs="Arial"/>
        </w:rPr>
        <w:t>08:30</w:t>
      </w:r>
      <w:r w:rsidRPr="00E303C5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303C5" w14:paraId="32D5082A" w14:textId="77777777" w:rsidTr="005A632E">
        <w:tc>
          <w:tcPr>
            <w:tcW w:w="1276" w:type="dxa"/>
            <w:shd w:val="clear" w:color="auto" w:fill="F2F2F2"/>
            <w:vAlign w:val="center"/>
          </w:tcPr>
          <w:p w14:paraId="34AA4633" w14:textId="77777777" w:rsidR="006B27ED" w:rsidRPr="00E303C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Oferta n</w:t>
            </w:r>
            <w:r w:rsidR="006B27ED" w:rsidRPr="00E303C5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353F523" w14:textId="77777777" w:rsidR="006B27ED" w:rsidRPr="00E303C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6EFF4B0" w14:textId="77777777" w:rsidR="006B27ED" w:rsidRPr="00E303C5" w:rsidRDefault="006B27ED" w:rsidP="00E303C5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E8AEDE3" w14:textId="77777777" w:rsidR="006B27ED" w:rsidRPr="00E303C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Cena oferty</w:t>
            </w:r>
          </w:p>
        </w:tc>
      </w:tr>
      <w:tr w:rsidR="00570BCF" w:rsidRPr="00E303C5" w14:paraId="6423EAEB" w14:textId="77777777" w:rsidTr="00CC7BB0">
        <w:tc>
          <w:tcPr>
            <w:tcW w:w="1276" w:type="dxa"/>
            <w:vAlign w:val="center"/>
          </w:tcPr>
          <w:p w14:paraId="52A6D793" w14:textId="588A0A5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5A9023C" w14:textId="2F4034F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</w:tcPr>
          <w:p w14:paraId="1FC79DDA" w14:textId="7BDE2975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WAVE4MED SPÓŁKA Z O</w:t>
            </w:r>
            <w:r w:rsidR="00E303C5">
              <w:rPr>
                <w:rFonts w:ascii="Arial Narrow" w:hAnsi="Arial Narrow" w:cs="Arial"/>
              </w:rPr>
              <w:t xml:space="preserve">.O. </w:t>
            </w:r>
            <w:r w:rsidRPr="00E303C5">
              <w:rPr>
                <w:rFonts w:ascii="Arial Narrow" w:hAnsi="Arial Narrow" w:cs="Arial"/>
              </w:rPr>
              <w:t>SP</w:t>
            </w:r>
            <w:r w:rsidR="00E303C5">
              <w:rPr>
                <w:rFonts w:ascii="Arial Narrow" w:hAnsi="Arial Narrow" w:cs="Arial"/>
              </w:rPr>
              <w:t>. K.</w:t>
            </w:r>
          </w:p>
          <w:p w14:paraId="47FF76CE" w14:textId="34B7C88A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Białostocka 22/50</w:t>
            </w:r>
          </w:p>
          <w:p w14:paraId="2E7DA909" w14:textId="412F1271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03-741 Warszawa</w:t>
            </w:r>
          </w:p>
        </w:tc>
        <w:tc>
          <w:tcPr>
            <w:tcW w:w="2551" w:type="dxa"/>
            <w:vAlign w:val="center"/>
          </w:tcPr>
          <w:p w14:paraId="25CA7CD6" w14:textId="3D5741D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97 200.00 zł</w:t>
            </w:r>
          </w:p>
        </w:tc>
      </w:tr>
      <w:tr w:rsidR="00570BCF" w:rsidRPr="00E303C5" w14:paraId="0A497669" w14:textId="77777777" w:rsidTr="00CC7BB0">
        <w:tc>
          <w:tcPr>
            <w:tcW w:w="1276" w:type="dxa"/>
            <w:vAlign w:val="center"/>
          </w:tcPr>
          <w:p w14:paraId="5785D9F4" w14:textId="08738AC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4507415A" w14:textId="32BF968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40</w:t>
            </w:r>
          </w:p>
        </w:tc>
        <w:tc>
          <w:tcPr>
            <w:tcW w:w="3969" w:type="dxa"/>
          </w:tcPr>
          <w:p w14:paraId="4263001F" w14:textId="117E4EFC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Hagmed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 Sp. k.</w:t>
            </w:r>
          </w:p>
          <w:p w14:paraId="6B088AB6" w14:textId="09953465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Tomaszowska 32</w:t>
            </w:r>
          </w:p>
          <w:p w14:paraId="41BE6612" w14:textId="4C2898E8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96-200 Rawa Mazowiecka</w:t>
            </w:r>
          </w:p>
        </w:tc>
        <w:tc>
          <w:tcPr>
            <w:tcW w:w="2551" w:type="dxa"/>
            <w:vAlign w:val="center"/>
          </w:tcPr>
          <w:p w14:paraId="405EA76A" w14:textId="38E934E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10 368.00 zł</w:t>
            </w:r>
          </w:p>
        </w:tc>
      </w:tr>
      <w:tr w:rsidR="00570BCF" w:rsidRPr="00E303C5" w14:paraId="404095EC" w14:textId="77777777" w:rsidTr="00CC7BB0">
        <w:tc>
          <w:tcPr>
            <w:tcW w:w="1276" w:type="dxa"/>
            <w:vAlign w:val="center"/>
          </w:tcPr>
          <w:p w14:paraId="65A08E36" w14:textId="6D508A8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5B7CA234" w14:textId="42A5168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</w:tcPr>
          <w:p w14:paraId="57679701" w14:textId="7C666C86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Xanthus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Viomedical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3C18F3B4" w14:textId="3C07CD80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Poleczki 23</w:t>
            </w:r>
          </w:p>
          <w:p w14:paraId="244A2146" w14:textId="38E8C338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02-798 Warszawa (Ursynów)</w:t>
            </w:r>
          </w:p>
        </w:tc>
        <w:tc>
          <w:tcPr>
            <w:tcW w:w="2551" w:type="dxa"/>
            <w:vAlign w:val="center"/>
          </w:tcPr>
          <w:p w14:paraId="4AEB4EF3" w14:textId="1B2DAF7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21 060.00 zł</w:t>
            </w:r>
          </w:p>
        </w:tc>
      </w:tr>
      <w:tr w:rsidR="00570BCF" w:rsidRPr="00E303C5" w14:paraId="46EDC4C1" w14:textId="77777777" w:rsidTr="00CC7BB0">
        <w:tc>
          <w:tcPr>
            <w:tcW w:w="1276" w:type="dxa"/>
            <w:vAlign w:val="center"/>
          </w:tcPr>
          <w:p w14:paraId="42B136C1" w14:textId="2501602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238E71BE" w14:textId="7915D1A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2AAE4185" w14:textId="4038544C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Rinores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7A144755" w14:textId="126373EE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Dębicka 644</w:t>
            </w:r>
          </w:p>
          <w:p w14:paraId="770174AC" w14:textId="6AB0D489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35-213 Rzeszów</w:t>
            </w:r>
          </w:p>
        </w:tc>
        <w:tc>
          <w:tcPr>
            <w:tcW w:w="2551" w:type="dxa"/>
            <w:vAlign w:val="center"/>
          </w:tcPr>
          <w:p w14:paraId="0DE5E0CD" w14:textId="68AE7BB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38 666.16 zł</w:t>
            </w:r>
          </w:p>
        </w:tc>
      </w:tr>
      <w:tr w:rsidR="00570BCF" w:rsidRPr="00E303C5" w14:paraId="4B41419B" w14:textId="77777777" w:rsidTr="00CC7BB0">
        <w:tc>
          <w:tcPr>
            <w:tcW w:w="1276" w:type="dxa"/>
            <w:vAlign w:val="center"/>
          </w:tcPr>
          <w:p w14:paraId="08CCE7E9" w14:textId="14814EE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37E9939C" w14:textId="69F223C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</w:tcPr>
          <w:p w14:paraId="16D0A9D5" w14:textId="5C5D000F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Rinores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5E1001E8" w14:textId="0C632F6E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Dębicka 644</w:t>
            </w:r>
          </w:p>
          <w:p w14:paraId="2725FD98" w14:textId="4E983A41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35-213 Rzeszów</w:t>
            </w:r>
          </w:p>
        </w:tc>
        <w:tc>
          <w:tcPr>
            <w:tcW w:w="2551" w:type="dxa"/>
            <w:vAlign w:val="center"/>
          </w:tcPr>
          <w:p w14:paraId="777E81AA" w14:textId="2AE3BB0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5 400.00 zł</w:t>
            </w:r>
          </w:p>
        </w:tc>
      </w:tr>
      <w:tr w:rsidR="00570BCF" w:rsidRPr="00E303C5" w14:paraId="6397CB2E" w14:textId="77777777" w:rsidTr="00CC7BB0">
        <w:tc>
          <w:tcPr>
            <w:tcW w:w="1276" w:type="dxa"/>
            <w:vAlign w:val="center"/>
          </w:tcPr>
          <w:p w14:paraId="7D8A34CF" w14:textId="1CE4BE7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3A18D76B" w14:textId="54D7A7A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42</w:t>
            </w:r>
          </w:p>
        </w:tc>
        <w:tc>
          <w:tcPr>
            <w:tcW w:w="3969" w:type="dxa"/>
          </w:tcPr>
          <w:p w14:paraId="660D0533" w14:textId="1AE9E11A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Rinores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1C8D73DC" w14:textId="541F4AC1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Dębicka 644</w:t>
            </w:r>
          </w:p>
          <w:p w14:paraId="79A27BD6" w14:textId="514D18D9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35-213 Rzeszów</w:t>
            </w:r>
          </w:p>
        </w:tc>
        <w:tc>
          <w:tcPr>
            <w:tcW w:w="2551" w:type="dxa"/>
            <w:vAlign w:val="center"/>
          </w:tcPr>
          <w:p w14:paraId="6975B46E" w14:textId="5E401CE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864.00 zł</w:t>
            </w:r>
          </w:p>
        </w:tc>
      </w:tr>
      <w:tr w:rsidR="00570BCF" w:rsidRPr="00E303C5" w14:paraId="1946791D" w14:textId="77777777" w:rsidTr="00CC7BB0">
        <w:tc>
          <w:tcPr>
            <w:tcW w:w="1276" w:type="dxa"/>
            <w:vAlign w:val="center"/>
          </w:tcPr>
          <w:p w14:paraId="5CA0D39B" w14:textId="1E3AC71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20E2C26B" w14:textId="4F5CC05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</w:tcPr>
          <w:p w14:paraId="364945EF" w14:textId="254AD846" w:rsidR="00570BCF" w:rsidRPr="00E303C5" w:rsidRDefault="00E303C5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Hurtownia Farmaceutyczna </w:t>
            </w:r>
            <w:r w:rsidR="00570BCF" w:rsidRPr="00E303C5">
              <w:rPr>
                <w:rFonts w:ascii="Arial Narrow" w:hAnsi="Arial Narrow" w:cs="Arial"/>
              </w:rPr>
              <w:t xml:space="preserve">MEDIFARM </w:t>
            </w:r>
            <w:r w:rsidRPr="00E303C5">
              <w:rPr>
                <w:rFonts w:ascii="Arial Narrow" w:hAnsi="Arial Narrow" w:cs="Arial"/>
              </w:rPr>
              <w:t>Sp</w:t>
            </w:r>
            <w:r>
              <w:rPr>
                <w:rFonts w:ascii="Arial Narrow" w:hAnsi="Arial Narrow" w:cs="Arial"/>
              </w:rPr>
              <w:t xml:space="preserve">. </w:t>
            </w:r>
            <w:r w:rsidRPr="00E303C5">
              <w:rPr>
                <w:rFonts w:ascii="Arial Narrow" w:hAnsi="Arial Narrow" w:cs="Arial"/>
              </w:rPr>
              <w:t>z o</w:t>
            </w:r>
            <w:r>
              <w:rPr>
                <w:rFonts w:ascii="Arial Narrow" w:hAnsi="Arial Narrow" w:cs="Arial"/>
              </w:rPr>
              <w:t xml:space="preserve">. o. </w:t>
            </w:r>
          </w:p>
          <w:p w14:paraId="340CAB1B" w14:textId="4F83A601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lastRenderedPageBreak/>
              <w:t>Bławatków 6</w:t>
            </w:r>
          </w:p>
          <w:p w14:paraId="650CF702" w14:textId="4462EB42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3D6CFD84" w14:textId="616CA6A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lastRenderedPageBreak/>
              <w:t>719 500.00 zł</w:t>
            </w:r>
          </w:p>
        </w:tc>
      </w:tr>
      <w:tr w:rsidR="00570BCF" w:rsidRPr="00E303C5" w14:paraId="7E082BEA" w14:textId="77777777" w:rsidTr="00CC7BB0">
        <w:tc>
          <w:tcPr>
            <w:tcW w:w="1276" w:type="dxa"/>
            <w:vAlign w:val="center"/>
          </w:tcPr>
          <w:p w14:paraId="2043046E" w14:textId="2C207D0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460DB1AC" w14:textId="1109CE9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1665F8CA" w14:textId="7F53540E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Philips Polska</w:t>
            </w:r>
          </w:p>
          <w:p w14:paraId="61062709" w14:textId="681E4B62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Al.</w:t>
            </w:r>
            <w:r w:rsidR="00E303C5">
              <w:rPr>
                <w:rFonts w:ascii="Arial Narrow" w:hAnsi="Arial Narrow" w:cs="Arial"/>
              </w:rPr>
              <w:t xml:space="preserve"> </w:t>
            </w:r>
            <w:r w:rsidRPr="00E303C5">
              <w:rPr>
                <w:rFonts w:ascii="Arial Narrow" w:hAnsi="Arial Narrow" w:cs="Arial"/>
              </w:rPr>
              <w:t>Jerozolimskie 195B</w:t>
            </w:r>
          </w:p>
          <w:p w14:paraId="44147350" w14:textId="2D4D482C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551" w:type="dxa"/>
            <w:vAlign w:val="center"/>
          </w:tcPr>
          <w:p w14:paraId="5F98A53E" w14:textId="28EF86D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2 093 040.00 zł</w:t>
            </w:r>
          </w:p>
        </w:tc>
      </w:tr>
      <w:tr w:rsidR="00570BCF" w:rsidRPr="00E303C5" w14:paraId="583F55E8" w14:textId="77777777" w:rsidTr="00CC7BB0">
        <w:tc>
          <w:tcPr>
            <w:tcW w:w="1276" w:type="dxa"/>
            <w:vAlign w:val="center"/>
          </w:tcPr>
          <w:p w14:paraId="0813F8DD" w14:textId="04AE2A0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13EF035" w14:textId="15C2782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6691E463" w14:textId="5E038E32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Balton Sp. z o.o.</w:t>
            </w:r>
          </w:p>
          <w:p w14:paraId="05F3A095" w14:textId="5717CE4B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Nowy Świat 7 m 14 7/14</w:t>
            </w:r>
          </w:p>
          <w:p w14:paraId="6E64214F" w14:textId="72408807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551" w:type="dxa"/>
            <w:vAlign w:val="center"/>
          </w:tcPr>
          <w:p w14:paraId="125EC1D9" w14:textId="52A09D4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87 480.00 zł</w:t>
            </w:r>
          </w:p>
        </w:tc>
      </w:tr>
      <w:tr w:rsidR="00570BCF" w:rsidRPr="00E303C5" w14:paraId="3C1104CA" w14:textId="77777777" w:rsidTr="00CC7BB0">
        <w:tc>
          <w:tcPr>
            <w:tcW w:w="1276" w:type="dxa"/>
            <w:vAlign w:val="center"/>
          </w:tcPr>
          <w:p w14:paraId="76BE95D7" w14:textId="1687196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8874C46" w14:textId="56DBA33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985D3F3" w14:textId="6FEB8CC5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Balton Sp. z o.o.</w:t>
            </w:r>
          </w:p>
          <w:p w14:paraId="2E20E5CC" w14:textId="4751FE18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Nowy Świat 7 m 14 7/14</w:t>
            </w:r>
          </w:p>
          <w:p w14:paraId="3F1C98C1" w14:textId="176995D1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551" w:type="dxa"/>
            <w:vAlign w:val="center"/>
          </w:tcPr>
          <w:p w14:paraId="471CEF31" w14:textId="04C477D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8 100.00 zł</w:t>
            </w:r>
          </w:p>
        </w:tc>
      </w:tr>
      <w:tr w:rsidR="00570BCF" w:rsidRPr="00E303C5" w14:paraId="5E6A142A" w14:textId="77777777" w:rsidTr="00CC7BB0">
        <w:tc>
          <w:tcPr>
            <w:tcW w:w="1276" w:type="dxa"/>
            <w:vAlign w:val="center"/>
          </w:tcPr>
          <w:p w14:paraId="00353312" w14:textId="2657385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13F4D81D" w14:textId="12D38D09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33138836" w14:textId="31F06306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Balton Sp. z o.o.</w:t>
            </w:r>
          </w:p>
          <w:p w14:paraId="0F5D3FE4" w14:textId="6D3EEA3B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Nowy Świat 7/14</w:t>
            </w:r>
          </w:p>
          <w:p w14:paraId="0768C355" w14:textId="2D11C91C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551" w:type="dxa"/>
            <w:vAlign w:val="center"/>
          </w:tcPr>
          <w:p w14:paraId="591A3B84" w14:textId="6E71AAA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34 560.00 zł</w:t>
            </w:r>
          </w:p>
        </w:tc>
      </w:tr>
      <w:tr w:rsidR="00570BCF" w:rsidRPr="00E303C5" w14:paraId="3CB34B40" w14:textId="77777777" w:rsidTr="00CC7BB0">
        <w:tc>
          <w:tcPr>
            <w:tcW w:w="1276" w:type="dxa"/>
            <w:vAlign w:val="center"/>
          </w:tcPr>
          <w:p w14:paraId="19AD1F57" w14:textId="3FD23A2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21980F85" w14:textId="7489383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</w:tcPr>
          <w:p w14:paraId="61981CA8" w14:textId="446FA4D8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Balton Sp. z o.o.</w:t>
            </w:r>
          </w:p>
          <w:p w14:paraId="239053D7" w14:textId="55969920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Nowy Świat 7/14</w:t>
            </w:r>
          </w:p>
          <w:p w14:paraId="72ED2DC7" w14:textId="1A87879A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551" w:type="dxa"/>
            <w:vAlign w:val="center"/>
          </w:tcPr>
          <w:p w14:paraId="100220DC" w14:textId="64EAD1B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16 200.00 zł</w:t>
            </w:r>
          </w:p>
        </w:tc>
      </w:tr>
      <w:tr w:rsidR="00570BCF" w:rsidRPr="00E303C5" w14:paraId="207244ED" w14:textId="77777777" w:rsidTr="00CC7BB0">
        <w:tc>
          <w:tcPr>
            <w:tcW w:w="1276" w:type="dxa"/>
            <w:vAlign w:val="center"/>
          </w:tcPr>
          <w:p w14:paraId="1F7B285A" w14:textId="3703E955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52C7CF40" w14:textId="2A53649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566699D3" w14:textId="1EABCB6E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Balton Sp. z o.o.</w:t>
            </w:r>
          </w:p>
          <w:p w14:paraId="392809BF" w14:textId="7D76E75B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Nowy Świat 7/14</w:t>
            </w:r>
          </w:p>
          <w:p w14:paraId="500AB2E9" w14:textId="131518F5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551" w:type="dxa"/>
            <w:vAlign w:val="center"/>
          </w:tcPr>
          <w:p w14:paraId="457E7C45" w14:textId="4BD3CF4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14 472.00 zł</w:t>
            </w:r>
          </w:p>
        </w:tc>
      </w:tr>
      <w:tr w:rsidR="00570BCF" w:rsidRPr="00E303C5" w14:paraId="341D2688" w14:textId="77777777" w:rsidTr="00CC7BB0">
        <w:tc>
          <w:tcPr>
            <w:tcW w:w="1276" w:type="dxa"/>
            <w:vAlign w:val="center"/>
          </w:tcPr>
          <w:p w14:paraId="17C42C0B" w14:textId="2F686139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5BDA5386" w14:textId="44BAFBC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</w:tcPr>
          <w:p w14:paraId="61C317FD" w14:textId="05BF96C0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Balton Sp. z o.o.</w:t>
            </w:r>
          </w:p>
          <w:p w14:paraId="147C3CB9" w14:textId="0D7D3F43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Nowy Świat 7/14</w:t>
            </w:r>
          </w:p>
          <w:p w14:paraId="7D3249B0" w14:textId="1183C6DA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00-496 Warszawa</w:t>
            </w:r>
          </w:p>
        </w:tc>
        <w:tc>
          <w:tcPr>
            <w:tcW w:w="2551" w:type="dxa"/>
            <w:vAlign w:val="center"/>
          </w:tcPr>
          <w:p w14:paraId="0D41E5E4" w14:textId="7E0008B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7 560.00 zł</w:t>
            </w:r>
          </w:p>
        </w:tc>
      </w:tr>
      <w:tr w:rsidR="00570BCF" w:rsidRPr="00E303C5" w14:paraId="1A81BB51" w14:textId="77777777" w:rsidTr="00CC7BB0">
        <w:tc>
          <w:tcPr>
            <w:tcW w:w="1276" w:type="dxa"/>
            <w:vAlign w:val="center"/>
          </w:tcPr>
          <w:p w14:paraId="625AB72F" w14:textId="41A720C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4D325F2A" w14:textId="1B6EA2F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2079A6FA" w14:textId="210E1AD9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Billmed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Sp.zo.o</w:t>
            </w:r>
            <w:proofErr w:type="spellEnd"/>
            <w:r w:rsidRPr="00E303C5">
              <w:rPr>
                <w:rFonts w:ascii="Arial Narrow" w:hAnsi="Arial Narrow" w:cs="Arial"/>
              </w:rPr>
              <w:t>.</w:t>
            </w:r>
          </w:p>
          <w:p w14:paraId="76077AB1" w14:textId="7BF4CE00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Krypska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24/1</w:t>
            </w:r>
          </w:p>
          <w:p w14:paraId="17FAC925" w14:textId="6D8762E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551" w:type="dxa"/>
            <w:vAlign w:val="center"/>
          </w:tcPr>
          <w:p w14:paraId="0B035933" w14:textId="4B7B7D0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35 640.00 zł</w:t>
            </w:r>
          </w:p>
        </w:tc>
      </w:tr>
      <w:tr w:rsidR="00570BCF" w:rsidRPr="00E303C5" w14:paraId="46B7145F" w14:textId="77777777" w:rsidTr="00CC7BB0">
        <w:tc>
          <w:tcPr>
            <w:tcW w:w="1276" w:type="dxa"/>
            <w:vAlign w:val="center"/>
          </w:tcPr>
          <w:p w14:paraId="5B787418" w14:textId="13DD8A3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370AB4E8" w14:textId="153A3FB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</w:tcPr>
          <w:p w14:paraId="30CAE93F" w14:textId="796375D6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Billmed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Sp.zo.o</w:t>
            </w:r>
            <w:proofErr w:type="spellEnd"/>
            <w:r w:rsidRPr="00E303C5">
              <w:rPr>
                <w:rFonts w:ascii="Arial Narrow" w:hAnsi="Arial Narrow" w:cs="Arial"/>
              </w:rPr>
              <w:t>.</w:t>
            </w:r>
          </w:p>
          <w:p w14:paraId="7362DBDE" w14:textId="798FDC7E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Krypska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24/1</w:t>
            </w:r>
          </w:p>
          <w:p w14:paraId="3299C684" w14:textId="4FFBE4F0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551" w:type="dxa"/>
            <w:vAlign w:val="center"/>
          </w:tcPr>
          <w:p w14:paraId="50617AF6" w14:textId="1B068DE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46 440.00 zł</w:t>
            </w:r>
          </w:p>
        </w:tc>
      </w:tr>
      <w:tr w:rsidR="00570BCF" w:rsidRPr="00E303C5" w14:paraId="198D4FAE" w14:textId="77777777" w:rsidTr="00CC7BB0">
        <w:tc>
          <w:tcPr>
            <w:tcW w:w="1276" w:type="dxa"/>
            <w:vAlign w:val="center"/>
          </w:tcPr>
          <w:p w14:paraId="657F6D46" w14:textId="0D9C69F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64900EC3" w14:textId="6D9EF6C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0593441B" w14:textId="2413BDCA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7DA87D8C" w14:textId="1F0ACFC7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43E55779" w14:textId="146CA2BE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5059A149" w14:textId="328A76C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151 200.00 zł</w:t>
            </w:r>
          </w:p>
        </w:tc>
      </w:tr>
      <w:tr w:rsidR="00570BCF" w:rsidRPr="00E303C5" w14:paraId="61E55454" w14:textId="77777777" w:rsidTr="00CC7BB0">
        <w:tc>
          <w:tcPr>
            <w:tcW w:w="1276" w:type="dxa"/>
            <w:vAlign w:val="center"/>
          </w:tcPr>
          <w:p w14:paraId="04FB0596" w14:textId="16AB637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2D1210CD" w14:textId="1C4B2CE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291B62FD" w14:textId="0249625E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1AB14793" w14:textId="7CD1BE76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1E1386B4" w14:textId="4DCD2A67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6E2378FC" w14:textId="0D1CDFB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680 400.00 zł</w:t>
            </w:r>
          </w:p>
        </w:tc>
      </w:tr>
      <w:tr w:rsidR="00570BCF" w:rsidRPr="00E303C5" w14:paraId="557D742E" w14:textId="77777777" w:rsidTr="00CC7BB0">
        <w:tc>
          <w:tcPr>
            <w:tcW w:w="1276" w:type="dxa"/>
            <w:vAlign w:val="center"/>
          </w:tcPr>
          <w:p w14:paraId="27BE9FFC" w14:textId="2A9A61E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570C44BC" w14:textId="5213719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40FC2054" w14:textId="77777777" w:rsidR="000F098D" w:rsidRDefault="00570BCF" w:rsidP="00E303C5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3713AFF3" w14:textId="01A8BA34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0951DAB7" w14:textId="16D695C8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2440655D" w14:textId="57BE1EA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438 480.00 zł</w:t>
            </w:r>
          </w:p>
        </w:tc>
      </w:tr>
      <w:tr w:rsidR="00570BCF" w:rsidRPr="00E303C5" w14:paraId="6F2C73BC" w14:textId="77777777" w:rsidTr="00CC7BB0">
        <w:tc>
          <w:tcPr>
            <w:tcW w:w="1276" w:type="dxa"/>
            <w:vAlign w:val="center"/>
          </w:tcPr>
          <w:p w14:paraId="33ABF1D9" w14:textId="7D7006F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6669D63D" w14:textId="30AD076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054CDC26" w14:textId="408AF2DB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70A64630" w14:textId="1CCA8064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35DF9BF8" w14:textId="1ED3BD75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5E6F4EBC" w14:textId="7EAC40D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206 496.00 zł</w:t>
            </w:r>
          </w:p>
        </w:tc>
      </w:tr>
      <w:tr w:rsidR="00570BCF" w:rsidRPr="00E303C5" w14:paraId="69F8A31B" w14:textId="77777777" w:rsidTr="00CC7BB0">
        <w:tc>
          <w:tcPr>
            <w:tcW w:w="1276" w:type="dxa"/>
            <w:vAlign w:val="center"/>
          </w:tcPr>
          <w:p w14:paraId="31406E32" w14:textId="5898A72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0FD031D5" w14:textId="04B467D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41147EA9" w14:textId="0F5BF850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4A4C01C5" w14:textId="1FAC4E9A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60ECBD61" w14:textId="0CF2EDC9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752A11C5" w14:textId="2DFEFCB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302 130.00 zł</w:t>
            </w:r>
          </w:p>
        </w:tc>
      </w:tr>
      <w:tr w:rsidR="00570BCF" w:rsidRPr="00E303C5" w14:paraId="7909BF93" w14:textId="77777777" w:rsidTr="00CC7BB0">
        <w:tc>
          <w:tcPr>
            <w:tcW w:w="1276" w:type="dxa"/>
            <w:vAlign w:val="center"/>
          </w:tcPr>
          <w:p w14:paraId="2A32F8DD" w14:textId="62EB2C9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00820916" w14:textId="4548E2A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</w:tcPr>
          <w:p w14:paraId="17A33975" w14:textId="18F799C9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6BDFF446" w14:textId="30502E5B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09AB24AC" w14:textId="3B58E68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05AA8054" w14:textId="61BDB85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21 384.00 zł</w:t>
            </w:r>
          </w:p>
        </w:tc>
      </w:tr>
      <w:tr w:rsidR="00570BCF" w:rsidRPr="00E303C5" w14:paraId="4AA4DCDE" w14:textId="77777777" w:rsidTr="00CC7BB0">
        <w:tc>
          <w:tcPr>
            <w:tcW w:w="1276" w:type="dxa"/>
            <w:vAlign w:val="center"/>
          </w:tcPr>
          <w:p w14:paraId="4654B6B2" w14:textId="49EC06A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lastRenderedPageBreak/>
              <w:t>9</w:t>
            </w:r>
          </w:p>
        </w:tc>
        <w:tc>
          <w:tcPr>
            <w:tcW w:w="1276" w:type="dxa"/>
            <w:vAlign w:val="center"/>
          </w:tcPr>
          <w:p w14:paraId="3AF19824" w14:textId="7E68753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</w:tcPr>
          <w:p w14:paraId="61666FDF" w14:textId="61C06A1C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31DEB333" w14:textId="0F0F2CAF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478D88AA" w14:textId="794253C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1BC0B322" w14:textId="18FF021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4 536.00 zł</w:t>
            </w:r>
          </w:p>
        </w:tc>
      </w:tr>
      <w:tr w:rsidR="00570BCF" w:rsidRPr="00E303C5" w14:paraId="092114B5" w14:textId="77777777" w:rsidTr="00CC7BB0">
        <w:tc>
          <w:tcPr>
            <w:tcW w:w="1276" w:type="dxa"/>
            <w:vAlign w:val="center"/>
          </w:tcPr>
          <w:p w14:paraId="0A0051A7" w14:textId="65C9D68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4949271B" w14:textId="75F5AD0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</w:tcPr>
          <w:p w14:paraId="166E182E" w14:textId="5EA080A3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18A264F2" w14:textId="5431DDF6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29074F4A" w14:textId="1F89768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18798647" w14:textId="51AE1C2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42 120.00 zł</w:t>
            </w:r>
          </w:p>
        </w:tc>
      </w:tr>
      <w:tr w:rsidR="00570BCF" w:rsidRPr="00E303C5" w14:paraId="0D6BF819" w14:textId="77777777" w:rsidTr="00CC7BB0">
        <w:tc>
          <w:tcPr>
            <w:tcW w:w="1276" w:type="dxa"/>
            <w:vAlign w:val="center"/>
          </w:tcPr>
          <w:p w14:paraId="1F7BA89E" w14:textId="278F510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660066B3" w14:textId="34507745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</w:tcPr>
          <w:p w14:paraId="3870CECC" w14:textId="4C51A29E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5ABA45EB" w14:textId="181CFC8A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37193219" w14:textId="5C9ECF96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5CA3A7DF" w14:textId="229F035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43 200.00 zł</w:t>
            </w:r>
          </w:p>
        </w:tc>
      </w:tr>
      <w:tr w:rsidR="00570BCF" w:rsidRPr="00E303C5" w14:paraId="7476B62B" w14:textId="77777777" w:rsidTr="00CC7BB0">
        <w:tc>
          <w:tcPr>
            <w:tcW w:w="1276" w:type="dxa"/>
            <w:vAlign w:val="center"/>
          </w:tcPr>
          <w:p w14:paraId="4950DFCD" w14:textId="33112959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3EA68D38" w14:textId="3218E349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</w:tcPr>
          <w:p w14:paraId="16847DB4" w14:textId="729B6CE1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Procardia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r w:rsidR="000F098D">
              <w:rPr>
                <w:rFonts w:ascii="Arial Narrow" w:hAnsi="Arial Narrow" w:cs="Arial"/>
              </w:rPr>
              <w:t>Sp. z o.o.</w:t>
            </w:r>
          </w:p>
          <w:p w14:paraId="73D72C7E" w14:textId="2B10E944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rtm. W. Pileckiego 63</w:t>
            </w:r>
          </w:p>
          <w:p w14:paraId="20D2D044" w14:textId="7F0C8F5B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528C8928" w14:textId="1D3D72E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5 940.00 zł</w:t>
            </w:r>
          </w:p>
        </w:tc>
      </w:tr>
      <w:tr w:rsidR="00570BCF" w:rsidRPr="00E303C5" w14:paraId="3B442060" w14:textId="77777777" w:rsidTr="00CC7BB0">
        <w:tc>
          <w:tcPr>
            <w:tcW w:w="1276" w:type="dxa"/>
            <w:vAlign w:val="center"/>
          </w:tcPr>
          <w:p w14:paraId="596E7357" w14:textId="346DFA8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7D4BC5DD" w14:textId="1E896BB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5EF2B9C0" w14:textId="2D8B2DF9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Alteris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Spółka Akcyjna</w:t>
            </w:r>
          </w:p>
          <w:p w14:paraId="20CCEE5E" w14:textId="42D192D8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Ceglana 35</w:t>
            </w:r>
          </w:p>
          <w:p w14:paraId="70E14A09" w14:textId="411CFF41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40-514 Katowice</w:t>
            </w:r>
          </w:p>
        </w:tc>
        <w:tc>
          <w:tcPr>
            <w:tcW w:w="2551" w:type="dxa"/>
            <w:vAlign w:val="center"/>
          </w:tcPr>
          <w:p w14:paraId="0DE23CD3" w14:textId="17EC2CF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38 102.40 zł</w:t>
            </w:r>
          </w:p>
        </w:tc>
      </w:tr>
      <w:tr w:rsidR="00570BCF" w:rsidRPr="00E303C5" w14:paraId="3AE710C4" w14:textId="77777777" w:rsidTr="00CC7BB0">
        <w:tc>
          <w:tcPr>
            <w:tcW w:w="1276" w:type="dxa"/>
            <w:vAlign w:val="center"/>
          </w:tcPr>
          <w:p w14:paraId="5A8680F5" w14:textId="00A1648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750E26CB" w14:textId="78E5825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</w:tcPr>
          <w:p w14:paraId="3AF33A40" w14:textId="4A10B538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 o.</w:t>
            </w:r>
          </w:p>
          <w:p w14:paraId="200E7082" w14:textId="7CFB4AB2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Postępu 21B</w:t>
            </w:r>
          </w:p>
          <w:p w14:paraId="64FEFB19" w14:textId="71E4FA70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24F3E00D" w14:textId="605B6AF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173 880.00 zł</w:t>
            </w:r>
          </w:p>
        </w:tc>
      </w:tr>
      <w:tr w:rsidR="00570BCF" w:rsidRPr="00E303C5" w14:paraId="50161D3B" w14:textId="77777777" w:rsidTr="00CC7BB0">
        <w:tc>
          <w:tcPr>
            <w:tcW w:w="1276" w:type="dxa"/>
            <w:vAlign w:val="center"/>
          </w:tcPr>
          <w:p w14:paraId="2E22F2C6" w14:textId="03CA8CA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0DC8717F" w14:textId="259C8F0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</w:tcPr>
          <w:p w14:paraId="5DB6C743" w14:textId="2C0A9B07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 o.</w:t>
            </w:r>
          </w:p>
          <w:p w14:paraId="48074309" w14:textId="4F6D93E3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Postępu 21B</w:t>
            </w:r>
          </w:p>
          <w:p w14:paraId="59A3871C" w14:textId="22532754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71832B04" w14:textId="26B9EA0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15 660.00 zł</w:t>
            </w:r>
          </w:p>
        </w:tc>
      </w:tr>
      <w:tr w:rsidR="00570BCF" w:rsidRPr="00E303C5" w14:paraId="5DFC0CCE" w14:textId="77777777" w:rsidTr="00CC7BB0">
        <w:tc>
          <w:tcPr>
            <w:tcW w:w="1276" w:type="dxa"/>
            <w:vAlign w:val="center"/>
          </w:tcPr>
          <w:p w14:paraId="455346D6" w14:textId="4D9545F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26D1601A" w14:textId="556107C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</w:tcPr>
          <w:p w14:paraId="49608F8D" w14:textId="46B2C75C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 o.</w:t>
            </w:r>
          </w:p>
          <w:p w14:paraId="186FE05A" w14:textId="39CF43CE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Postępu 21B</w:t>
            </w:r>
          </w:p>
          <w:p w14:paraId="16FEA527" w14:textId="352E7722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42129572" w14:textId="7007230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183 600.00 zł</w:t>
            </w:r>
          </w:p>
        </w:tc>
      </w:tr>
      <w:tr w:rsidR="00570BCF" w:rsidRPr="00E303C5" w14:paraId="73029617" w14:textId="77777777" w:rsidTr="00CC7BB0">
        <w:tc>
          <w:tcPr>
            <w:tcW w:w="1276" w:type="dxa"/>
            <w:vAlign w:val="center"/>
          </w:tcPr>
          <w:p w14:paraId="5CD8F8E6" w14:textId="019C666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0AD1728A" w14:textId="620F9EE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</w:tcPr>
          <w:p w14:paraId="2023C996" w14:textId="5425223C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 o.</w:t>
            </w:r>
          </w:p>
          <w:p w14:paraId="17F954D7" w14:textId="5F691598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Postępu 21B</w:t>
            </w:r>
          </w:p>
          <w:p w14:paraId="53386B4F" w14:textId="4FE11DE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3679A02C" w14:textId="40E5A1B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1 274 400.00 zł</w:t>
            </w:r>
          </w:p>
        </w:tc>
      </w:tr>
      <w:tr w:rsidR="00570BCF" w:rsidRPr="00E303C5" w14:paraId="7110C631" w14:textId="77777777" w:rsidTr="00CC7BB0">
        <w:tc>
          <w:tcPr>
            <w:tcW w:w="1276" w:type="dxa"/>
            <w:vAlign w:val="center"/>
          </w:tcPr>
          <w:p w14:paraId="4478D041" w14:textId="57BDD2D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69DA15FE" w14:textId="5EFF5D8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</w:tcPr>
          <w:p w14:paraId="6E8A9CF1" w14:textId="7B77A031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 o.</w:t>
            </w:r>
          </w:p>
          <w:p w14:paraId="56B3CA6D" w14:textId="5D6E474D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Postępu 21B</w:t>
            </w:r>
          </w:p>
          <w:p w14:paraId="4A69A19F" w14:textId="0B44E568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516A2B6D" w14:textId="39DA567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168 480.00 zł</w:t>
            </w:r>
          </w:p>
        </w:tc>
      </w:tr>
      <w:tr w:rsidR="00570BCF" w:rsidRPr="00E303C5" w14:paraId="718D5B11" w14:textId="77777777" w:rsidTr="00CC7BB0">
        <w:tc>
          <w:tcPr>
            <w:tcW w:w="1276" w:type="dxa"/>
            <w:vAlign w:val="center"/>
          </w:tcPr>
          <w:p w14:paraId="0833483B" w14:textId="24F189C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3266B9BB" w14:textId="7A0F648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</w:tcPr>
          <w:p w14:paraId="29EFFA8D" w14:textId="0CE09658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E303C5">
              <w:rPr>
                <w:rFonts w:ascii="Arial Narrow" w:hAnsi="Arial Narrow" w:cs="Arial"/>
              </w:rPr>
              <w:t>MedTek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</w:t>
            </w:r>
            <w:proofErr w:type="gramStart"/>
            <w:r w:rsidRPr="00E303C5">
              <w:rPr>
                <w:rFonts w:ascii="Arial Narrow" w:hAnsi="Arial Narrow" w:cs="Arial"/>
              </w:rPr>
              <w:t>o .</w:t>
            </w:r>
            <w:proofErr w:type="gramEnd"/>
            <w:r w:rsidRPr="00E303C5">
              <w:rPr>
                <w:rFonts w:ascii="Arial Narrow" w:hAnsi="Arial Narrow" w:cs="Arial"/>
              </w:rPr>
              <w:t>o.</w:t>
            </w:r>
          </w:p>
          <w:p w14:paraId="766BAEDD" w14:textId="6AB24211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Wita Stwosza 24</w:t>
            </w:r>
          </w:p>
          <w:p w14:paraId="1C20449B" w14:textId="01712523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02-661 Warszawa</w:t>
            </w:r>
          </w:p>
        </w:tc>
        <w:tc>
          <w:tcPr>
            <w:tcW w:w="2551" w:type="dxa"/>
            <w:vAlign w:val="center"/>
          </w:tcPr>
          <w:p w14:paraId="1CF4AC94" w14:textId="5D5BFB1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29 160.00 zł</w:t>
            </w:r>
          </w:p>
        </w:tc>
      </w:tr>
      <w:tr w:rsidR="00570BCF" w:rsidRPr="00E303C5" w14:paraId="553AE5C4" w14:textId="77777777" w:rsidTr="00CC7BB0">
        <w:tc>
          <w:tcPr>
            <w:tcW w:w="1276" w:type="dxa"/>
            <w:vAlign w:val="center"/>
          </w:tcPr>
          <w:p w14:paraId="2CBD7169" w14:textId="025D34D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7AB495DE" w14:textId="75CF2F9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43</w:t>
            </w:r>
          </w:p>
        </w:tc>
        <w:tc>
          <w:tcPr>
            <w:tcW w:w="3969" w:type="dxa"/>
          </w:tcPr>
          <w:p w14:paraId="7CE665D9" w14:textId="58EC29E5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E303C5">
              <w:rPr>
                <w:rFonts w:ascii="Arial Narrow" w:hAnsi="Arial Narrow" w:cs="Arial"/>
              </w:rPr>
              <w:t>MedTek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</w:t>
            </w:r>
            <w:proofErr w:type="gramStart"/>
            <w:r w:rsidRPr="00E303C5">
              <w:rPr>
                <w:rFonts w:ascii="Arial Narrow" w:hAnsi="Arial Narrow" w:cs="Arial"/>
              </w:rPr>
              <w:t>o .</w:t>
            </w:r>
            <w:proofErr w:type="gramEnd"/>
            <w:r w:rsidRPr="00E303C5">
              <w:rPr>
                <w:rFonts w:ascii="Arial Narrow" w:hAnsi="Arial Narrow" w:cs="Arial"/>
              </w:rPr>
              <w:t>o.</w:t>
            </w:r>
          </w:p>
          <w:p w14:paraId="2DDE2DF2" w14:textId="539D71FF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Wita Stwosza 24</w:t>
            </w:r>
          </w:p>
          <w:p w14:paraId="3F9556FC" w14:textId="1A17F78E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02-661 Warszawa</w:t>
            </w:r>
          </w:p>
        </w:tc>
        <w:tc>
          <w:tcPr>
            <w:tcW w:w="2551" w:type="dxa"/>
            <w:vAlign w:val="center"/>
          </w:tcPr>
          <w:p w14:paraId="5F36D29E" w14:textId="792FE16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167 400.00 zł</w:t>
            </w:r>
          </w:p>
        </w:tc>
      </w:tr>
      <w:tr w:rsidR="00570BCF" w:rsidRPr="00E303C5" w14:paraId="24326F7B" w14:textId="77777777" w:rsidTr="00CC7BB0">
        <w:tc>
          <w:tcPr>
            <w:tcW w:w="1276" w:type="dxa"/>
            <w:vAlign w:val="center"/>
          </w:tcPr>
          <w:p w14:paraId="3CE756FE" w14:textId="0F281E7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1201286A" w14:textId="7BEE54B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45</w:t>
            </w:r>
          </w:p>
        </w:tc>
        <w:tc>
          <w:tcPr>
            <w:tcW w:w="3969" w:type="dxa"/>
          </w:tcPr>
          <w:p w14:paraId="517831B0" w14:textId="02BE3BE4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E303C5">
              <w:rPr>
                <w:rFonts w:ascii="Arial Narrow" w:hAnsi="Arial Narrow" w:cs="Arial"/>
              </w:rPr>
              <w:t>MedTek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</w:t>
            </w:r>
            <w:proofErr w:type="gramStart"/>
            <w:r w:rsidRPr="00E303C5">
              <w:rPr>
                <w:rFonts w:ascii="Arial Narrow" w:hAnsi="Arial Narrow" w:cs="Arial"/>
              </w:rPr>
              <w:t>o .</w:t>
            </w:r>
            <w:proofErr w:type="gramEnd"/>
            <w:r w:rsidRPr="00E303C5">
              <w:rPr>
                <w:rFonts w:ascii="Arial Narrow" w:hAnsi="Arial Narrow" w:cs="Arial"/>
              </w:rPr>
              <w:t>o.</w:t>
            </w:r>
          </w:p>
          <w:p w14:paraId="0B171C36" w14:textId="5A2B2C16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Wita Stwosza 24</w:t>
            </w:r>
          </w:p>
          <w:p w14:paraId="10A1ECFB" w14:textId="373AA313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02-661 Warszawa</w:t>
            </w:r>
          </w:p>
        </w:tc>
        <w:tc>
          <w:tcPr>
            <w:tcW w:w="2551" w:type="dxa"/>
            <w:vAlign w:val="center"/>
          </w:tcPr>
          <w:p w14:paraId="2F0D16DA" w14:textId="050C595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60 480.00 zł</w:t>
            </w:r>
          </w:p>
        </w:tc>
      </w:tr>
      <w:tr w:rsidR="00570BCF" w:rsidRPr="00E303C5" w14:paraId="3C590A04" w14:textId="77777777" w:rsidTr="00CC7BB0">
        <w:tc>
          <w:tcPr>
            <w:tcW w:w="1276" w:type="dxa"/>
            <w:vAlign w:val="center"/>
          </w:tcPr>
          <w:p w14:paraId="45CC2843" w14:textId="025A8FC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vAlign w:val="center"/>
          </w:tcPr>
          <w:p w14:paraId="44315B05" w14:textId="45578E45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</w:tcPr>
          <w:p w14:paraId="347DB000" w14:textId="4FACF5BD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IHT Polska Sp. z o.o</w:t>
            </w:r>
            <w:r w:rsidR="000F098D">
              <w:rPr>
                <w:rFonts w:ascii="Arial Narrow" w:hAnsi="Arial Narrow" w:cs="Arial"/>
              </w:rPr>
              <w:t>.</w:t>
            </w:r>
          </w:p>
          <w:p w14:paraId="54D5BA07" w14:textId="454729C6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Europejska 14/D</w:t>
            </w:r>
          </w:p>
          <w:p w14:paraId="264E8A11" w14:textId="0B0C7658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02-964 Warszawa</w:t>
            </w:r>
          </w:p>
        </w:tc>
        <w:tc>
          <w:tcPr>
            <w:tcW w:w="2551" w:type="dxa"/>
            <w:vAlign w:val="center"/>
          </w:tcPr>
          <w:p w14:paraId="2E137AC1" w14:textId="6EECE897" w:rsidR="00570BCF" w:rsidRPr="00E303C5" w:rsidRDefault="00E303C5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oferta dedykowana do innego postępowania i dla innego podmiotu Zamawiającego</w:t>
            </w:r>
          </w:p>
        </w:tc>
      </w:tr>
      <w:tr w:rsidR="00570BCF" w:rsidRPr="00E303C5" w14:paraId="2BCCF700" w14:textId="77777777" w:rsidTr="00CC7BB0">
        <w:tc>
          <w:tcPr>
            <w:tcW w:w="1276" w:type="dxa"/>
            <w:vAlign w:val="center"/>
          </w:tcPr>
          <w:p w14:paraId="594B5E12" w14:textId="5593569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3B64C2F0" w14:textId="41498DC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23974855" w14:textId="6D807ED0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7DBEA1DE" w14:textId="561A6C57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1554BC4F" w14:textId="46395A90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6EC8E382" w14:textId="31CFDBF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61 495.20 zł</w:t>
            </w:r>
          </w:p>
        </w:tc>
      </w:tr>
      <w:tr w:rsidR="00570BCF" w:rsidRPr="00E303C5" w14:paraId="72D53941" w14:textId="77777777" w:rsidTr="00CC7BB0">
        <w:tc>
          <w:tcPr>
            <w:tcW w:w="1276" w:type="dxa"/>
            <w:vAlign w:val="center"/>
          </w:tcPr>
          <w:p w14:paraId="0E35ADCE" w14:textId="6ABCD31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3C5977FA" w14:textId="2E98EAB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4F5C77E1" w14:textId="211C3379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296FC636" w14:textId="4EBB3686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lastRenderedPageBreak/>
              <w:t>Gwiaździsta 66/22B.06</w:t>
            </w:r>
          </w:p>
          <w:p w14:paraId="4013C66E" w14:textId="01A34734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51B0485F" w14:textId="4B5CBB9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lastRenderedPageBreak/>
              <w:t>30 240.00 zł</w:t>
            </w:r>
          </w:p>
        </w:tc>
      </w:tr>
      <w:tr w:rsidR="00570BCF" w:rsidRPr="00E303C5" w14:paraId="4AF0F398" w14:textId="77777777" w:rsidTr="00CC7BB0">
        <w:tc>
          <w:tcPr>
            <w:tcW w:w="1276" w:type="dxa"/>
            <w:vAlign w:val="center"/>
          </w:tcPr>
          <w:p w14:paraId="3F969CC0" w14:textId="49E688D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1008515D" w14:textId="471AF57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2A260792" w14:textId="671DBD1A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0FFD3B04" w14:textId="7F278240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00CDCD2B" w14:textId="3857F6FB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72448D63" w14:textId="322853F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29 121.12 zł</w:t>
            </w:r>
          </w:p>
        </w:tc>
      </w:tr>
      <w:tr w:rsidR="00570BCF" w:rsidRPr="00E303C5" w14:paraId="2517E9AB" w14:textId="77777777" w:rsidTr="00CC7BB0">
        <w:tc>
          <w:tcPr>
            <w:tcW w:w="1276" w:type="dxa"/>
            <w:vAlign w:val="center"/>
          </w:tcPr>
          <w:p w14:paraId="5028F46E" w14:textId="47A8462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4E35FC6C" w14:textId="1CF4F95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08219A9F" w14:textId="3E99F64D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0C358202" w14:textId="29BCCDB5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7BC93BB3" w14:textId="088B6D80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72042BF9" w14:textId="29F910A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38 024.64 zł</w:t>
            </w:r>
          </w:p>
        </w:tc>
      </w:tr>
      <w:tr w:rsidR="00570BCF" w:rsidRPr="00E303C5" w14:paraId="5C59947D" w14:textId="77777777" w:rsidTr="00CC7BB0">
        <w:tc>
          <w:tcPr>
            <w:tcW w:w="1276" w:type="dxa"/>
            <w:vAlign w:val="center"/>
          </w:tcPr>
          <w:p w14:paraId="53011CDA" w14:textId="36B9B8C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6CBCC1E4" w14:textId="01C541B5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</w:tcPr>
          <w:p w14:paraId="20673AD8" w14:textId="6446A9EB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3349436A" w14:textId="4B2C675A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1CAC1646" w14:textId="2E03F567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10DF29F7" w14:textId="7C63D7D9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7 452.00 zł</w:t>
            </w:r>
          </w:p>
        </w:tc>
      </w:tr>
      <w:tr w:rsidR="00570BCF" w:rsidRPr="00E303C5" w14:paraId="34A1A446" w14:textId="77777777" w:rsidTr="00CC7BB0">
        <w:tc>
          <w:tcPr>
            <w:tcW w:w="1276" w:type="dxa"/>
            <w:vAlign w:val="center"/>
          </w:tcPr>
          <w:p w14:paraId="1D5C95EC" w14:textId="6D7C931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03F03C68" w14:textId="22662A2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324A01B4" w14:textId="241CDA02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5C301867" w14:textId="0185D64B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3C25023B" w14:textId="69BC4A10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72D370F7" w14:textId="715C4B8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14 040.00 zł</w:t>
            </w:r>
          </w:p>
        </w:tc>
      </w:tr>
      <w:tr w:rsidR="00570BCF" w:rsidRPr="00E303C5" w14:paraId="460D898B" w14:textId="77777777" w:rsidTr="00CC7BB0">
        <w:tc>
          <w:tcPr>
            <w:tcW w:w="1276" w:type="dxa"/>
            <w:vAlign w:val="center"/>
          </w:tcPr>
          <w:p w14:paraId="7CC9B3D5" w14:textId="29F592A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6104EB16" w14:textId="659F889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</w:tcPr>
          <w:p w14:paraId="14BB9CD0" w14:textId="4959E417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7C7B87AA" w14:textId="067AB29F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2A107620" w14:textId="5FD665A7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54907CB8" w14:textId="7EF4014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5 400.00 zł</w:t>
            </w:r>
          </w:p>
        </w:tc>
      </w:tr>
      <w:tr w:rsidR="00570BCF" w:rsidRPr="00E303C5" w14:paraId="6E1C3CE7" w14:textId="77777777" w:rsidTr="00CC7BB0">
        <w:tc>
          <w:tcPr>
            <w:tcW w:w="1276" w:type="dxa"/>
            <w:vAlign w:val="center"/>
          </w:tcPr>
          <w:p w14:paraId="71E0F20D" w14:textId="1DA2151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5DB2DC06" w14:textId="5D2C1045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</w:tcPr>
          <w:p w14:paraId="31AFC366" w14:textId="07CAA06A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3EE7E524" w14:textId="2C233A28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614E5BAF" w14:textId="13709CAC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16203EF7" w14:textId="783C8599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6 480.00 zł</w:t>
            </w:r>
          </w:p>
        </w:tc>
      </w:tr>
      <w:tr w:rsidR="00570BCF" w:rsidRPr="00E303C5" w14:paraId="307920A5" w14:textId="77777777" w:rsidTr="00CC7BB0">
        <w:tc>
          <w:tcPr>
            <w:tcW w:w="1276" w:type="dxa"/>
            <w:vAlign w:val="center"/>
          </w:tcPr>
          <w:p w14:paraId="44DE2FB9" w14:textId="62D9C55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1AD9B0D7" w14:textId="08228CF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40</w:t>
            </w:r>
          </w:p>
        </w:tc>
        <w:tc>
          <w:tcPr>
            <w:tcW w:w="3969" w:type="dxa"/>
          </w:tcPr>
          <w:p w14:paraId="2C61D969" w14:textId="66DBB4C5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40DE588D" w14:textId="5E7ADEF0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2CF7F709" w14:textId="24DA0ED0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3FCCD7A1" w14:textId="5AE84F3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6 912.00 zł</w:t>
            </w:r>
          </w:p>
        </w:tc>
      </w:tr>
      <w:tr w:rsidR="00570BCF" w:rsidRPr="00E303C5" w14:paraId="22CADADD" w14:textId="77777777" w:rsidTr="00CC7BB0">
        <w:tc>
          <w:tcPr>
            <w:tcW w:w="1276" w:type="dxa"/>
            <w:vAlign w:val="center"/>
          </w:tcPr>
          <w:p w14:paraId="1D33411B" w14:textId="04C6A21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525559A9" w14:textId="186DC7A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42</w:t>
            </w:r>
          </w:p>
        </w:tc>
        <w:tc>
          <w:tcPr>
            <w:tcW w:w="3969" w:type="dxa"/>
          </w:tcPr>
          <w:p w14:paraId="2F5D92B8" w14:textId="745D26CB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E303C5">
              <w:rPr>
                <w:rFonts w:ascii="Arial Narrow" w:hAnsi="Arial Narrow" w:cs="Arial"/>
              </w:rPr>
              <w:t>Symico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33D26D05" w14:textId="2AC785E7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Gwiaździsta 66/22B.06</w:t>
            </w:r>
          </w:p>
          <w:p w14:paraId="2AAD19EE" w14:textId="307CCE6B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53-413 Wrocław</w:t>
            </w:r>
          </w:p>
        </w:tc>
        <w:tc>
          <w:tcPr>
            <w:tcW w:w="2551" w:type="dxa"/>
            <w:vAlign w:val="center"/>
          </w:tcPr>
          <w:p w14:paraId="4DC89361" w14:textId="24D8E03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430.92 zł</w:t>
            </w:r>
          </w:p>
        </w:tc>
      </w:tr>
      <w:tr w:rsidR="00570BCF" w:rsidRPr="00E303C5" w14:paraId="40EF7E90" w14:textId="77777777" w:rsidTr="00CC7BB0">
        <w:tc>
          <w:tcPr>
            <w:tcW w:w="1276" w:type="dxa"/>
            <w:vAlign w:val="center"/>
          </w:tcPr>
          <w:p w14:paraId="2F1E69A9" w14:textId="5EB9A7B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vAlign w:val="center"/>
          </w:tcPr>
          <w:p w14:paraId="3CC83D67" w14:textId="6DA60FC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</w:tcPr>
          <w:p w14:paraId="68E87D6B" w14:textId="5E819BE5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Penumbra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Europe GmbH</w:t>
            </w:r>
          </w:p>
          <w:p w14:paraId="3A206C61" w14:textId="4368AF82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 xml:space="preserve">Am </w:t>
            </w:r>
            <w:proofErr w:type="spellStart"/>
            <w:r w:rsidRPr="00E303C5">
              <w:rPr>
                <w:rFonts w:ascii="Arial Narrow" w:hAnsi="Arial Narrow" w:cs="Arial"/>
              </w:rPr>
              <w:t>Borsigturm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44</w:t>
            </w:r>
          </w:p>
          <w:p w14:paraId="08EA9E68" w14:textId="202D0775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13507 Berlin</w:t>
            </w:r>
          </w:p>
        </w:tc>
        <w:tc>
          <w:tcPr>
            <w:tcW w:w="2551" w:type="dxa"/>
            <w:vAlign w:val="center"/>
          </w:tcPr>
          <w:p w14:paraId="76D1CB6D" w14:textId="77777777" w:rsidR="00570BCF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291 400.00 zł</w:t>
            </w:r>
            <w:r w:rsidR="00E303C5">
              <w:rPr>
                <w:rFonts w:ascii="Arial Narrow" w:hAnsi="Arial Narrow" w:cs="Arial"/>
              </w:rPr>
              <w:t xml:space="preserve"> netto</w:t>
            </w:r>
          </w:p>
          <w:p w14:paraId="2BCBB51A" w14:textId="6B63774F" w:rsidR="00E303C5" w:rsidRPr="00E303C5" w:rsidRDefault="00E303C5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(Wewnątrzwspólnotowe Nabycie Towaru)</w:t>
            </w:r>
          </w:p>
        </w:tc>
      </w:tr>
      <w:tr w:rsidR="00570BCF" w:rsidRPr="00E303C5" w14:paraId="0FA1E608" w14:textId="77777777" w:rsidTr="00CC7BB0">
        <w:tc>
          <w:tcPr>
            <w:tcW w:w="1276" w:type="dxa"/>
            <w:vAlign w:val="center"/>
          </w:tcPr>
          <w:p w14:paraId="03B4AD15" w14:textId="692E832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4560B2C7" w14:textId="419EC70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29B76651" w14:textId="502AAB08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BOSTON SCIENTIFIC POLSKA SPÓŁKA Z O.O.</w:t>
            </w:r>
          </w:p>
          <w:p w14:paraId="7BDD0C16" w14:textId="2221D7BC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Al. Jana Pawła II 22</w:t>
            </w:r>
          </w:p>
          <w:p w14:paraId="6A259FF3" w14:textId="7ADCAF83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00133 Warszawa</w:t>
            </w:r>
          </w:p>
        </w:tc>
        <w:tc>
          <w:tcPr>
            <w:tcW w:w="2551" w:type="dxa"/>
            <w:vAlign w:val="center"/>
          </w:tcPr>
          <w:p w14:paraId="40762623" w14:textId="436CC12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354 456.00 zł</w:t>
            </w:r>
          </w:p>
        </w:tc>
      </w:tr>
      <w:tr w:rsidR="00570BCF" w:rsidRPr="00E303C5" w14:paraId="7F9B0B7C" w14:textId="77777777" w:rsidTr="00CC7BB0">
        <w:tc>
          <w:tcPr>
            <w:tcW w:w="1276" w:type="dxa"/>
            <w:vAlign w:val="center"/>
          </w:tcPr>
          <w:p w14:paraId="3E3BDCC0" w14:textId="7FC50CCF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vAlign w:val="center"/>
          </w:tcPr>
          <w:p w14:paraId="19907FD4" w14:textId="401A58C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</w:tcPr>
          <w:p w14:paraId="5784A5D5" w14:textId="68B77ABB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Teleflex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Polska sp. z o.o.</w:t>
            </w:r>
          </w:p>
          <w:p w14:paraId="16DAB09A" w14:textId="075E020B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Żwirki i Wigury 16A</w:t>
            </w:r>
          </w:p>
          <w:p w14:paraId="5EB5BDB7" w14:textId="4115CF28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551" w:type="dxa"/>
            <w:vAlign w:val="center"/>
          </w:tcPr>
          <w:p w14:paraId="7D3BF10A" w14:textId="641DF45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77 760.00 zł</w:t>
            </w:r>
          </w:p>
        </w:tc>
      </w:tr>
      <w:tr w:rsidR="00570BCF" w:rsidRPr="00E303C5" w14:paraId="3E219B67" w14:textId="77777777" w:rsidTr="00CC7BB0">
        <w:tc>
          <w:tcPr>
            <w:tcW w:w="1276" w:type="dxa"/>
            <w:vAlign w:val="center"/>
          </w:tcPr>
          <w:p w14:paraId="6C34089E" w14:textId="61250EC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vAlign w:val="center"/>
          </w:tcPr>
          <w:p w14:paraId="233B9321" w14:textId="42D890F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3F882B09" w14:textId="49297A0F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Terumo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Poland Sp. z o.o.</w:t>
            </w:r>
          </w:p>
          <w:p w14:paraId="65E7CE23" w14:textId="3C81230F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 Sierpnia 6</w:t>
            </w:r>
          </w:p>
          <w:p w14:paraId="08DBF4B4" w14:textId="261562E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02-134 Warszawa</w:t>
            </w:r>
          </w:p>
        </w:tc>
        <w:tc>
          <w:tcPr>
            <w:tcW w:w="2551" w:type="dxa"/>
            <w:vAlign w:val="center"/>
          </w:tcPr>
          <w:p w14:paraId="794744A6" w14:textId="02E942C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425 000.00 zł</w:t>
            </w:r>
          </w:p>
        </w:tc>
      </w:tr>
      <w:tr w:rsidR="00570BCF" w:rsidRPr="00E303C5" w14:paraId="7CD352F3" w14:textId="77777777" w:rsidTr="00CC7BB0">
        <w:tc>
          <w:tcPr>
            <w:tcW w:w="1276" w:type="dxa"/>
            <w:vAlign w:val="center"/>
          </w:tcPr>
          <w:p w14:paraId="49B43731" w14:textId="02B7A1B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vAlign w:val="center"/>
          </w:tcPr>
          <w:p w14:paraId="21B63DA7" w14:textId="428E3BF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</w:tcPr>
          <w:p w14:paraId="6767FAE5" w14:textId="3CF00369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Terumo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Poland Sp. z o.o.</w:t>
            </w:r>
          </w:p>
          <w:p w14:paraId="1B110B1F" w14:textId="412ABFBB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 Sierpnia 6</w:t>
            </w:r>
          </w:p>
          <w:p w14:paraId="77E45543" w14:textId="57C9EA9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02-134 Warszawa</w:t>
            </w:r>
          </w:p>
        </w:tc>
        <w:tc>
          <w:tcPr>
            <w:tcW w:w="2551" w:type="dxa"/>
            <w:vAlign w:val="center"/>
          </w:tcPr>
          <w:p w14:paraId="0DA7E39A" w14:textId="018E94A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267 500.00 zł</w:t>
            </w:r>
          </w:p>
        </w:tc>
      </w:tr>
      <w:tr w:rsidR="00570BCF" w:rsidRPr="00E303C5" w14:paraId="2CA96788" w14:textId="77777777" w:rsidTr="00CC7BB0">
        <w:tc>
          <w:tcPr>
            <w:tcW w:w="1276" w:type="dxa"/>
            <w:vAlign w:val="center"/>
          </w:tcPr>
          <w:p w14:paraId="55EA1C64" w14:textId="5BFDFE5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vAlign w:val="center"/>
          </w:tcPr>
          <w:p w14:paraId="115011FB" w14:textId="0C40CB0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47CE8D78" w14:textId="0C469C74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Terumo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Poland Sp. z o.o.</w:t>
            </w:r>
          </w:p>
          <w:p w14:paraId="5A1612C7" w14:textId="200A3523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 Sierpnia 6</w:t>
            </w:r>
          </w:p>
          <w:p w14:paraId="1BDB427F" w14:textId="41ECB15E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02-134 Warszawa</w:t>
            </w:r>
          </w:p>
        </w:tc>
        <w:tc>
          <w:tcPr>
            <w:tcW w:w="2551" w:type="dxa"/>
            <w:vAlign w:val="center"/>
          </w:tcPr>
          <w:p w14:paraId="4592D2AF" w14:textId="0153261B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29 000.00 zł</w:t>
            </w:r>
          </w:p>
        </w:tc>
      </w:tr>
      <w:tr w:rsidR="00570BCF" w:rsidRPr="00E303C5" w14:paraId="62364E13" w14:textId="77777777" w:rsidTr="00CC7BB0">
        <w:tc>
          <w:tcPr>
            <w:tcW w:w="1276" w:type="dxa"/>
            <w:vAlign w:val="center"/>
          </w:tcPr>
          <w:p w14:paraId="6DE99A52" w14:textId="2C22FFF2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vAlign w:val="center"/>
          </w:tcPr>
          <w:p w14:paraId="35D224B1" w14:textId="01AB44B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</w:tcPr>
          <w:p w14:paraId="59D664B4" w14:textId="6BE57A56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Terumo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Poland Sp. z o.o.</w:t>
            </w:r>
          </w:p>
          <w:p w14:paraId="10E23565" w14:textId="42A54F24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 Sierpnia 6</w:t>
            </w:r>
          </w:p>
          <w:p w14:paraId="51271BAA" w14:textId="6799857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lastRenderedPageBreak/>
              <w:t>02-134 Warszawa</w:t>
            </w:r>
          </w:p>
        </w:tc>
        <w:tc>
          <w:tcPr>
            <w:tcW w:w="2551" w:type="dxa"/>
            <w:vAlign w:val="center"/>
          </w:tcPr>
          <w:p w14:paraId="645D1688" w14:textId="1CCA5CC5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lastRenderedPageBreak/>
              <w:t>126 000.00 zł</w:t>
            </w:r>
          </w:p>
        </w:tc>
      </w:tr>
      <w:tr w:rsidR="00570BCF" w:rsidRPr="00E303C5" w14:paraId="6A9471A1" w14:textId="77777777" w:rsidTr="00CC7BB0">
        <w:tc>
          <w:tcPr>
            <w:tcW w:w="1276" w:type="dxa"/>
            <w:vAlign w:val="center"/>
          </w:tcPr>
          <w:p w14:paraId="1A55A2CC" w14:textId="0DABA48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vAlign w:val="center"/>
          </w:tcPr>
          <w:p w14:paraId="62532C8C" w14:textId="07F8197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</w:tcPr>
          <w:p w14:paraId="2BE0D8CB" w14:textId="7108C6FE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Tietze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6BE9A6BB" w14:textId="5AD9E03C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ul. Osiedle 28/-</w:t>
            </w:r>
          </w:p>
          <w:p w14:paraId="7DAE3C9B" w14:textId="3F69F117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46-060 Prószków</w:t>
            </w:r>
          </w:p>
        </w:tc>
        <w:tc>
          <w:tcPr>
            <w:tcW w:w="2551" w:type="dxa"/>
            <w:vAlign w:val="center"/>
          </w:tcPr>
          <w:p w14:paraId="2057FD12" w14:textId="28A004A7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6 966.00 zł</w:t>
            </w:r>
          </w:p>
        </w:tc>
      </w:tr>
      <w:tr w:rsidR="00570BCF" w:rsidRPr="00E303C5" w14:paraId="4E84BA9A" w14:textId="77777777" w:rsidTr="00CC7BB0">
        <w:tc>
          <w:tcPr>
            <w:tcW w:w="1276" w:type="dxa"/>
            <w:vAlign w:val="center"/>
          </w:tcPr>
          <w:p w14:paraId="1DDF3E08" w14:textId="39214ED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vAlign w:val="center"/>
          </w:tcPr>
          <w:p w14:paraId="185B77B3" w14:textId="45780C5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</w:tcPr>
          <w:p w14:paraId="080BC9C0" w14:textId="45CB5A6C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Tietze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4747754F" w14:textId="737C3490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ul. Osiedle 28/-</w:t>
            </w:r>
          </w:p>
          <w:p w14:paraId="1B6C3822" w14:textId="5491D60B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46-060 Prószków</w:t>
            </w:r>
          </w:p>
        </w:tc>
        <w:tc>
          <w:tcPr>
            <w:tcW w:w="2551" w:type="dxa"/>
            <w:vAlign w:val="center"/>
          </w:tcPr>
          <w:p w14:paraId="21B2416D" w14:textId="5387985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6 469.20 zł</w:t>
            </w:r>
          </w:p>
        </w:tc>
      </w:tr>
      <w:tr w:rsidR="00570BCF" w:rsidRPr="00E303C5" w14:paraId="59051AD4" w14:textId="77777777" w:rsidTr="00CC7BB0">
        <w:tc>
          <w:tcPr>
            <w:tcW w:w="1276" w:type="dxa"/>
            <w:vAlign w:val="center"/>
          </w:tcPr>
          <w:p w14:paraId="13ED3507" w14:textId="2907935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0E181015" w14:textId="63FC57AC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</w:tcPr>
          <w:p w14:paraId="4C2DB47E" w14:textId="6E6720D7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Johnson &amp; Johnson Poland Sp. z o.o.</w:t>
            </w:r>
          </w:p>
          <w:p w14:paraId="10722ED3" w14:textId="7EF95F2F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Iłżecka 24</w:t>
            </w:r>
          </w:p>
          <w:p w14:paraId="077B2175" w14:textId="27E738C9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551" w:type="dxa"/>
            <w:vAlign w:val="center"/>
          </w:tcPr>
          <w:p w14:paraId="19BF3FF3" w14:textId="28973AF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804 600.00 zł</w:t>
            </w:r>
          </w:p>
        </w:tc>
      </w:tr>
      <w:tr w:rsidR="00570BCF" w:rsidRPr="00E303C5" w14:paraId="0E1086E5" w14:textId="77777777" w:rsidTr="00CC7BB0">
        <w:tc>
          <w:tcPr>
            <w:tcW w:w="1276" w:type="dxa"/>
            <w:vAlign w:val="center"/>
          </w:tcPr>
          <w:p w14:paraId="4CBDBDD1" w14:textId="2C026696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2627DB96" w14:textId="1DEB5E5A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621FC91B" w14:textId="3ED1FAA7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NTM-MED S.C.</w:t>
            </w:r>
          </w:p>
          <w:p w14:paraId="7872F2D0" w14:textId="3FC59D6A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Wyszyńskiego 154 B/1</w:t>
            </w:r>
          </w:p>
          <w:p w14:paraId="6CDA05E1" w14:textId="41531D79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66-400 Gorzów Wielkopolski</w:t>
            </w:r>
          </w:p>
        </w:tc>
        <w:tc>
          <w:tcPr>
            <w:tcW w:w="2551" w:type="dxa"/>
            <w:vAlign w:val="center"/>
          </w:tcPr>
          <w:p w14:paraId="03206D5F" w14:textId="56FD876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48 366.72 zł</w:t>
            </w:r>
          </w:p>
        </w:tc>
      </w:tr>
      <w:tr w:rsidR="00570BCF" w:rsidRPr="00E303C5" w14:paraId="573FA77D" w14:textId="77777777" w:rsidTr="00CC7BB0">
        <w:tc>
          <w:tcPr>
            <w:tcW w:w="1276" w:type="dxa"/>
            <w:vAlign w:val="center"/>
          </w:tcPr>
          <w:p w14:paraId="57416046" w14:textId="3DBEEB40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02174B0E" w14:textId="09EFD93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</w:tcPr>
          <w:p w14:paraId="52A70198" w14:textId="456ABBF0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Polimed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Research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6BF5162F" w14:textId="1B34B16B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Poleczki 12</w:t>
            </w:r>
          </w:p>
          <w:p w14:paraId="3461047B" w14:textId="3E6776FC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551" w:type="dxa"/>
            <w:vAlign w:val="center"/>
          </w:tcPr>
          <w:p w14:paraId="08F5C2D2" w14:textId="6C8DA67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334 800.00 zł</w:t>
            </w:r>
          </w:p>
        </w:tc>
      </w:tr>
      <w:tr w:rsidR="00570BCF" w:rsidRPr="00E303C5" w14:paraId="60D3A03A" w14:textId="77777777" w:rsidTr="00CC7BB0">
        <w:tc>
          <w:tcPr>
            <w:tcW w:w="1276" w:type="dxa"/>
            <w:vAlign w:val="center"/>
          </w:tcPr>
          <w:p w14:paraId="113838F1" w14:textId="491AAF0E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34ED2608" w14:textId="537C921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</w:tcPr>
          <w:p w14:paraId="08D8C864" w14:textId="3B7C21AC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Polimed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Research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Sp. z o.o.</w:t>
            </w:r>
          </w:p>
          <w:p w14:paraId="7F8C62BD" w14:textId="4F871B67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Poleczki 12</w:t>
            </w:r>
          </w:p>
          <w:p w14:paraId="47B4F8A0" w14:textId="5C46C85E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551" w:type="dxa"/>
            <w:vAlign w:val="center"/>
          </w:tcPr>
          <w:p w14:paraId="04B2F7A8" w14:textId="612F10E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310 500.00 zł</w:t>
            </w:r>
          </w:p>
        </w:tc>
      </w:tr>
      <w:tr w:rsidR="00570BCF" w:rsidRPr="00E303C5" w14:paraId="27076197" w14:textId="77777777" w:rsidTr="00CC7BB0">
        <w:tc>
          <w:tcPr>
            <w:tcW w:w="1276" w:type="dxa"/>
            <w:vAlign w:val="center"/>
          </w:tcPr>
          <w:p w14:paraId="65A7DEB5" w14:textId="2C19F83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vAlign w:val="center"/>
          </w:tcPr>
          <w:p w14:paraId="7417A476" w14:textId="409C9F8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4A0D337C" w14:textId="63B67801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Aspironix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Polska Sp. z o.o.</w:t>
            </w:r>
          </w:p>
          <w:p w14:paraId="777CF62F" w14:textId="0D332DD7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Piotrkowska 276B</w:t>
            </w:r>
          </w:p>
          <w:p w14:paraId="0FFD569F" w14:textId="2B8B1E4B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90-361 Łódź</w:t>
            </w:r>
          </w:p>
        </w:tc>
        <w:tc>
          <w:tcPr>
            <w:tcW w:w="2551" w:type="dxa"/>
            <w:vAlign w:val="center"/>
          </w:tcPr>
          <w:p w14:paraId="04F0DAD2" w14:textId="4950F811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505 440.00 zł</w:t>
            </w:r>
          </w:p>
        </w:tc>
      </w:tr>
      <w:tr w:rsidR="00570BCF" w:rsidRPr="00E303C5" w14:paraId="4870987D" w14:textId="77777777" w:rsidTr="00CC7BB0">
        <w:tc>
          <w:tcPr>
            <w:tcW w:w="1276" w:type="dxa"/>
            <w:vAlign w:val="center"/>
          </w:tcPr>
          <w:p w14:paraId="42497EEA" w14:textId="10552A84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vAlign w:val="center"/>
          </w:tcPr>
          <w:p w14:paraId="1896AF93" w14:textId="542DF28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</w:tcPr>
          <w:p w14:paraId="67DA68B3" w14:textId="13804753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Aspironix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Polska Sp. z o.o.</w:t>
            </w:r>
          </w:p>
          <w:p w14:paraId="40EF941D" w14:textId="7F724866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Piotrkowska 276B</w:t>
            </w:r>
          </w:p>
          <w:p w14:paraId="4211E464" w14:textId="70A24D2F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90-361 Łódź</w:t>
            </w:r>
          </w:p>
        </w:tc>
        <w:tc>
          <w:tcPr>
            <w:tcW w:w="2551" w:type="dxa"/>
            <w:vAlign w:val="center"/>
          </w:tcPr>
          <w:p w14:paraId="4373B196" w14:textId="1D12CE88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259 200.00 zł</w:t>
            </w:r>
          </w:p>
        </w:tc>
      </w:tr>
      <w:tr w:rsidR="00570BCF" w:rsidRPr="00E303C5" w14:paraId="69B82730" w14:textId="77777777" w:rsidTr="00CC7BB0">
        <w:tc>
          <w:tcPr>
            <w:tcW w:w="1276" w:type="dxa"/>
            <w:vAlign w:val="center"/>
          </w:tcPr>
          <w:p w14:paraId="7589E6C2" w14:textId="7DAA6DB3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vAlign w:val="center"/>
          </w:tcPr>
          <w:p w14:paraId="466698E3" w14:textId="2FFA3E45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</w:tcPr>
          <w:p w14:paraId="69041268" w14:textId="110B134F" w:rsidR="00570BCF" w:rsidRPr="00E303C5" w:rsidRDefault="00570BCF" w:rsidP="00E303C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03C5">
              <w:rPr>
                <w:rFonts w:ascii="Arial Narrow" w:hAnsi="Arial Narrow" w:cs="Arial"/>
              </w:rPr>
              <w:t>Cordis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03C5">
              <w:rPr>
                <w:rFonts w:ascii="Arial Narrow" w:hAnsi="Arial Narrow" w:cs="Arial"/>
              </w:rPr>
              <w:t>Medical</w:t>
            </w:r>
            <w:proofErr w:type="spellEnd"/>
            <w:r w:rsidRPr="00E303C5">
              <w:rPr>
                <w:rFonts w:ascii="Arial Narrow" w:hAnsi="Arial Narrow" w:cs="Arial"/>
              </w:rPr>
              <w:t xml:space="preserve"> Poland Sp. z o.o.</w:t>
            </w:r>
          </w:p>
          <w:p w14:paraId="5C4306BB" w14:textId="5E507334" w:rsidR="00570BCF" w:rsidRPr="00E303C5" w:rsidRDefault="00570BCF" w:rsidP="00E303C5">
            <w:pPr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Mińska 3</w:t>
            </w:r>
          </w:p>
          <w:p w14:paraId="126623CE" w14:textId="1FA764FC" w:rsidR="00570BCF" w:rsidRPr="00E303C5" w:rsidRDefault="00570BCF" w:rsidP="00E303C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54-610 Wrocław</w:t>
            </w:r>
          </w:p>
        </w:tc>
        <w:tc>
          <w:tcPr>
            <w:tcW w:w="2551" w:type="dxa"/>
            <w:vAlign w:val="center"/>
          </w:tcPr>
          <w:p w14:paraId="73785094" w14:textId="07651ECD" w:rsidR="00570BCF" w:rsidRPr="00E303C5" w:rsidRDefault="00570BCF" w:rsidP="00CC7BB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03C5">
              <w:rPr>
                <w:rFonts w:ascii="Arial Narrow" w:hAnsi="Arial Narrow" w:cs="Arial"/>
              </w:rPr>
              <w:t>74 520.00 zł</w:t>
            </w:r>
          </w:p>
        </w:tc>
      </w:tr>
    </w:tbl>
    <w:p w14:paraId="7308EC5B" w14:textId="7A93D8DA" w:rsidR="00A80738" w:rsidRPr="00E303C5" w:rsidRDefault="00E303C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E303C5">
        <w:rPr>
          <w:rFonts w:ascii="Arial Narrow" w:hAnsi="Arial Narrow" w:cs="Arial"/>
          <w:i/>
          <w:sz w:val="20"/>
        </w:rPr>
        <w:t>ZAMAWIAJĄCY</w:t>
      </w:r>
    </w:p>
    <w:bookmarkEnd w:id="0"/>
    <w:p w14:paraId="2124CF58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73ADEE82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1477F179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777B08D2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2ED267F4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44DE77EA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32AF5DCE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1D4D000C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750CF4E1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6CBFE870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06A08F71" w14:textId="77777777" w:rsidR="000F098D" w:rsidRDefault="000F098D" w:rsidP="00E303C5">
      <w:pPr>
        <w:rPr>
          <w:rFonts w:ascii="Arial Narrow" w:hAnsi="Arial Narrow" w:cs="Arial"/>
          <w:i/>
          <w:iCs/>
        </w:rPr>
      </w:pPr>
    </w:p>
    <w:p w14:paraId="13950DC1" w14:textId="4B013D4A" w:rsidR="00E303C5" w:rsidRPr="00E303C5" w:rsidRDefault="00E303C5" w:rsidP="00E303C5">
      <w:pPr>
        <w:rPr>
          <w:rFonts w:ascii="Arial Narrow" w:hAnsi="Arial Narrow" w:cs="Arial"/>
          <w:bCs/>
          <w:i/>
          <w:iCs/>
        </w:rPr>
      </w:pPr>
      <w:r w:rsidRPr="00E303C5">
        <w:rPr>
          <w:rFonts w:ascii="Arial Narrow" w:hAnsi="Arial Narrow" w:cs="Arial"/>
          <w:i/>
          <w:iCs/>
        </w:rPr>
        <w:t xml:space="preserve">Wykonano w 1 egz. na </w:t>
      </w:r>
      <w:r w:rsidR="000F098D">
        <w:rPr>
          <w:rFonts w:ascii="Arial Narrow" w:hAnsi="Arial Narrow" w:cs="Arial"/>
          <w:i/>
          <w:iCs/>
        </w:rPr>
        <w:t>3</w:t>
      </w:r>
      <w:r w:rsidRPr="00E303C5">
        <w:rPr>
          <w:rFonts w:ascii="Arial Narrow" w:hAnsi="Arial Narrow" w:cs="Arial"/>
          <w:i/>
          <w:iCs/>
        </w:rPr>
        <w:t xml:space="preserve"> ark.</w:t>
      </w:r>
    </w:p>
    <w:p w14:paraId="583D4E9F" w14:textId="77777777" w:rsidR="00E303C5" w:rsidRPr="00E303C5" w:rsidRDefault="00E303C5" w:rsidP="00E303C5">
      <w:pPr>
        <w:rPr>
          <w:rFonts w:ascii="Arial Narrow" w:hAnsi="Arial Narrow" w:cs="Arial"/>
          <w:bCs/>
          <w:i/>
          <w:iCs/>
        </w:rPr>
      </w:pPr>
      <w:r w:rsidRPr="00E303C5">
        <w:rPr>
          <w:rFonts w:ascii="Arial Narrow" w:hAnsi="Arial Narrow" w:cs="Arial"/>
          <w:i/>
          <w:iCs/>
        </w:rPr>
        <w:t xml:space="preserve">Egz. 1 –platforma: e-propublico.pl, strona www Zamawiającego, </w:t>
      </w:r>
      <w:proofErr w:type="spellStart"/>
      <w:r w:rsidRPr="00E303C5">
        <w:rPr>
          <w:rFonts w:ascii="Arial Narrow" w:hAnsi="Arial Narrow" w:cs="Arial"/>
          <w:i/>
          <w:iCs/>
        </w:rPr>
        <w:t>SZPubl</w:t>
      </w:r>
      <w:proofErr w:type="spellEnd"/>
      <w:r w:rsidRPr="00E303C5">
        <w:rPr>
          <w:rFonts w:ascii="Arial Narrow" w:hAnsi="Arial Narrow" w:cs="Arial"/>
          <w:i/>
          <w:iCs/>
        </w:rPr>
        <w:t>. T2612 B5</w:t>
      </w:r>
    </w:p>
    <w:p w14:paraId="42FE1BBA" w14:textId="77777777" w:rsidR="00E303C5" w:rsidRPr="00E303C5" w:rsidRDefault="00E303C5" w:rsidP="00E303C5">
      <w:pPr>
        <w:rPr>
          <w:rFonts w:ascii="Arial Narrow" w:hAnsi="Arial Narrow" w:cs="Arial"/>
          <w:bCs/>
          <w:u w:val="single"/>
        </w:rPr>
      </w:pPr>
      <w:r w:rsidRPr="00E303C5">
        <w:rPr>
          <w:rFonts w:ascii="Arial Narrow" w:hAnsi="Arial Narrow" w:cs="Arial"/>
          <w:i/>
          <w:iCs/>
        </w:rPr>
        <w:t xml:space="preserve">Wyk. Barbara </w:t>
      </w:r>
      <w:proofErr w:type="spellStart"/>
      <w:r w:rsidRPr="00E303C5">
        <w:rPr>
          <w:rFonts w:ascii="Arial Narrow" w:hAnsi="Arial Narrow" w:cs="Arial"/>
          <w:i/>
          <w:iCs/>
        </w:rPr>
        <w:t>Choroszyńska</w:t>
      </w:r>
      <w:proofErr w:type="spellEnd"/>
      <w:r w:rsidRPr="00E303C5">
        <w:rPr>
          <w:rFonts w:ascii="Arial Narrow" w:hAnsi="Arial Narrow" w:cs="Arial"/>
          <w:i/>
          <w:iCs/>
        </w:rPr>
        <w:t xml:space="preserve"> – tel. 261 417 449, e-mail: </w:t>
      </w:r>
      <w:hyperlink r:id="rId6" w:history="1">
        <w:r w:rsidRPr="00E303C5">
          <w:rPr>
            <w:rStyle w:val="Hipercze"/>
            <w:rFonts w:ascii="Arial Narrow" w:hAnsi="Arial Narrow" w:cs="Arial"/>
            <w:i/>
          </w:rPr>
          <w:t>choroszynska3292@10wsk.mil.pl</w:t>
        </w:r>
      </w:hyperlink>
      <w:r w:rsidRPr="00E303C5">
        <w:rPr>
          <w:rFonts w:ascii="Arial Narrow" w:hAnsi="Arial Narrow" w:cs="Arial"/>
          <w:bCs/>
          <w:u w:val="single"/>
        </w:rPr>
        <w:t xml:space="preserve"> </w:t>
      </w:r>
    </w:p>
    <w:p w14:paraId="38605FA3" w14:textId="0561F643" w:rsidR="00C236D3" w:rsidRPr="00E303C5" w:rsidRDefault="00E303C5" w:rsidP="00E303C5">
      <w:pPr>
        <w:rPr>
          <w:rFonts w:ascii="Arial Narrow" w:hAnsi="Arial Narrow" w:cs="Arial"/>
          <w:i/>
        </w:rPr>
      </w:pPr>
      <w:r w:rsidRPr="00E303C5">
        <w:rPr>
          <w:rFonts w:ascii="Arial Narrow" w:hAnsi="Arial Narrow" w:cs="Arial"/>
          <w:i/>
          <w:iCs/>
        </w:rPr>
        <w:t xml:space="preserve">Data: </w:t>
      </w:r>
      <w:r>
        <w:rPr>
          <w:rFonts w:ascii="Arial Narrow" w:hAnsi="Arial Narrow" w:cs="Arial"/>
          <w:i/>
        </w:rPr>
        <w:t>8.06.</w:t>
      </w:r>
      <w:r w:rsidRPr="00E303C5">
        <w:rPr>
          <w:rFonts w:ascii="Arial Narrow" w:hAnsi="Arial Narrow" w:cs="Arial"/>
          <w:i/>
        </w:rPr>
        <w:t>2026 r.</w:t>
      </w:r>
    </w:p>
    <w:sectPr w:rsidR="00C236D3" w:rsidRPr="00E303C5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9E88B" w14:textId="77777777" w:rsidR="005222C7" w:rsidRDefault="005222C7">
      <w:r>
        <w:separator/>
      </w:r>
    </w:p>
  </w:endnote>
  <w:endnote w:type="continuationSeparator" w:id="0">
    <w:p w14:paraId="5DFF7024" w14:textId="77777777" w:rsidR="005222C7" w:rsidRDefault="00522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FC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C26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3D286" w14:textId="77777777" w:rsidR="00986737" w:rsidRPr="00986737" w:rsidRDefault="005222C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E62083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F0482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291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F2B893" w14:textId="77777777" w:rsidR="009F189D" w:rsidRDefault="009F189D">
    <w:pPr>
      <w:pStyle w:val="Stopka"/>
      <w:tabs>
        <w:tab w:val="clear" w:pos="4536"/>
      </w:tabs>
      <w:jc w:val="center"/>
    </w:pPr>
  </w:p>
  <w:p w14:paraId="079FCA6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30657" w14:textId="77777777" w:rsidR="005222C7" w:rsidRDefault="005222C7">
      <w:r>
        <w:separator/>
      </w:r>
    </w:p>
  </w:footnote>
  <w:footnote w:type="continuationSeparator" w:id="0">
    <w:p w14:paraId="55CBBC08" w14:textId="77777777" w:rsidR="005222C7" w:rsidRDefault="00522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F30A8" w14:textId="77777777" w:rsidR="00570BCF" w:rsidRDefault="00570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5DD95" w14:textId="77777777" w:rsidR="00570BCF" w:rsidRDefault="00570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F43BA" w14:textId="77777777" w:rsidR="00570BCF" w:rsidRDefault="00570B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3C1"/>
    <w:rsid w:val="00007727"/>
    <w:rsid w:val="00017720"/>
    <w:rsid w:val="00035488"/>
    <w:rsid w:val="000D7F25"/>
    <w:rsid w:val="000E00E5"/>
    <w:rsid w:val="000F098D"/>
    <w:rsid w:val="00173B20"/>
    <w:rsid w:val="001A43C1"/>
    <w:rsid w:val="001C69FF"/>
    <w:rsid w:val="0023318D"/>
    <w:rsid w:val="003D72FD"/>
    <w:rsid w:val="00423179"/>
    <w:rsid w:val="0044481D"/>
    <w:rsid w:val="00490DC0"/>
    <w:rsid w:val="00493F8C"/>
    <w:rsid w:val="004957FC"/>
    <w:rsid w:val="004C7E9B"/>
    <w:rsid w:val="005222C7"/>
    <w:rsid w:val="005614F2"/>
    <w:rsid w:val="00570BCF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303C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1D4FB"/>
  <w15:chartTrackingRefBased/>
  <w15:docId w15:val="{77629340-157B-4250-9308-3F0293A6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303C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0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881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2026-06-08T10:24:00Z</cp:lastPrinted>
  <dcterms:created xsi:type="dcterms:W3CDTF">2026-06-08T10:24:00Z</dcterms:created>
  <dcterms:modified xsi:type="dcterms:W3CDTF">2026-06-08T10:24:00Z</dcterms:modified>
</cp:coreProperties>
</file>