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287B" w14:textId="68FC785D" w:rsidR="00903B39" w:rsidRPr="00A46F7E" w:rsidRDefault="009A5BFB" w:rsidP="00C15FD4">
      <w:pPr>
        <w:jc w:val="right"/>
        <w:rPr>
          <w:rFonts w:ascii="Arial" w:hAnsi="Arial" w:cs="Arial"/>
        </w:rPr>
      </w:pPr>
      <w:r w:rsidRPr="009A5BFB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9A5BFB">
        <w:rPr>
          <w:rFonts w:ascii="Arial" w:hAnsi="Arial" w:cs="Arial"/>
        </w:rPr>
        <w:t>2026-06-08</w:t>
      </w:r>
    </w:p>
    <w:p w14:paraId="36E45813" w14:textId="77777777" w:rsidR="009A5BFB" w:rsidRPr="009A5BFB" w:rsidRDefault="009A5BFB" w:rsidP="00C15FD4">
      <w:pPr>
        <w:rPr>
          <w:rFonts w:ascii="Arial" w:hAnsi="Arial" w:cs="Arial"/>
          <w:b/>
          <w:bCs/>
        </w:rPr>
      </w:pPr>
      <w:r w:rsidRPr="009A5BFB">
        <w:rPr>
          <w:rFonts w:ascii="Arial" w:hAnsi="Arial" w:cs="Arial"/>
          <w:b/>
          <w:bCs/>
        </w:rPr>
        <w:t>Szpital Wojewódzki w Poznaniu</w:t>
      </w:r>
    </w:p>
    <w:p w14:paraId="58AFC4D5" w14:textId="7113A56B" w:rsidR="00903B39" w:rsidRPr="00A46F7E" w:rsidRDefault="009A5BFB" w:rsidP="00C15FD4">
      <w:pPr>
        <w:rPr>
          <w:rFonts w:ascii="Arial" w:hAnsi="Arial" w:cs="Arial"/>
          <w:b/>
          <w:bCs/>
        </w:rPr>
      </w:pPr>
      <w:r w:rsidRPr="009A5BFB">
        <w:rPr>
          <w:rFonts w:ascii="Arial" w:hAnsi="Arial" w:cs="Arial"/>
          <w:b/>
          <w:bCs/>
        </w:rPr>
        <w:t>Dział Zamówień Publicznych</w:t>
      </w:r>
    </w:p>
    <w:p w14:paraId="6A1F0A86" w14:textId="380850C0" w:rsidR="00903B39" w:rsidRPr="00A46F7E" w:rsidRDefault="009A5BFB" w:rsidP="00C15FD4">
      <w:pPr>
        <w:rPr>
          <w:rFonts w:ascii="Arial" w:hAnsi="Arial" w:cs="Arial"/>
        </w:rPr>
      </w:pPr>
      <w:r w:rsidRPr="009A5BFB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9A5BFB">
        <w:rPr>
          <w:rFonts w:ascii="Arial" w:hAnsi="Arial" w:cs="Arial"/>
        </w:rPr>
        <w:t>7/19</w:t>
      </w:r>
    </w:p>
    <w:p w14:paraId="43E3AD24" w14:textId="1DDD7AB2" w:rsidR="00903B39" w:rsidRPr="00A46F7E" w:rsidRDefault="009A5BFB" w:rsidP="00C15FD4">
      <w:pPr>
        <w:rPr>
          <w:rFonts w:ascii="Arial" w:hAnsi="Arial" w:cs="Arial"/>
        </w:rPr>
      </w:pPr>
      <w:r w:rsidRPr="009A5BFB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9A5BFB">
        <w:rPr>
          <w:rFonts w:ascii="Arial" w:hAnsi="Arial" w:cs="Arial"/>
        </w:rPr>
        <w:t>Poznań</w:t>
      </w:r>
    </w:p>
    <w:p w14:paraId="0FFECA70" w14:textId="77777777" w:rsidR="00C15FD4" w:rsidRDefault="00C15FD4" w:rsidP="00C15FD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1CF5685" w14:textId="77777777" w:rsidR="00C15FD4" w:rsidRDefault="00C15FD4" w:rsidP="00C15FD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805A3A8" w14:textId="268B8739" w:rsidR="00903B39" w:rsidRPr="00A46F7E" w:rsidRDefault="00903B39" w:rsidP="00C15FD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4B642D3C" w14:textId="77777777" w:rsidR="00903B39" w:rsidRDefault="00903B39" w:rsidP="00C15FD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4CA35650" w14:textId="77777777" w:rsidR="00C15FD4" w:rsidRDefault="00C15FD4" w:rsidP="00C15FD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236B6C1" w14:textId="77777777" w:rsidR="00C15FD4" w:rsidRDefault="00C15FD4" w:rsidP="00C15FD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25FF955" w14:textId="77777777" w:rsidR="00C15FD4" w:rsidRPr="00A46F7E" w:rsidRDefault="00C15FD4" w:rsidP="00C15FD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36181BF1" w14:textId="77777777" w:rsidTr="006E6056">
        <w:tc>
          <w:tcPr>
            <w:tcW w:w="9330" w:type="dxa"/>
            <w:shd w:val="clear" w:color="auto" w:fill="F2F2F2"/>
            <w:hideMark/>
          </w:tcPr>
          <w:p w14:paraId="5D284264" w14:textId="77777777" w:rsidR="00903B39" w:rsidRPr="00A46F7E" w:rsidRDefault="00903B39" w:rsidP="00C15FD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C87F03C" w14:textId="77777777" w:rsidR="00903B39" w:rsidRPr="00A46F7E" w:rsidRDefault="00903B39" w:rsidP="00C15FD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5F4C6FD" w14:textId="77777777" w:rsidR="00903B39" w:rsidRPr="00A46F7E" w:rsidRDefault="00903B39" w:rsidP="00C15FD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0DC1BD2E" w14:textId="77777777" w:rsidTr="006E6056">
        <w:tc>
          <w:tcPr>
            <w:tcW w:w="2268" w:type="dxa"/>
          </w:tcPr>
          <w:p w14:paraId="5A163AFF" w14:textId="77777777" w:rsidR="00C15FD4" w:rsidRDefault="00C15FD4" w:rsidP="00C15FD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2A82BAF8" w14:textId="56ECEB93" w:rsidR="00903B39" w:rsidRPr="00A46F7E" w:rsidRDefault="00903B39" w:rsidP="00C15FD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BBBCF34" w14:textId="77777777" w:rsidR="00C15FD4" w:rsidRDefault="00C15FD4" w:rsidP="00C15FD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744B7483" w14:textId="172C562C" w:rsidR="00903B39" w:rsidRPr="00A46F7E" w:rsidRDefault="00903B39" w:rsidP="00C15FD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9A5BFB" w:rsidRPr="009A5BFB">
              <w:rPr>
                <w:rFonts w:ascii="Arial" w:hAnsi="Arial" w:cs="Arial"/>
              </w:rPr>
              <w:t>przetarg</w:t>
            </w:r>
            <w:r w:rsidR="00C15FD4">
              <w:rPr>
                <w:rFonts w:ascii="Arial" w:hAnsi="Arial" w:cs="Arial"/>
              </w:rPr>
              <w:t>u</w:t>
            </w:r>
            <w:r w:rsidR="009A5BFB" w:rsidRPr="009A5BFB">
              <w:rPr>
                <w:rFonts w:ascii="Arial" w:hAnsi="Arial" w:cs="Arial"/>
              </w:rPr>
              <w:t xml:space="preserve"> nieograniczon</w:t>
            </w:r>
            <w:r w:rsidR="00C15FD4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0C85A940" w14:textId="77777777" w:rsidTr="006E6056">
        <w:tc>
          <w:tcPr>
            <w:tcW w:w="2268" w:type="dxa"/>
          </w:tcPr>
          <w:p w14:paraId="5C833D4A" w14:textId="77777777" w:rsidR="00903B39" w:rsidRPr="00A46F7E" w:rsidRDefault="00903B39" w:rsidP="00C15FD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31D326D6" w14:textId="4F1DA3A7" w:rsidR="00903B39" w:rsidRPr="00A46F7E" w:rsidRDefault="009A5BFB" w:rsidP="00C15FD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A5BFB">
              <w:rPr>
                <w:rFonts w:ascii="Arial" w:hAnsi="Arial" w:cs="Arial"/>
                <w:bCs/>
              </w:rPr>
              <w:t>Dostawa leków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A5BFB" w:rsidRPr="00A46F7E" w14:paraId="1E717DC7" w14:textId="77777777" w:rsidTr="004C4350">
        <w:tc>
          <w:tcPr>
            <w:tcW w:w="2268" w:type="dxa"/>
          </w:tcPr>
          <w:p w14:paraId="4272EA35" w14:textId="77777777" w:rsidR="009A5BFB" w:rsidRPr="00A46F7E" w:rsidRDefault="009A5BFB" w:rsidP="00C15FD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99DF6DA" w14:textId="77777777" w:rsidR="009A5BFB" w:rsidRDefault="009A5BFB" w:rsidP="00C15FD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A5BFB">
              <w:rPr>
                <w:rFonts w:ascii="Arial" w:hAnsi="Arial" w:cs="Arial"/>
                <w:bCs/>
              </w:rPr>
              <w:t>SZW/DZP/37/2026</w:t>
            </w:r>
          </w:p>
          <w:p w14:paraId="532D341A" w14:textId="77777777" w:rsidR="00C15FD4" w:rsidRDefault="00C15FD4" w:rsidP="00C15FD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4D8FBDCF" w14:textId="3C2F13B5" w:rsidR="00C15FD4" w:rsidRPr="00A46F7E" w:rsidRDefault="00C15FD4" w:rsidP="00C15FD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7573DC5" w14:textId="65A80787" w:rsidR="004F079B" w:rsidRDefault="004F079B" w:rsidP="00C15FD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9A5BFB" w:rsidRPr="009A5BFB">
        <w:rPr>
          <w:rFonts w:cs="Arial"/>
          <w:b/>
          <w:sz w:val="24"/>
        </w:rPr>
        <w:t>Szpital Wojewódzki w Poznaniu</w:t>
      </w:r>
      <w:r w:rsidR="00C15FD4">
        <w:rPr>
          <w:rFonts w:cs="Arial"/>
          <w:b/>
          <w:sz w:val="24"/>
        </w:rPr>
        <w:t xml:space="preserve">, </w:t>
      </w:r>
      <w:r w:rsidR="009A5BFB" w:rsidRPr="009A5BFB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9A5BFB" w:rsidRPr="009A5BFB">
        <w:rPr>
          <w:rFonts w:cs="Arial"/>
          <w:sz w:val="24"/>
        </w:rPr>
        <w:t>(</w:t>
      </w:r>
      <w:proofErr w:type="spellStart"/>
      <w:r w:rsidR="009A5BFB" w:rsidRPr="009A5BFB">
        <w:rPr>
          <w:rFonts w:cs="Arial"/>
          <w:sz w:val="24"/>
        </w:rPr>
        <w:t>t.j</w:t>
      </w:r>
      <w:proofErr w:type="spellEnd"/>
      <w:r w:rsidR="009A5BFB" w:rsidRPr="009A5BFB">
        <w:rPr>
          <w:rFonts w:cs="Arial"/>
          <w:sz w:val="24"/>
        </w:rPr>
        <w:t>. Dz. U. z 2024 r. poz. 1320 ze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78151DD2" w14:textId="77777777" w:rsidR="00C15FD4" w:rsidRPr="00903B39" w:rsidRDefault="00C15FD4" w:rsidP="00C15FD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68E9A03B" w14:textId="4306FE17" w:rsidR="004F079B" w:rsidRPr="00903B39" w:rsidRDefault="004F079B" w:rsidP="00C15FD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9A5BFB" w:rsidRPr="009A5BFB">
        <w:rPr>
          <w:rFonts w:cs="Arial"/>
          <w:b/>
          <w:sz w:val="24"/>
        </w:rPr>
        <w:t>2026-06-11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9A5BFB" w:rsidRPr="009A5BFB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9A5BFB" w:rsidRPr="009A5BFB">
        <w:rPr>
          <w:rFonts w:cs="Arial"/>
          <w:b/>
          <w:sz w:val="24"/>
        </w:rPr>
        <w:t>2026-06-25</w:t>
      </w:r>
      <w:r w:rsidR="008365E9" w:rsidRPr="00903B39">
        <w:rPr>
          <w:rFonts w:cs="Arial"/>
          <w:sz w:val="24"/>
        </w:rPr>
        <w:t xml:space="preserve"> godz. </w:t>
      </w:r>
      <w:r w:rsidR="009A5BFB" w:rsidRPr="009A5BFB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65B4E667" w14:textId="18DAC1AE" w:rsidR="004F079B" w:rsidRPr="00903B39" w:rsidRDefault="004F079B" w:rsidP="00C15FD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9A5BFB" w:rsidRPr="009A5BFB">
        <w:rPr>
          <w:rFonts w:cs="Arial"/>
          <w:b/>
          <w:sz w:val="24"/>
        </w:rPr>
        <w:t>2026-06-11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9A5BFB" w:rsidRPr="009A5BFB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9A5BFB" w:rsidRPr="009A5BFB">
        <w:rPr>
          <w:rFonts w:cs="Arial"/>
          <w:b/>
          <w:sz w:val="24"/>
        </w:rPr>
        <w:t>2026-06-25</w:t>
      </w:r>
      <w:r w:rsidR="008365E9" w:rsidRPr="00903B39">
        <w:rPr>
          <w:rFonts w:cs="Arial"/>
          <w:sz w:val="24"/>
        </w:rPr>
        <w:t xml:space="preserve"> godz. </w:t>
      </w:r>
      <w:r w:rsidR="009A5BFB" w:rsidRPr="009A5BFB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24C82BED" w14:textId="77777777" w:rsidR="00C15FD4" w:rsidRDefault="00C15FD4" w:rsidP="00C15FD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67F7D7A1" w14:textId="1F0400C4" w:rsidR="00F16C50" w:rsidRPr="00903B39" w:rsidRDefault="00F16C50" w:rsidP="00C15FD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2A183001" w14:textId="77777777" w:rsidR="00F16C50" w:rsidRDefault="00F16C50" w:rsidP="00C15FD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36769A6B" w14:textId="77777777" w:rsidR="00C15FD4" w:rsidRDefault="00C15FD4" w:rsidP="00C15FD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A29E81A" w14:textId="77777777" w:rsidR="00C15FD4" w:rsidRPr="009D2A76" w:rsidRDefault="00C15FD4" w:rsidP="00C15FD4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14:paraId="74BA0748" w14:textId="77777777" w:rsidR="00C15FD4" w:rsidRPr="009D2A76" w:rsidRDefault="00C15FD4" w:rsidP="00C15FD4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14:paraId="1FB64D32" w14:textId="4DEA1BE8" w:rsidR="00C15FD4" w:rsidRPr="009D2A76" w:rsidRDefault="00C15FD4" w:rsidP="00C15FD4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14:paraId="73B321F0" w14:textId="77777777" w:rsidR="00C15FD4" w:rsidRPr="00903B39" w:rsidRDefault="00C15FD4" w:rsidP="00C15FD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C15FD4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59FE6" w14:textId="77777777" w:rsidR="0066118D" w:rsidRDefault="0066118D">
      <w:r>
        <w:separator/>
      </w:r>
    </w:p>
  </w:endnote>
  <w:endnote w:type="continuationSeparator" w:id="0">
    <w:p w14:paraId="76CEBAFE" w14:textId="77777777" w:rsidR="0066118D" w:rsidRDefault="00661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F1005" w14:textId="77777777" w:rsidR="009A5BFB" w:rsidRDefault="009A5B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D6DD8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24BE0E4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02423" w14:textId="77777777" w:rsidR="009A5BFB" w:rsidRDefault="009A5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73D3E" w14:textId="77777777" w:rsidR="0066118D" w:rsidRDefault="0066118D">
      <w:r>
        <w:separator/>
      </w:r>
    </w:p>
  </w:footnote>
  <w:footnote w:type="continuationSeparator" w:id="0">
    <w:p w14:paraId="14056384" w14:textId="77777777" w:rsidR="0066118D" w:rsidRDefault="00661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8632E" w14:textId="77777777" w:rsidR="009A5BFB" w:rsidRDefault="009A5B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C568E" w14:textId="77777777" w:rsidR="009A5BFB" w:rsidRDefault="009A5B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065EA" w14:textId="77777777" w:rsidR="009A5BFB" w:rsidRDefault="009A5B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590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92F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3592F"/>
    <w:rsid w:val="00540D03"/>
    <w:rsid w:val="00581997"/>
    <w:rsid w:val="005F4BC0"/>
    <w:rsid w:val="0066118D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9A5BFB"/>
    <w:rsid w:val="00AC3482"/>
    <w:rsid w:val="00BD5546"/>
    <w:rsid w:val="00C15FD4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A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C4627"/>
  <w15:chartTrackingRefBased/>
  <w15:docId w15:val="{48CDC371-8090-491B-8A92-52B2EE48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2026-06-08T06:02:00Z</cp:lastPrinted>
  <dcterms:created xsi:type="dcterms:W3CDTF">2026-06-08T06:03:00Z</dcterms:created>
  <dcterms:modified xsi:type="dcterms:W3CDTF">2026-06-08T06:03:00Z</dcterms:modified>
</cp:coreProperties>
</file>