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9E25B" w14:textId="4BE19F04" w:rsidR="00310788" w:rsidRDefault="00B649EF" w:rsidP="00151561">
      <w:pPr>
        <w:jc w:val="right"/>
        <w:rPr>
          <w:rFonts w:ascii="Arial" w:hAnsi="Arial" w:cs="Arial"/>
          <w:sz w:val="24"/>
          <w:szCs w:val="24"/>
        </w:rPr>
      </w:pPr>
      <w:r w:rsidRPr="00B649EF">
        <w:rPr>
          <w:rFonts w:ascii="Arial" w:hAnsi="Arial" w:cs="Arial"/>
          <w:sz w:val="24"/>
          <w:szCs w:val="24"/>
        </w:rPr>
        <w:t>Poznań</w:t>
      </w:r>
      <w:r w:rsidR="00310788" w:rsidRPr="00310788">
        <w:rPr>
          <w:rFonts w:ascii="Arial" w:hAnsi="Arial" w:cs="Arial"/>
          <w:sz w:val="24"/>
          <w:szCs w:val="24"/>
        </w:rPr>
        <w:t xml:space="preserve"> dnia: </w:t>
      </w:r>
      <w:r w:rsidRPr="00B649EF">
        <w:rPr>
          <w:rFonts w:ascii="Arial" w:hAnsi="Arial" w:cs="Arial"/>
          <w:sz w:val="24"/>
          <w:szCs w:val="24"/>
        </w:rPr>
        <w:t>2026-06-09</w:t>
      </w:r>
    </w:p>
    <w:p w14:paraId="470D91F4" w14:textId="77777777" w:rsidR="00310788" w:rsidRPr="00310788" w:rsidRDefault="00310788" w:rsidP="00151561">
      <w:pPr>
        <w:rPr>
          <w:rFonts w:ascii="Arial" w:hAnsi="Arial" w:cs="Arial"/>
          <w:sz w:val="24"/>
          <w:szCs w:val="24"/>
        </w:rPr>
      </w:pPr>
    </w:p>
    <w:p w14:paraId="49F86FA7" w14:textId="77777777" w:rsidR="00B649EF" w:rsidRPr="00B649EF" w:rsidRDefault="00B649EF" w:rsidP="00151561">
      <w:pPr>
        <w:rPr>
          <w:rFonts w:ascii="Arial" w:hAnsi="Arial" w:cs="Arial"/>
          <w:b/>
          <w:bCs/>
          <w:sz w:val="24"/>
          <w:szCs w:val="24"/>
        </w:rPr>
      </w:pPr>
      <w:r w:rsidRPr="00B649E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EA50FC2" w14:textId="5AE0403E" w:rsidR="00310788" w:rsidRPr="00310788" w:rsidRDefault="00B649EF" w:rsidP="00151561">
      <w:pPr>
        <w:rPr>
          <w:rFonts w:ascii="Arial" w:hAnsi="Arial" w:cs="Arial"/>
          <w:b/>
          <w:bCs/>
          <w:sz w:val="24"/>
          <w:szCs w:val="24"/>
        </w:rPr>
      </w:pPr>
      <w:r w:rsidRPr="00B649E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D5A88AD" w14:textId="3D038A74" w:rsidR="00310788" w:rsidRPr="00310788" w:rsidRDefault="00B649EF" w:rsidP="00151561">
      <w:pPr>
        <w:rPr>
          <w:rFonts w:ascii="Arial" w:hAnsi="Arial" w:cs="Arial"/>
          <w:sz w:val="24"/>
          <w:szCs w:val="24"/>
        </w:rPr>
      </w:pPr>
      <w:r w:rsidRPr="00B649EF">
        <w:rPr>
          <w:rFonts w:ascii="Arial" w:hAnsi="Arial" w:cs="Arial"/>
          <w:sz w:val="24"/>
          <w:szCs w:val="24"/>
        </w:rPr>
        <w:t>Juraszów</w:t>
      </w:r>
      <w:r w:rsidR="00310788" w:rsidRPr="00310788">
        <w:rPr>
          <w:rFonts w:ascii="Arial" w:hAnsi="Arial" w:cs="Arial"/>
          <w:sz w:val="24"/>
          <w:szCs w:val="24"/>
        </w:rPr>
        <w:t xml:space="preserve"> </w:t>
      </w:r>
      <w:r w:rsidRPr="00B649EF">
        <w:rPr>
          <w:rFonts w:ascii="Arial" w:hAnsi="Arial" w:cs="Arial"/>
          <w:sz w:val="24"/>
          <w:szCs w:val="24"/>
        </w:rPr>
        <w:t>7/19</w:t>
      </w:r>
    </w:p>
    <w:p w14:paraId="253A30C9" w14:textId="3ED46325" w:rsidR="00310788" w:rsidRPr="00310788" w:rsidRDefault="00B649EF" w:rsidP="00151561">
      <w:pPr>
        <w:rPr>
          <w:rFonts w:ascii="Arial" w:hAnsi="Arial" w:cs="Arial"/>
          <w:b/>
          <w:bCs/>
          <w:sz w:val="24"/>
          <w:szCs w:val="24"/>
        </w:rPr>
      </w:pPr>
      <w:r w:rsidRPr="00B649EF">
        <w:rPr>
          <w:rFonts w:ascii="Arial" w:hAnsi="Arial" w:cs="Arial"/>
          <w:sz w:val="24"/>
          <w:szCs w:val="24"/>
        </w:rPr>
        <w:t>60-479</w:t>
      </w:r>
      <w:r w:rsidR="00310788" w:rsidRPr="00310788">
        <w:rPr>
          <w:rFonts w:ascii="Arial" w:hAnsi="Arial" w:cs="Arial"/>
          <w:sz w:val="24"/>
          <w:szCs w:val="24"/>
        </w:rPr>
        <w:t xml:space="preserve"> </w:t>
      </w:r>
      <w:r w:rsidRPr="00B649EF">
        <w:rPr>
          <w:rFonts w:ascii="Arial" w:hAnsi="Arial" w:cs="Arial"/>
          <w:sz w:val="24"/>
          <w:szCs w:val="24"/>
        </w:rPr>
        <w:t>Poznań</w:t>
      </w:r>
    </w:p>
    <w:p w14:paraId="4B1CB0F1" w14:textId="77777777" w:rsidR="00151561" w:rsidRDefault="00151561" w:rsidP="00151561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sz w:val="24"/>
          <w:szCs w:val="24"/>
          <w:vertAlign w:val="superscript"/>
        </w:rPr>
      </w:pPr>
    </w:p>
    <w:p w14:paraId="1C326AB8" w14:textId="7EC0F24F" w:rsidR="001F38A4" w:rsidRPr="001F38A4" w:rsidRDefault="001F38A4" w:rsidP="00151561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b/>
          <w:sz w:val="24"/>
          <w:szCs w:val="24"/>
        </w:rPr>
      </w:pPr>
      <w:r w:rsidRPr="001F38A4">
        <w:rPr>
          <w:rFonts w:ascii="Arial" w:hAnsi="Arial" w:cs="Arial"/>
          <w:b/>
          <w:sz w:val="24"/>
          <w:szCs w:val="24"/>
        </w:rPr>
        <w:t>WYKONAWCY</w:t>
      </w:r>
    </w:p>
    <w:p w14:paraId="5534CAB7" w14:textId="77777777" w:rsidR="00310788" w:rsidRPr="001F38A4" w:rsidRDefault="001F38A4" w:rsidP="00151561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1F38A4">
        <w:rPr>
          <w:rFonts w:ascii="Arial" w:hAnsi="Arial" w:cs="Arial"/>
          <w:sz w:val="24"/>
          <w:szCs w:val="24"/>
        </w:rPr>
        <w:t>czestniczący w postępowaniu o udzielenie zamówienia</w:t>
      </w:r>
    </w:p>
    <w:p w14:paraId="6551BF52" w14:textId="77777777" w:rsidR="00E71B80" w:rsidRDefault="00E71B80" w:rsidP="00151561">
      <w:pPr>
        <w:pStyle w:val="Nagwek"/>
        <w:tabs>
          <w:tab w:val="clear" w:pos="4536"/>
          <w:tab w:val="clear" w:pos="9072"/>
        </w:tabs>
        <w:ind w:firstLine="4536"/>
        <w:rPr>
          <w:sz w:val="24"/>
        </w:rPr>
      </w:pPr>
    </w:p>
    <w:p w14:paraId="0C259BC3" w14:textId="77777777" w:rsidR="00E71B80" w:rsidRDefault="00E71B80" w:rsidP="00151561">
      <w:pPr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5716" w14:paraId="08D9FDEE" w14:textId="77777777" w:rsidTr="00AF5716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D53BB1" w14:textId="77777777" w:rsidR="00AF5716" w:rsidRPr="00AF5716" w:rsidRDefault="00AF5716" w:rsidP="00151561">
            <w:pPr>
              <w:pStyle w:val="Nagwek1"/>
              <w:spacing w:before="0" w:after="0"/>
              <w:jc w:val="center"/>
              <w:rPr>
                <w:rFonts w:cs="Arial"/>
                <w:spacing w:val="20"/>
                <w:sz w:val="32"/>
                <w:szCs w:val="32"/>
                <w:lang w:val="pt-BR"/>
              </w:rPr>
            </w:pPr>
            <w:r w:rsidRPr="00AF5716">
              <w:rPr>
                <w:rFonts w:cs="Arial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14:paraId="245FC374" w14:textId="77777777" w:rsidR="00AF5716" w:rsidRPr="00AF5716" w:rsidRDefault="00AF5716" w:rsidP="00151561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</w:rPr>
            </w:pPr>
            <w:r w:rsidRPr="00AF5716">
              <w:rPr>
                <w:rFonts w:cs="Arial"/>
                <w:spacing w:val="20"/>
                <w:sz w:val="32"/>
                <w:szCs w:val="32"/>
              </w:rPr>
              <w:t>o wniesieniu odwołania</w:t>
            </w:r>
          </w:p>
        </w:tc>
      </w:tr>
    </w:tbl>
    <w:p w14:paraId="2DEF3D33" w14:textId="77777777" w:rsidR="00AF5716" w:rsidRPr="00AF5716" w:rsidRDefault="00AF5716" w:rsidP="00151561">
      <w:pPr>
        <w:pStyle w:val="Nagwek1"/>
        <w:spacing w:before="0" w:after="0"/>
        <w:jc w:val="center"/>
        <w:rPr>
          <w:rFonts w:cs="Arial"/>
          <w:spacing w:val="20"/>
          <w:sz w:val="32"/>
          <w:szCs w:val="32"/>
        </w:rPr>
      </w:pPr>
    </w:p>
    <w:p w14:paraId="4E0B87AC" w14:textId="5771E90B" w:rsidR="00AF5716" w:rsidRDefault="00AF5716" w:rsidP="00151561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 w:rsidRPr="00AF5716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B649EF" w:rsidRPr="00B649EF">
        <w:rPr>
          <w:rFonts w:ascii="Arial" w:hAnsi="Arial" w:cs="Arial"/>
          <w:sz w:val="24"/>
          <w:szCs w:val="24"/>
        </w:rPr>
        <w:t>przetarg</w:t>
      </w:r>
      <w:r w:rsidR="00151561">
        <w:rPr>
          <w:rFonts w:ascii="Arial" w:hAnsi="Arial" w:cs="Arial"/>
          <w:sz w:val="24"/>
          <w:szCs w:val="24"/>
        </w:rPr>
        <w:t>u</w:t>
      </w:r>
      <w:r w:rsidR="00B649EF" w:rsidRPr="00B649EF">
        <w:rPr>
          <w:rFonts w:ascii="Arial" w:hAnsi="Arial" w:cs="Arial"/>
          <w:sz w:val="24"/>
          <w:szCs w:val="24"/>
        </w:rPr>
        <w:t xml:space="preserve"> nieograniczon</w:t>
      </w:r>
      <w:r w:rsidR="00151561">
        <w:rPr>
          <w:rFonts w:ascii="Arial" w:hAnsi="Arial" w:cs="Arial"/>
          <w:sz w:val="24"/>
          <w:szCs w:val="24"/>
        </w:rPr>
        <w:t>ego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na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”</w:t>
      </w:r>
      <w:r w:rsidR="00B649EF" w:rsidRPr="00B649EF">
        <w:rPr>
          <w:rFonts w:ascii="Arial" w:hAnsi="Arial" w:cs="Arial"/>
          <w:b/>
          <w:bCs/>
          <w:sz w:val="24"/>
          <w:szCs w:val="24"/>
        </w:rPr>
        <w:t>Dostawa leków do Szpitala Wojewódzkiego w Poznaniu</w:t>
      </w:r>
      <w:r w:rsidRPr="00AF5716">
        <w:rPr>
          <w:rFonts w:ascii="Arial" w:hAnsi="Arial" w:cs="Arial"/>
          <w:bCs/>
          <w:sz w:val="24"/>
          <w:szCs w:val="24"/>
        </w:rPr>
        <w:t>”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– znak sprawy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="00B649EF" w:rsidRPr="00B649EF">
        <w:rPr>
          <w:rFonts w:ascii="Arial" w:hAnsi="Arial" w:cs="Arial"/>
          <w:b/>
          <w:sz w:val="24"/>
          <w:szCs w:val="24"/>
        </w:rPr>
        <w:t>SZW/DZP/37/2026</w:t>
      </w:r>
      <w:r w:rsidRPr="00AF5716">
        <w:rPr>
          <w:rFonts w:ascii="Arial" w:hAnsi="Arial" w:cs="Arial"/>
          <w:bCs/>
          <w:sz w:val="24"/>
          <w:szCs w:val="24"/>
        </w:rPr>
        <w:t>.</w:t>
      </w:r>
    </w:p>
    <w:p w14:paraId="2EB757CE" w14:textId="77777777" w:rsidR="00151561" w:rsidRDefault="00151561" w:rsidP="00151561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</w:p>
    <w:p w14:paraId="2B60A987" w14:textId="145A6E68" w:rsidR="00DF0255" w:rsidRDefault="006274FA" w:rsidP="00151561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 w:rsidRPr="006274FA">
        <w:rPr>
          <w:rFonts w:ascii="Arial" w:hAnsi="Arial" w:cs="Arial"/>
          <w:sz w:val="24"/>
          <w:szCs w:val="24"/>
        </w:rPr>
        <w:t xml:space="preserve">Zamawiający, </w:t>
      </w:r>
      <w:r w:rsidR="00B649EF" w:rsidRPr="00B649EF">
        <w:rPr>
          <w:rFonts w:ascii="Arial" w:hAnsi="Arial" w:cs="Arial"/>
          <w:b/>
          <w:sz w:val="24"/>
          <w:szCs w:val="24"/>
        </w:rPr>
        <w:t>Szpital Wojewódzki w Poznaniu</w:t>
      </w:r>
      <w:r w:rsidR="00151561">
        <w:rPr>
          <w:rFonts w:ascii="Arial" w:hAnsi="Arial" w:cs="Arial"/>
          <w:b/>
          <w:sz w:val="24"/>
          <w:szCs w:val="24"/>
        </w:rPr>
        <w:t xml:space="preserve">, </w:t>
      </w:r>
      <w:r w:rsidR="00B649EF" w:rsidRPr="00B649EF">
        <w:rPr>
          <w:rFonts w:ascii="Arial" w:hAnsi="Arial" w:cs="Arial"/>
          <w:b/>
          <w:sz w:val="24"/>
          <w:szCs w:val="24"/>
        </w:rPr>
        <w:t>Dział Zamówień Publicznych</w:t>
      </w:r>
      <w:r w:rsidRPr="006274FA">
        <w:rPr>
          <w:rFonts w:ascii="Arial" w:hAnsi="Arial" w:cs="Arial"/>
          <w:sz w:val="24"/>
          <w:szCs w:val="24"/>
        </w:rPr>
        <w:t>,</w:t>
      </w:r>
      <w:r>
        <w:rPr>
          <w:szCs w:val="22"/>
        </w:rPr>
        <w:t xml:space="preserve"> </w:t>
      </w:r>
      <w:r w:rsidR="006A477D">
        <w:rPr>
          <w:rFonts w:ascii="Arial" w:hAnsi="Arial" w:cs="Arial"/>
          <w:bCs/>
          <w:sz w:val="24"/>
          <w:szCs w:val="24"/>
        </w:rPr>
        <w:t>d</w:t>
      </w:r>
      <w:r w:rsidRPr="006274FA">
        <w:rPr>
          <w:rFonts w:ascii="Arial" w:hAnsi="Arial" w:cs="Arial"/>
          <w:bCs/>
          <w:sz w:val="24"/>
          <w:szCs w:val="24"/>
        </w:rPr>
        <w:t xml:space="preserve">ziałając na podstawie art. 524 ustawy </w:t>
      </w:r>
      <w:r w:rsidRPr="006274FA">
        <w:rPr>
          <w:rFonts w:ascii="Arial" w:hAnsi="Arial" w:cs="Arial"/>
          <w:sz w:val="24"/>
          <w:szCs w:val="24"/>
        </w:rPr>
        <w:t xml:space="preserve">z dnia 11 września 2019 r. Prawo zamówień publicznych </w:t>
      </w:r>
      <w:r w:rsidR="00B649EF" w:rsidRPr="00B649EF">
        <w:rPr>
          <w:rFonts w:ascii="Arial" w:hAnsi="Arial" w:cs="Arial"/>
          <w:sz w:val="24"/>
          <w:szCs w:val="24"/>
        </w:rPr>
        <w:t>(</w:t>
      </w:r>
      <w:proofErr w:type="spellStart"/>
      <w:r w:rsidR="00B649EF" w:rsidRPr="00B649EF">
        <w:rPr>
          <w:rFonts w:ascii="Arial" w:hAnsi="Arial" w:cs="Arial"/>
          <w:sz w:val="24"/>
          <w:szCs w:val="24"/>
        </w:rPr>
        <w:t>t.j</w:t>
      </w:r>
      <w:proofErr w:type="spellEnd"/>
      <w:r w:rsidR="00B649EF" w:rsidRPr="00B649EF">
        <w:rPr>
          <w:rFonts w:ascii="Arial" w:hAnsi="Arial" w:cs="Arial"/>
          <w:sz w:val="24"/>
          <w:szCs w:val="24"/>
        </w:rPr>
        <w:t>. Dz. U. z 2024 r. poz. 1320 ze zm.)</w:t>
      </w:r>
      <w:r w:rsidRPr="006274FA">
        <w:rPr>
          <w:rFonts w:ascii="Arial" w:hAnsi="Arial" w:cs="Arial"/>
          <w:sz w:val="24"/>
          <w:szCs w:val="24"/>
        </w:rPr>
        <w:t>, zwanej dalej ”ustawą Pzp”</w:t>
      </w:r>
      <w:r w:rsidRPr="006274FA">
        <w:rPr>
          <w:rFonts w:ascii="Arial" w:hAnsi="Arial" w:cs="Arial"/>
          <w:bCs/>
          <w:sz w:val="24"/>
          <w:szCs w:val="24"/>
        </w:rPr>
        <w:t xml:space="preserve">, zawiadamia, że w </w:t>
      </w:r>
      <w:r w:rsidR="006A477D">
        <w:rPr>
          <w:rFonts w:ascii="Arial" w:hAnsi="Arial" w:cs="Arial"/>
          <w:bCs/>
          <w:sz w:val="24"/>
          <w:szCs w:val="24"/>
        </w:rPr>
        <w:t xml:space="preserve">toku prowadzonego </w:t>
      </w:r>
      <w:r w:rsidRPr="006274FA">
        <w:rPr>
          <w:rFonts w:ascii="Arial" w:hAnsi="Arial" w:cs="Arial"/>
          <w:bCs/>
          <w:sz w:val="24"/>
          <w:szCs w:val="24"/>
        </w:rPr>
        <w:t>postępowaniu o udzielenie zamówienia publicznego, zostało wniesione do Prezesa Krajowej Izby Odwoławczej odwołanie</w:t>
      </w:r>
      <w:r w:rsidR="00DF0255">
        <w:rPr>
          <w:rFonts w:ascii="Arial" w:hAnsi="Arial" w:cs="Arial"/>
          <w:bCs/>
          <w:sz w:val="24"/>
          <w:szCs w:val="24"/>
        </w:rPr>
        <w:t>.</w:t>
      </w:r>
    </w:p>
    <w:p w14:paraId="365463EE" w14:textId="7D137696" w:rsidR="006274FA" w:rsidRDefault="00DF0255" w:rsidP="00151561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 uwagi na powyższe, zamawiający przekazuje w załączeniu kopię odwołania </w:t>
      </w:r>
      <w:r w:rsidR="006274FA" w:rsidRPr="006274FA">
        <w:rPr>
          <w:rFonts w:ascii="Arial" w:hAnsi="Arial" w:cs="Arial"/>
          <w:bCs/>
          <w:sz w:val="24"/>
          <w:szCs w:val="24"/>
        </w:rPr>
        <w:t>i wzywa Wykonawców do przystąpienia do postępowania odwoławczego.</w:t>
      </w:r>
    </w:p>
    <w:p w14:paraId="5E8A6AAA" w14:textId="77777777" w:rsidR="00B647D3" w:rsidRDefault="00B647D3" w:rsidP="00151561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Zgodnie z art. 525 ustawy Pzp: </w:t>
      </w:r>
    </w:p>
    <w:p w14:paraId="7F2AE75A" w14:textId="77777777" w:rsidR="00B647D3" w:rsidRDefault="00B647D3" w:rsidP="00151561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14:paraId="2BFA619B" w14:textId="77777777" w:rsidR="00B647D3" w:rsidRDefault="00B647D3" w:rsidP="00151561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3F7F3F2A" w14:textId="77777777" w:rsidR="00B647D3" w:rsidRDefault="00B647D3" w:rsidP="00151561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0FA70F85" w14:textId="77777777" w:rsidR="00B647D3" w:rsidRPr="00AF5716" w:rsidRDefault="00B647D3" w:rsidP="00151561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>Czynności uczestnika postępowania odwoławczego nie mogą pozostawać w sprzeczności z czynnościami i oświadczeniami strony, do której przystąpił, z wyjątkiem przypadku zgłoszenia sprzeciwu, o którym mowa w art. 523 ust. 1</w:t>
      </w:r>
      <w:r>
        <w:rPr>
          <w:rFonts w:ascii="Arial" w:hAnsi="Arial" w:cs="Arial"/>
          <w:bCs/>
          <w:sz w:val="24"/>
          <w:szCs w:val="24"/>
        </w:rPr>
        <w:t xml:space="preserve"> ustawy Pzp</w:t>
      </w:r>
      <w:r w:rsidRPr="00B647D3">
        <w:rPr>
          <w:rFonts w:ascii="Arial" w:hAnsi="Arial" w:cs="Arial"/>
          <w:bCs/>
          <w:sz w:val="24"/>
          <w:szCs w:val="24"/>
        </w:rPr>
        <w:t xml:space="preserve">, przez uczestnika, który przystąpił do postępowania po stronie </w:t>
      </w:r>
      <w:r w:rsidRPr="00690E40">
        <w:rPr>
          <w:rFonts w:ascii="Arial" w:hAnsi="Arial" w:cs="Arial"/>
          <w:bCs/>
          <w:sz w:val="24"/>
          <w:szCs w:val="24"/>
        </w:rPr>
        <w:t>zamawiającego.</w:t>
      </w:r>
    </w:p>
    <w:p w14:paraId="170B0BF4" w14:textId="77777777" w:rsidR="00690E40" w:rsidRPr="00690E40" w:rsidRDefault="00DF0255" w:rsidP="00151561">
      <w:pPr>
        <w:pStyle w:val="Tekstpodstawowy"/>
        <w:spacing w:line="240" w:lineRule="auto"/>
        <w:rPr>
          <w:rFonts w:ascii="Arial" w:hAnsi="Arial" w:cs="Arial"/>
          <w:iCs/>
        </w:rPr>
      </w:pPr>
      <w:r w:rsidRPr="00690E40">
        <w:rPr>
          <w:rFonts w:ascii="Arial" w:hAnsi="Arial" w:cs="Arial"/>
          <w:iCs/>
        </w:rPr>
        <w:t xml:space="preserve">Załącznik:  </w:t>
      </w:r>
    </w:p>
    <w:p w14:paraId="20B6B4BE" w14:textId="77777777" w:rsidR="00151561" w:rsidRPr="00690E40" w:rsidRDefault="00151561" w:rsidP="00151561">
      <w:pPr>
        <w:pStyle w:val="Tekstpodstawowy"/>
        <w:spacing w:line="240" w:lineRule="auto"/>
        <w:rPr>
          <w:rFonts w:ascii="Arial" w:hAnsi="Arial" w:cs="Arial"/>
          <w:iCs/>
        </w:rPr>
      </w:pPr>
      <w:r w:rsidRPr="00690E40">
        <w:rPr>
          <w:rFonts w:ascii="Arial" w:hAnsi="Arial" w:cs="Arial"/>
          <w:iCs/>
        </w:rPr>
        <w:t>1. Kopia odwołania.</w:t>
      </w:r>
    </w:p>
    <w:p w14:paraId="647A8A79" w14:textId="77777777" w:rsidR="00151561" w:rsidRDefault="00151561" w:rsidP="00151561">
      <w:pPr>
        <w:pStyle w:val="Tekstpodstawowy"/>
        <w:spacing w:line="240" w:lineRule="auto"/>
        <w:ind w:left="3117" w:firstLine="423"/>
        <w:jc w:val="right"/>
        <w:rPr>
          <w:rFonts w:ascii="Arial" w:hAnsi="Arial" w:cs="Arial"/>
          <w:i/>
        </w:rPr>
      </w:pPr>
      <w:r w:rsidRPr="00690E40">
        <w:rPr>
          <w:rFonts w:ascii="Arial" w:hAnsi="Arial" w:cs="Arial"/>
          <w:i/>
        </w:rPr>
        <w:tab/>
      </w:r>
      <w:r w:rsidRPr="00690E40">
        <w:rPr>
          <w:rFonts w:ascii="Arial" w:hAnsi="Arial" w:cs="Arial"/>
          <w:i/>
        </w:rPr>
        <w:tab/>
      </w:r>
    </w:p>
    <w:p w14:paraId="1C409286" w14:textId="797DA6F2" w:rsidR="00151561" w:rsidRDefault="00151561" w:rsidP="00151561">
      <w:pPr>
        <w:pStyle w:val="Tekstpodstawowy"/>
        <w:spacing w:line="240" w:lineRule="auto"/>
        <w:ind w:left="3117" w:firstLine="423"/>
        <w:jc w:val="right"/>
        <w:rPr>
          <w:rFonts w:ascii="Arial" w:hAnsi="Arial" w:cs="Arial"/>
          <w:i/>
        </w:rPr>
      </w:pPr>
      <w:r w:rsidRPr="00690E40">
        <w:rPr>
          <w:rFonts w:ascii="Arial" w:hAnsi="Arial" w:cs="Arial"/>
          <w:i/>
        </w:rPr>
        <w:t>Zamawiający</w:t>
      </w:r>
    </w:p>
    <w:p w14:paraId="7441ECAD" w14:textId="09D80873" w:rsidR="00151561" w:rsidRPr="009D2A76" w:rsidRDefault="00151561" w:rsidP="00151561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/-/ Dyrektor Szpitala Wojewódzkiego w Poznaniu</w:t>
      </w:r>
    </w:p>
    <w:p w14:paraId="2021AC6D" w14:textId="77777777" w:rsidR="00151561" w:rsidRPr="009D2A76" w:rsidRDefault="00151561" w:rsidP="00151561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   dr hab. n.med. – prof. UZ</w:t>
      </w:r>
    </w:p>
    <w:p w14:paraId="5E7AAFE3" w14:textId="12C70E56" w:rsidR="00131A31" w:rsidRPr="00151561" w:rsidRDefault="00151561" w:rsidP="00151561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</w:t>
      </w:r>
      <w:r>
        <w:rPr>
          <w:rFonts w:ascii="Arial" w:hAnsi="Arial" w:cs="Arial"/>
          <w:i/>
          <w:sz w:val="20"/>
        </w:rPr>
        <w:t xml:space="preserve">            </w:t>
      </w:r>
      <w:r w:rsidRPr="009D2A76">
        <w:rPr>
          <w:rFonts w:ascii="Arial" w:hAnsi="Arial" w:cs="Arial"/>
          <w:i/>
          <w:sz w:val="20"/>
        </w:rPr>
        <w:t xml:space="preserve">  Dawid Murawa</w:t>
      </w:r>
    </w:p>
    <w:sectPr w:rsidR="00131A31" w:rsidRPr="001515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C0551" w14:textId="77777777" w:rsidR="003444EC" w:rsidRDefault="003444EC">
      <w:r>
        <w:separator/>
      </w:r>
    </w:p>
  </w:endnote>
  <w:endnote w:type="continuationSeparator" w:id="0">
    <w:p w14:paraId="50C5EAF1" w14:textId="77777777" w:rsidR="003444EC" w:rsidRDefault="00344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E2AB1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6882F8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05CA0" w14:textId="02448B42" w:rsidR="00690E40" w:rsidRPr="00690E40" w:rsidRDefault="00527FA8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565550D" wp14:editId="4A282C9E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187426454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92B434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448E31F4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7C741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C3DD82" w14:textId="77777777" w:rsidR="00E05B0E" w:rsidRDefault="00E05B0E">
    <w:pPr>
      <w:pStyle w:val="Stopka"/>
      <w:tabs>
        <w:tab w:val="clear" w:pos="4536"/>
      </w:tabs>
      <w:jc w:val="center"/>
    </w:pPr>
  </w:p>
  <w:p w14:paraId="1F15965A" w14:textId="77777777"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1EE3A" w14:textId="77777777" w:rsidR="003444EC" w:rsidRDefault="003444EC">
      <w:r>
        <w:separator/>
      </w:r>
    </w:p>
  </w:footnote>
  <w:footnote w:type="continuationSeparator" w:id="0">
    <w:p w14:paraId="7219BF79" w14:textId="77777777" w:rsidR="003444EC" w:rsidRDefault="00344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62C96" w14:textId="77777777" w:rsidR="00B649EF" w:rsidRDefault="00B649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C930E" w14:textId="77777777" w:rsidR="00B649EF" w:rsidRDefault="00B649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60303" w14:textId="77777777" w:rsidR="00B649EF" w:rsidRDefault="00B649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65876237">
    <w:abstractNumId w:val="3"/>
  </w:num>
  <w:num w:numId="2" w16cid:durableId="582497011">
    <w:abstractNumId w:val="7"/>
  </w:num>
  <w:num w:numId="3" w16cid:durableId="1058015649">
    <w:abstractNumId w:val="2"/>
  </w:num>
  <w:num w:numId="4" w16cid:durableId="156776464">
    <w:abstractNumId w:val="6"/>
  </w:num>
  <w:num w:numId="5" w16cid:durableId="2001037623">
    <w:abstractNumId w:val="0"/>
  </w:num>
  <w:num w:numId="6" w16cid:durableId="537399374">
    <w:abstractNumId w:val="1"/>
  </w:num>
  <w:num w:numId="7" w16cid:durableId="944848178">
    <w:abstractNumId w:val="5"/>
  </w:num>
  <w:num w:numId="8" w16cid:durableId="15288364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E2"/>
    <w:rsid w:val="00023A2B"/>
    <w:rsid w:val="0009431D"/>
    <w:rsid w:val="00104E97"/>
    <w:rsid w:val="00131A31"/>
    <w:rsid w:val="0015133A"/>
    <w:rsid w:val="00151561"/>
    <w:rsid w:val="00160B91"/>
    <w:rsid w:val="001F38A4"/>
    <w:rsid w:val="002206CE"/>
    <w:rsid w:val="00295D2D"/>
    <w:rsid w:val="00310788"/>
    <w:rsid w:val="003444EC"/>
    <w:rsid w:val="003D3629"/>
    <w:rsid w:val="003E3499"/>
    <w:rsid w:val="0048587B"/>
    <w:rsid w:val="004A6ABC"/>
    <w:rsid w:val="004F211E"/>
    <w:rsid w:val="005076E8"/>
    <w:rsid w:val="00527208"/>
    <w:rsid w:val="00527FA8"/>
    <w:rsid w:val="006274FA"/>
    <w:rsid w:val="00660A6D"/>
    <w:rsid w:val="00675119"/>
    <w:rsid w:val="00690E40"/>
    <w:rsid w:val="006A477D"/>
    <w:rsid w:val="007049A3"/>
    <w:rsid w:val="007470FE"/>
    <w:rsid w:val="00750520"/>
    <w:rsid w:val="0077563A"/>
    <w:rsid w:val="007C5789"/>
    <w:rsid w:val="008035D6"/>
    <w:rsid w:val="009F1D99"/>
    <w:rsid w:val="00A16738"/>
    <w:rsid w:val="00A22125"/>
    <w:rsid w:val="00A6529A"/>
    <w:rsid w:val="00A743D9"/>
    <w:rsid w:val="00A863D0"/>
    <w:rsid w:val="00AC18E2"/>
    <w:rsid w:val="00AF5716"/>
    <w:rsid w:val="00B16212"/>
    <w:rsid w:val="00B40131"/>
    <w:rsid w:val="00B647D3"/>
    <w:rsid w:val="00B649EF"/>
    <w:rsid w:val="00B93280"/>
    <w:rsid w:val="00BB438E"/>
    <w:rsid w:val="00C54E5E"/>
    <w:rsid w:val="00CE7269"/>
    <w:rsid w:val="00D91A30"/>
    <w:rsid w:val="00DD5514"/>
    <w:rsid w:val="00DE47B0"/>
    <w:rsid w:val="00DF0255"/>
    <w:rsid w:val="00E0346A"/>
    <w:rsid w:val="00E05B0E"/>
    <w:rsid w:val="00E23728"/>
    <w:rsid w:val="00E71B80"/>
    <w:rsid w:val="00ED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DCDB62"/>
  <w15:chartTrackingRefBased/>
  <w15:docId w15:val="{82A99C52-B313-457A-86CE-C16F0E634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  <w:style w:type="character" w:customStyle="1" w:styleId="TekstpodstawowyZnak">
    <w:name w:val="Tekst podstawowy Znak"/>
    <w:link w:val="Tekstpodstawowy"/>
    <w:rsid w:val="0015156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2026-06-09T05:37:00Z</cp:lastPrinted>
  <dcterms:created xsi:type="dcterms:W3CDTF">2026-06-09T05:37:00Z</dcterms:created>
  <dcterms:modified xsi:type="dcterms:W3CDTF">2026-06-09T05:37:00Z</dcterms:modified>
</cp:coreProperties>
</file>