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60F4E5" w14:textId="77777777" w:rsidR="00E71607" w:rsidRPr="00B45A8E" w:rsidRDefault="00E71607" w:rsidP="00E71607">
      <w:pPr>
        <w:pStyle w:val="Nagwek6"/>
        <w:jc w:val="center"/>
        <w:rPr>
          <w:rFonts w:ascii="Cambria" w:hAnsi="Cambria" w:cs="Arial"/>
          <w:b w:val="0"/>
          <w:bCs w:val="0"/>
          <w:color w:val="auto"/>
          <w:sz w:val="20"/>
        </w:rPr>
      </w:pPr>
      <w:bookmarkStart w:id="0" w:name="_Ref109533790"/>
    </w:p>
    <w:p w14:paraId="1B9FCBA9" w14:textId="77777777" w:rsidR="002231A4" w:rsidRPr="00B45A8E" w:rsidRDefault="002231A4" w:rsidP="002231A4">
      <w:pPr>
        <w:pStyle w:val="Nagwek6"/>
        <w:jc w:val="right"/>
        <w:rPr>
          <w:rFonts w:ascii="Cambria" w:hAnsi="Cambria" w:cs="Arial"/>
          <w:b w:val="0"/>
          <w:bCs w:val="0"/>
          <w:color w:val="auto"/>
          <w:sz w:val="22"/>
        </w:rPr>
      </w:pPr>
      <w:r w:rsidRPr="00B45A8E">
        <w:rPr>
          <w:rFonts w:ascii="Cambria" w:hAnsi="Cambria" w:cs="Arial"/>
          <w:b w:val="0"/>
          <w:bCs w:val="0"/>
          <w:color w:val="auto"/>
          <w:sz w:val="22"/>
        </w:rPr>
        <w:t xml:space="preserve">Załącznik nr </w:t>
      </w:r>
      <w:bookmarkEnd w:id="0"/>
      <w:r w:rsidR="0006504E" w:rsidRPr="00B45A8E">
        <w:rPr>
          <w:rFonts w:ascii="Cambria" w:hAnsi="Cambria" w:cs="Arial"/>
          <w:b w:val="0"/>
          <w:bCs w:val="0"/>
          <w:color w:val="auto"/>
          <w:sz w:val="22"/>
        </w:rPr>
        <w:t>5</w:t>
      </w:r>
      <w:r w:rsidR="007B41AC" w:rsidRPr="00B45A8E">
        <w:rPr>
          <w:rFonts w:ascii="Cambria" w:hAnsi="Cambria" w:cs="Arial"/>
          <w:b w:val="0"/>
          <w:bCs w:val="0"/>
          <w:color w:val="auto"/>
          <w:sz w:val="22"/>
        </w:rPr>
        <w:t xml:space="preserve"> do SWZ</w:t>
      </w:r>
    </w:p>
    <w:p w14:paraId="5C54DD65" w14:textId="77777777" w:rsidR="002231A4" w:rsidRPr="00B45A8E" w:rsidRDefault="002231A4" w:rsidP="002231A4">
      <w:pPr>
        <w:ind w:left="2832"/>
        <w:jc w:val="right"/>
        <w:rPr>
          <w:rFonts w:ascii="Cambria" w:hAnsi="Cambria" w:cs="Arial"/>
          <w:b/>
          <w:bCs/>
          <w:color w:val="auto"/>
        </w:rPr>
      </w:pPr>
    </w:p>
    <w:p w14:paraId="3EBE6513" w14:textId="77777777" w:rsidR="002231A4" w:rsidRPr="00B45A8E" w:rsidRDefault="002231A4" w:rsidP="002231A4">
      <w:pPr>
        <w:pStyle w:val="Tekstpodstawowywcity"/>
        <w:ind w:left="0" w:firstLine="0"/>
        <w:rPr>
          <w:rFonts w:ascii="Cambria" w:hAnsi="Cambria" w:cs="Arial"/>
          <w:color w:val="auto"/>
        </w:rPr>
      </w:pPr>
      <w:r w:rsidRPr="00B45A8E">
        <w:rPr>
          <w:rFonts w:ascii="Cambria" w:hAnsi="Cambria" w:cs="Arial"/>
          <w:color w:val="auto"/>
          <w:sz w:val="22"/>
        </w:rPr>
        <w:t xml:space="preserve">.................................................. </w:t>
      </w:r>
      <w:r w:rsidRPr="00B45A8E">
        <w:rPr>
          <w:rFonts w:ascii="Cambria" w:hAnsi="Cambria" w:cs="Arial"/>
          <w:color w:val="auto"/>
        </w:rPr>
        <w:tab/>
      </w:r>
      <w:r w:rsidRPr="00B45A8E">
        <w:rPr>
          <w:rFonts w:ascii="Cambria" w:hAnsi="Cambria" w:cs="Arial"/>
          <w:color w:val="auto"/>
        </w:rPr>
        <w:tab/>
      </w:r>
      <w:r w:rsidRPr="00B45A8E">
        <w:rPr>
          <w:rFonts w:ascii="Cambria" w:hAnsi="Cambria" w:cs="Arial"/>
          <w:color w:val="auto"/>
        </w:rPr>
        <w:tab/>
      </w:r>
      <w:r w:rsidRPr="00B45A8E">
        <w:rPr>
          <w:rFonts w:ascii="Cambria" w:hAnsi="Cambria" w:cs="Arial"/>
          <w:color w:val="auto"/>
        </w:rPr>
        <w:tab/>
      </w:r>
      <w:r w:rsidRPr="00B45A8E">
        <w:rPr>
          <w:rFonts w:ascii="Cambria" w:hAnsi="Cambria" w:cs="Arial"/>
          <w:color w:val="auto"/>
        </w:rPr>
        <w:tab/>
      </w:r>
      <w:r w:rsidRPr="00B45A8E">
        <w:rPr>
          <w:rFonts w:ascii="Cambria" w:hAnsi="Cambria" w:cs="Arial"/>
          <w:color w:val="auto"/>
        </w:rPr>
        <w:tab/>
      </w:r>
    </w:p>
    <w:p w14:paraId="29386DA2" w14:textId="77777777" w:rsidR="0006504E" w:rsidRPr="00B45A8E" w:rsidRDefault="0006504E" w:rsidP="0006504E">
      <w:pPr>
        <w:jc w:val="both"/>
        <w:rPr>
          <w:rFonts w:ascii="Cambria" w:hAnsi="Cambria" w:cs="Arial"/>
          <w:color w:val="auto"/>
          <w:sz w:val="18"/>
          <w:szCs w:val="24"/>
        </w:rPr>
      </w:pPr>
      <w:r w:rsidRPr="00B45A8E">
        <w:rPr>
          <w:rFonts w:ascii="Cambria" w:hAnsi="Cambria" w:cs="Arial"/>
          <w:i/>
          <w:color w:val="auto"/>
          <w:sz w:val="18"/>
          <w:szCs w:val="24"/>
        </w:rPr>
        <w:t xml:space="preserve">        [Nazwa i adres Wykonawcy]</w:t>
      </w:r>
    </w:p>
    <w:p w14:paraId="74D2B09F" w14:textId="77777777" w:rsidR="000307D8" w:rsidRPr="00B45A8E" w:rsidRDefault="000307D8" w:rsidP="0006504E">
      <w:pPr>
        <w:ind w:hanging="142"/>
        <w:jc w:val="center"/>
        <w:rPr>
          <w:rFonts w:ascii="Cambria" w:hAnsi="Cambria" w:cs="Arial"/>
          <w:i/>
          <w:color w:val="auto"/>
          <w:sz w:val="22"/>
          <w:u w:val="single"/>
        </w:rPr>
      </w:pPr>
    </w:p>
    <w:p w14:paraId="51CEBC9F" w14:textId="77777777" w:rsidR="0006504E" w:rsidRPr="00B45A8E" w:rsidRDefault="0006504E" w:rsidP="0006504E">
      <w:pPr>
        <w:ind w:hanging="142"/>
        <w:jc w:val="center"/>
        <w:rPr>
          <w:rFonts w:ascii="Cambria" w:hAnsi="Cambria" w:cs="Arial"/>
          <w:i/>
          <w:color w:val="auto"/>
          <w:sz w:val="22"/>
          <w:u w:val="single"/>
        </w:rPr>
      </w:pPr>
      <w:r w:rsidRPr="00B45A8E">
        <w:rPr>
          <w:rFonts w:ascii="Cambria" w:hAnsi="Cambria" w:cs="Arial"/>
          <w:i/>
          <w:color w:val="auto"/>
          <w:sz w:val="22"/>
          <w:u w:val="single"/>
        </w:rPr>
        <w:t>Wzór</w:t>
      </w:r>
    </w:p>
    <w:p w14:paraId="0326F928" w14:textId="77777777" w:rsidR="002231A4" w:rsidRPr="00B45A8E" w:rsidRDefault="002231A4" w:rsidP="009E48CF">
      <w:pPr>
        <w:shd w:val="clear" w:color="auto" w:fill="BFBFBF"/>
        <w:spacing w:line="360" w:lineRule="auto"/>
        <w:jc w:val="center"/>
        <w:rPr>
          <w:rFonts w:ascii="Cambria" w:hAnsi="Cambria" w:cs="Arial"/>
          <w:b/>
          <w:color w:val="auto"/>
          <w:sz w:val="28"/>
        </w:rPr>
      </w:pPr>
      <w:r w:rsidRPr="00B45A8E">
        <w:rPr>
          <w:rFonts w:ascii="Cambria" w:hAnsi="Cambria" w:cs="Arial"/>
          <w:b/>
          <w:color w:val="auto"/>
          <w:sz w:val="28"/>
        </w:rPr>
        <w:t xml:space="preserve">Wykaz </w:t>
      </w:r>
      <w:r w:rsidR="00AE01EE" w:rsidRPr="00B45A8E">
        <w:rPr>
          <w:rFonts w:ascii="Cambria" w:hAnsi="Cambria" w:cs="Arial"/>
          <w:b/>
          <w:color w:val="auto"/>
          <w:sz w:val="28"/>
        </w:rPr>
        <w:t>dostaw</w:t>
      </w:r>
    </w:p>
    <w:p w14:paraId="09311B66" w14:textId="77777777" w:rsidR="00EB6C93" w:rsidRPr="00B45A8E" w:rsidRDefault="00EB6C93" w:rsidP="00487B0B">
      <w:pPr>
        <w:jc w:val="center"/>
        <w:rPr>
          <w:rFonts w:ascii="Cambria" w:hAnsi="Cambria" w:cs="Arial"/>
          <w:b/>
          <w:color w:val="auto"/>
          <w:szCs w:val="22"/>
        </w:rPr>
      </w:pPr>
    </w:p>
    <w:p w14:paraId="3BF4BD72" w14:textId="450E5012" w:rsidR="00AA2917" w:rsidRPr="00D91309" w:rsidRDefault="00D91309" w:rsidP="00AA2917">
      <w:pPr>
        <w:jc w:val="center"/>
        <w:rPr>
          <w:rFonts w:ascii="Cambria" w:hAnsi="Cambria" w:cs="Arial"/>
          <w:i/>
          <w:iCs/>
          <w:color w:val="auto"/>
          <w:sz w:val="22"/>
          <w:szCs w:val="22"/>
        </w:rPr>
      </w:pPr>
      <w:r w:rsidRPr="00D91309">
        <w:rPr>
          <w:rFonts w:ascii="Cambria" w:hAnsi="Cambria"/>
          <w:b/>
          <w:color w:val="auto"/>
          <w:sz w:val="22"/>
          <w:szCs w:val="22"/>
        </w:rPr>
        <w:t>rozbudow</w:t>
      </w:r>
      <w:r w:rsidRPr="00D91309">
        <w:rPr>
          <w:rFonts w:ascii="Cambria" w:hAnsi="Cambria"/>
          <w:b/>
          <w:color w:val="auto"/>
          <w:sz w:val="22"/>
          <w:szCs w:val="22"/>
        </w:rPr>
        <w:t>a</w:t>
      </w:r>
      <w:r w:rsidRPr="00D91309">
        <w:rPr>
          <w:rFonts w:ascii="Cambria" w:hAnsi="Cambria"/>
          <w:b/>
          <w:color w:val="auto"/>
          <w:sz w:val="22"/>
          <w:szCs w:val="22"/>
        </w:rPr>
        <w:t xml:space="preserve"> istniejącej instalacji </w:t>
      </w:r>
      <w:r w:rsidRPr="00D91309">
        <w:rPr>
          <w:rFonts w:ascii="Cambria" w:hAnsi="Cambria"/>
          <w:b/>
          <w:color w:val="auto"/>
          <w:sz w:val="18"/>
          <w:szCs w:val="18"/>
        </w:rPr>
        <w:t>PV</w:t>
      </w:r>
      <w:r w:rsidRPr="00D91309">
        <w:rPr>
          <w:rFonts w:ascii="Cambria" w:hAnsi="Cambria" w:cs="Arial"/>
          <w:b/>
          <w:bCs/>
          <w:color w:val="auto"/>
          <w:sz w:val="18"/>
          <w:szCs w:val="18"/>
        </w:rPr>
        <w:t xml:space="preserve"> </w:t>
      </w:r>
      <w:proofErr w:type="spellStart"/>
      <w:r w:rsidRPr="00D91309">
        <w:rPr>
          <w:rFonts w:ascii="Cambria" w:hAnsi="Cambria" w:cs="Arial"/>
          <w:b/>
          <w:bCs/>
          <w:color w:val="auto"/>
          <w:sz w:val="18"/>
          <w:szCs w:val="18"/>
        </w:rPr>
        <w:t>tj</w:t>
      </w:r>
      <w:proofErr w:type="spellEnd"/>
      <w:r w:rsidRPr="00D91309">
        <w:rPr>
          <w:rFonts w:ascii="Cambria" w:eastAsia="Calibri" w:hAnsi="Cambria" w:cs="Arial"/>
          <w:b/>
          <w:bCs/>
          <w:color w:val="auto"/>
          <w:sz w:val="18"/>
          <w:szCs w:val="18"/>
        </w:rPr>
        <w:t xml:space="preserve">: </w:t>
      </w:r>
      <w:r w:rsidRPr="00D91309">
        <w:rPr>
          <w:rFonts w:ascii="Cambria" w:hAnsi="Cambria"/>
          <w:b/>
          <w:color w:val="auto"/>
          <w:sz w:val="18"/>
          <w:szCs w:val="18"/>
        </w:rPr>
        <w:t xml:space="preserve">zaprojektowanie (opracowanie dokumentacji projektowej), instalacji fotowoltaicznej o mocy 50kW (nie mniejszej niż 49KW i nie większej niż 50kW), pracującej na budynku Collegium </w:t>
      </w:r>
      <w:proofErr w:type="spellStart"/>
      <w:r w:rsidRPr="00D91309">
        <w:rPr>
          <w:rFonts w:ascii="Cambria" w:hAnsi="Cambria"/>
          <w:b/>
          <w:color w:val="auto"/>
          <w:sz w:val="18"/>
          <w:szCs w:val="18"/>
        </w:rPr>
        <w:t>Geographicum</w:t>
      </w:r>
      <w:proofErr w:type="spellEnd"/>
      <w:r w:rsidRPr="00D91309">
        <w:rPr>
          <w:rFonts w:ascii="Cambria" w:hAnsi="Cambria"/>
          <w:b/>
          <w:color w:val="auto"/>
          <w:sz w:val="18"/>
          <w:szCs w:val="18"/>
        </w:rPr>
        <w:t>, ul. Krygowskiego 10 w Poznaniu</w:t>
      </w:r>
      <w:r w:rsidRPr="00D91309">
        <w:rPr>
          <w:rFonts w:ascii="Cambria" w:eastAsia="Calibri" w:hAnsi="Cambria"/>
          <w:b/>
          <w:color w:val="auto"/>
          <w:sz w:val="18"/>
          <w:szCs w:val="18"/>
        </w:rPr>
        <w:t xml:space="preserve"> przy uwzględnieniu istniejącej instalacji, wraz z wizualizacją aktualnej produkcji instalacji oraz obciążenia budynku na dostarczonym przez Wykonawcę monitorze/telewizorze, jak również dokonaniem wymaganych pomiarów, wykonaniem dokumentacji powykonawczej, przyłączeniem instalacji do sieci i dopełnieniem formalności, w tym  dokonaniem zgłoszenia instalacji, wraz z wymianą nawierzchni dachu w obszarze generatora</w:t>
      </w:r>
    </w:p>
    <w:p w14:paraId="3714A163" w14:textId="77777777" w:rsidR="00097C38" w:rsidRPr="00B45A8E" w:rsidRDefault="00097C38" w:rsidP="002231A4">
      <w:pPr>
        <w:jc w:val="center"/>
        <w:rPr>
          <w:rFonts w:ascii="Cambria" w:hAnsi="Cambria" w:cs="Arial"/>
          <w:color w:val="auto"/>
          <w:sz w:val="22"/>
          <w:szCs w:val="22"/>
        </w:rPr>
      </w:pPr>
    </w:p>
    <w:p w14:paraId="2D801B7F" w14:textId="77777777" w:rsidR="002231A4" w:rsidRPr="00B45A8E" w:rsidRDefault="00DF7644" w:rsidP="002231A4">
      <w:pPr>
        <w:jc w:val="center"/>
        <w:rPr>
          <w:rFonts w:ascii="Cambria" w:hAnsi="Cambria" w:cs="Arial"/>
          <w:color w:val="auto"/>
          <w:sz w:val="22"/>
          <w:szCs w:val="22"/>
        </w:rPr>
      </w:pPr>
      <w:r w:rsidRPr="00B45A8E">
        <w:rPr>
          <w:rFonts w:ascii="Cambria" w:hAnsi="Cambria" w:cs="Arial"/>
          <w:color w:val="auto"/>
          <w:sz w:val="22"/>
          <w:szCs w:val="22"/>
        </w:rPr>
        <w:t xml:space="preserve">Wykaz dostaw </w:t>
      </w:r>
      <w:r w:rsidR="00175288" w:rsidRPr="00B45A8E">
        <w:rPr>
          <w:rFonts w:ascii="Cambria" w:hAnsi="Cambria" w:cs="Arial"/>
          <w:color w:val="auto"/>
          <w:sz w:val="22"/>
          <w:szCs w:val="22"/>
        </w:rPr>
        <w:t>wykonanych w okresie ostatnich</w:t>
      </w:r>
      <w:r w:rsidR="000A20BB" w:rsidRPr="00B45A8E">
        <w:rPr>
          <w:rFonts w:ascii="Cambria" w:hAnsi="Cambria" w:cs="Arial"/>
          <w:color w:val="auto"/>
          <w:sz w:val="22"/>
          <w:szCs w:val="22"/>
        </w:rPr>
        <w:t xml:space="preserve"> trzech</w:t>
      </w:r>
      <w:r w:rsidR="00175288" w:rsidRPr="00B45A8E">
        <w:rPr>
          <w:rFonts w:ascii="Cambria" w:hAnsi="Cambria" w:cs="Arial"/>
          <w:color w:val="auto"/>
          <w:sz w:val="22"/>
          <w:szCs w:val="22"/>
        </w:rPr>
        <w:t xml:space="preserve"> lat przed </w:t>
      </w:r>
      <w:r w:rsidR="008F1081" w:rsidRPr="00B45A8E">
        <w:rPr>
          <w:rFonts w:ascii="Cambria" w:hAnsi="Cambria" w:cs="Arial"/>
          <w:color w:val="auto"/>
          <w:sz w:val="22"/>
          <w:szCs w:val="22"/>
        </w:rPr>
        <w:t>upływem terminu składania ofert</w:t>
      </w:r>
      <w:r w:rsidR="00175288" w:rsidRPr="00B45A8E">
        <w:rPr>
          <w:rFonts w:ascii="Cambria" w:hAnsi="Cambria" w:cs="Arial"/>
          <w:color w:val="auto"/>
          <w:sz w:val="22"/>
          <w:szCs w:val="22"/>
        </w:rPr>
        <w:t>, a jeżeli okres prowadzenia działalności jest krótszy – w tym okresie.</w:t>
      </w:r>
    </w:p>
    <w:p w14:paraId="26ABAA62" w14:textId="77777777" w:rsidR="000307D8" w:rsidRPr="00B45A8E" w:rsidRDefault="000307D8" w:rsidP="002231A4">
      <w:pPr>
        <w:jc w:val="center"/>
        <w:rPr>
          <w:rFonts w:ascii="Cambria" w:hAnsi="Cambria" w:cs="Arial"/>
          <w:color w:val="auto"/>
          <w:sz w:val="22"/>
          <w:szCs w:val="22"/>
        </w:rPr>
      </w:pPr>
    </w:p>
    <w:tbl>
      <w:tblPr>
        <w:tblW w:w="99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3"/>
        <w:gridCol w:w="2472"/>
        <w:gridCol w:w="1949"/>
        <w:gridCol w:w="1099"/>
        <w:gridCol w:w="1450"/>
        <w:gridCol w:w="2393"/>
      </w:tblGrid>
      <w:tr w:rsidR="0027488A" w:rsidRPr="00B45A8E" w14:paraId="02D596D7" w14:textId="77777777" w:rsidTr="0027488A">
        <w:trPr>
          <w:trHeight w:val="939"/>
          <w:jc w:val="center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443E0" w14:textId="77777777" w:rsidR="0027488A" w:rsidRPr="00B45A8E" w:rsidRDefault="0027488A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ambria" w:hAnsi="Cambria" w:cs="Arial"/>
                <w:b/>
                <w:bCs/>
                <w:color w:val="auto"/>
              </w:rPr>
            </w:pPr>
            <w:r w:rsidRPr="00B45A8E">
              <w:rPr>
                <w:rFonts w:ascii="Cambria" w:hAnsi="Cambria" w:cs="Arial"/>
                <w:b/>
                <w:bCs/>
                <w:color w:val="auto"/>
              </w:rPr>
              <w:t>Lp.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CACC8" w14:textId="77777777" w:rsidR="0027488A" w:rsidRPr="00B45A8E" w:rsidRDefault="0027488A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ambria" w:hAnsi="Cambria" w:cs="Arial"/>
                <w:b/>
                <w:bCs/>
                <w:color w:val="auto"/>
                <w:sz w:val="22"/>
                <w:szCs w:val="22"/>
              </w:rPr>
            </w:pPr>
            <w:r w:rsidRPr="00B45A8E">
              <w:rPr>
                <w:rFonts w:ascii="Cambria" w:hAnsi="Cambria" w:cs="Arial"/>
                <w:b/>
                <w:bCs/>
                <w:color w:val="auto"/>
                <w:sz w:val="22"/>
                <w:szCs w:val="22"/>
              </w:rPr>
              <w:t>Nazwa zadania</w:t>
            </w:r>
          </w:p>
          <w:p w14:paraId="2D9D6EA4" w14:textId="77777777" w:rsidR="0027488A" w:rsidRPr="00B45A8E" w:rsidRDefault="0027488A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ambria" w:hAnsi="Cambria" w:cs="Arial"/>
                <w:bCs/>
                <w:color w:val="auto"/>
                <w:sz w:val="20"/>
              </w:rPr>
            </w:pPr>
            <w:r w:rsidRPr="00B45A8E">
              <w:rPr>
                <w:rFonts w:ascii="Cambria" w:hAnsi="Cambria" w:cs="Arial"/>
                <w:bCs/>
                <w:color w:val="auto"/>
                <w:sz w:val="20"/>
              </w:rPr>
              <w:t>rodzaj robót wykonywanych przez Wykonawcę</w:t>
            </w:r>
          </w:p>
          <w:p w14:paraId="0BAA5855" w14:textId="77777777" w:rsidR="0027488A" w:rsidRPr="00B45A8E" w:rsidRDefault="0027488A" w:rsidP="00DE749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ambria" w:hAnsi="Cambria" w:cs="Arial"/>
                <w:b/>
                <w:bCs/>
                <w:color w:val="auto"/>
                <w:sz w:val="20"/>
              </w:rPr>
            </w:pPr>
            <w:r w:rsidRPr="00B45A8E">
              <w:rPr>
                <w:rFonts w:ascii="Cambria" w:hAnsi="Cambria" w:cs="Arial"/>
                <w:bCs/>
                <w:color w:val="auto"/>
                <w:sz w:val="20"/>
              </w:rPr>
              <w:t xml:space="preserve">/ </w:t>
            </w:r>
            <w:r w:rsidRPr="00B45A8E">
              <w:rPr>
                <w:rFonts w:ascii="Cambria" w:hAnsi="Cambria" w:cs="Arial"/>
                <w:b/>
                <w:bCs/>
                <w:color w:val="auto"/>
                <w:sz w:val="22"/>
              </w:rPr>
              <w:t>miejsce wykonania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B64AF" w14:textId="77777777" w:rsidR="0027488A" w:rsidRPr="00B45A8E" w:rsidRDefault="0027488A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ambria" w:hAnsi="Cambria" w:cs="Arial"/>
                <w:b/>
                <w:bCs/>
                <w:color w:val="auto"/>
                <w:sz w:val="20"/>
              </w:rPr>
            </w:pPr>
            <w:r w:rsidRPr="00B45A8E">
              <w:rPr>
                <w:rFonts w:ascii="Cambria" w:hAnsi="Cambria" w:cs="Arial"/>
                <w:b/>
                <w:bCs/>
                <w:color w:val="auto"/>
                <w:sz w:val="20"/>
              </w:rPr>
              <w:t>Wartość robót wykonanych przez Wykonawcę</w:t>
            </w:r>
          </w:p>
          <w:p w14:paraId="4D226311" w14:textId="77777777" w:rsidR="0027488A" w:rsidRPr="00B45A8E" w:rsidRDefault="0027488A" w:rsidP="0027488A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ambria" w:hAnsi="Cambria" w:cs="Arial"/>
                <w:bCs/>
                <w:color w:val="auto"/>
                <w:sz w:val="20"/>
              </w:rPr>
            </w:pPr>
            <w:r w:rsidRPr="00B45A8E">
              <w:rPr>
                <w:rFonts w:ascii="Cambria" w:hAnsi="Cambria" w:cs="Arial"/>
                <w:b/>
                <w:bCs/>
                <w:color w:val="auto"/>
                <w:sz w:val="20"/>
              </w:rPr>
              <w:t xml:space="preserve"> </w:t>
            </w:r>
            <w:r w:rsidRPr="00B45A8E">
              <w:rPr>
                <w:rFonts w:ascii="Cambria" w:hAnsi="Cambria" w:cs="Arial"/>
                <w:bCs/>
                <w:color w:val="auto"/>
                <w:sz w:val="20"/>
              </w:rPr>
              <w:t>(zł brutto)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F66AE" w14:textId="77777777" w:rsidR="0027488A" w:rsidRPr="00B45A8E" w:rsidRDefault="0027488A" w:rsidP="0027488A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ambria" w:hAnsi="Cambria" w:cs="Arial"/>
                <w:b/>
                <w:bCs/>
                <w:color w:val="auto"/>
                <w:sz w:val="22"/>
                <w:szCs w:val="22"/>
              </w:rPr>
            </w:pPr>
            <w:r w:rsidRPr="00B45A8E">
              <w:rPr>
                <w:rFonts w:ascii="Cambria" w:hAnsi="Cambria" w:cs="Arial"/>
                <w:b/>
                <w:bCs/>
                <w:color w:val="auto"/>
                <w:sz w:val="20"/>
                <w:szCs w:val="22"/>
              </w:rPr>
              <w:t>Moc instalacji [</w:t>
            </w:r>
            <w:proofErr w:type="spellStart"/>
            <w:r w:rsidRPr="00B45A8E">
              <w:rPr>
                <w:rFonts w:ascii="Cambria" w:hAnsi="Cambria" w:cs="Arial"/>
                <w:b/>
                <w:bCs/>
                <w:color w:val="auto"/>
                <w:sz w:val="20"/>
                <w:szCs w:val="22"/>
              </w:rPr>
              <w:t>kWp</w:t>
            </w:r>
            <w:proofErr w:type="spellEnd"/>
            <w:r w:rsidRPr="00B45A8E">
              <w:rPr>
                <w:rFonts w:ascii="Cambria" w:hAnsi="Cambria" w:cs="Arial"/>
                <w:b/>
                <w:bCs/>
                <w:color w:val="auto"/>
                <w:sz w:val="20"/>
                <w:szCs w:val="22"/>
              </w:rPr>
              <w:t>]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30372" w14:textId="77777777" w:rsidR="0027488A" w:rsidRPr="00B45A8E" w:rsidRDefault="0027488A" w:rsidP="0027488A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ambria" w:hAnsi="Cambria" w:cs="Arial"/>
                <w:b/>
                <w:bCs/>
                <w:color w:val="auto"/>
                <w:sz w:val="22"/>
                <w:szCs w:val="22"/>
              </w:rPr>
            </w:pPr>
            <w:r w:rsidRPr="00B45A8E">
              <w:rPr>
                <w:rFonts w:ascii="Cambria" w:hAnsi="Cambria" w:cs="Arial"/>
                <w:b/>
                <w:bCs/>
                <w:color w:val="auto"/>
                <w:sz w:val="22"/>
                <w:szCs w:val="22"/>
              </w:rPr>
              <w:t>Data wykonania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7E4E9" w14:textId="77777777" w:rsidR="0027488A" w:rsidRPr="00B45A8E" w:rsidRDefault="0027488A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ambria" w:hAnsi="Cambria" w:cs="Arial"/>
                <w:b/>
                <w:bCs/>
                <w:color w:val="auto"/>
                <w:sz w:val="22"/>
                <w:szCs w:val="22"/>
              </w:rPr>
            </w:pPr>
            <w:r w:rsidRPr="00B45A8E">
              <w:rPr>
                <w:rFonts w:ascii="Cambria" w:hAnsi="Cambria" w:cs="Arial"/>
                <w:b/>
                <w:bCs/>
                <w:color w:val="auto"/>
                <w:sz w:val="22"/>
                <w:szCs w:val="22"/>
              </w:rPr>
              <w:t>Podmiot zlecający zamówienia/Inwestor</w:t>
            </w:r>
          </w:p>
        </w:tc>
      </w:tr>
      <w:tr w:rsidR="0027488A" w:rsidRPr="00B45A8E" w14:paraId="3D4D6075" w14:textId="77777777" w:rsidTr="00263D70">
        <w:trPr>
          <w:trHeight w:val="907"/>
          <w:jc w:val="center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86190" w14:textId="77777777" w:rsidR="0027488A" w:rsidRPr="00B45A8E" w:rsidRDefault="0027488A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ambria" w:hAnsi="Cambria" w:cs="Arial"/>
                <w:color w:val="auto"/>
                <w:sz w:val="22"/>
                <w:szCs w:val="18"/>
              </w:rPr>
            </w:pPr>
            <w:r w:rsidRPr="00B45A8E">
              <w:rPr>
                <w:rFonts w:ascii="Cambria" w:hAnsi="Cambria" w:cs="Arial"/>
                <w:color w:val="auto"/>
                <w:sz w:val="22"/>
                <w:szCs w:val="18"/>
              </w:rPr>
              <w:t>1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3B8A3" w14:textId="77777777" w:rsidR="0027488A" w:rsidRPr="00B45A8E" w:rsidRDefault="0027488A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ambria" w:hAnsi="Cambria" w:cs="Arial"/>
                <w:color w:val="auto"/>
              </w:rPr>
            </w:pPr>
          </w:p>
          <w:p w14:paraId="791F4890" w14:textId="77777777" w:rsidR="0027488A" w:rsidRPr="00B45A8E" w:rsidRDefault="0027488A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ambria" w:hAnsi="Cambria" w:cs="Arial"/>
                <w:color w:val="auto"/>
              </w:rPr>
            </w:pPr>
          </w:p>
          <w:p w14:paraId="402FA630" w14:textId="77777777" w:rsidR="0027488A" w:rsidRPr="00B45A8E" w:rsidRDefault="0027488A" w:rsidP="00263D70">
            <w:pPr>
              <w:overflowPunct w:val="0"/>
              <w:autoSpaceDE w:val="0"/>
              <w:autoSpaceDN w:val="0"/>
              <w:adjustRightInd w:val="0"/>
              <w:rPr>
                <w:rFonts w:ascii="Cambria" w:hAnsi="Cambria" w:cs="Arial"/>
                <w:color w:val="auto"/>
              </w:rPr>
            </w:pP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74C3C" w14:textId="77777777" w:rsidR="0027488A" w:rsidRPr="00B45A8E" w:rsidRDefault="0027488A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ambria" w:hAnsi="Cambria" w:cs="Arial"/>
                <w:color w:val="FF0000"/>
                <w:sz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4A0F7" w14:textId="77777777" w:rsidR="0027488A" w:rsidRPr="00B45A8E" w:rsidRDefault="0027488A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ambria" w:hAnsi="Cambria" w:cs="Arial"/>
                <w:color w:val="FF0000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017A6" w14:textId="77777777" w:rsidR="0027488A" w:rsidRPr="00B45A8E" w:rsidRDefault="0027488A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ambria" w:hAnsi="Cambria" w:cs="Arial"/>
                <w:color w:val="FF0000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7EEB5" w14:textId="77777777" w:rsidR="0027488A" w:rsidRPr="00B45A8E" w:rsidRDefault="0027488A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ambria" w:hAnsi="Cambria" w:cs="Arial"/>
                <w:color w:val="FF0000"/>
              </w:rPr>
            </w:pPr>
          </w:p>
        </w:tc>
      </w:tr>
      <w:tr w:rsidR="00812847" w:rsidRPr="00B45A8E" w14:paraId="305BCA69" w14:textId="77777777" w:rsidTr="00263D70">
        <w:trPr>
          <w:trHeight w:val="909"/>
          <w:jc w:val="center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A4603" w14:textId="77777777" w:rsidR="00812847" w:rsidRPr="00B45A8E" w:rsidRDefault="0081284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ambria" w:hAnsi="Cambria" w:cs="Arial"/>
                <w:color w:val="auto"/>
                <w:sz w:val="22"/>
                <w:szCs w:val="18"/>
              </w:rPr>
            </w:pPr>
            <w:r w:rsidRPr="00B45A8E">
              <w:rPr>
                <w:rFonts w:ascii="Cambria" w:hAnsi="Cambria" w:cs="Arial"/>
                <w:color w:val="auto"/>
                <w:sz w:val="22"/>
                <w:szCs w:val="18"/>
              </w:rPr>
              <w:t>2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CD54D" w14:textId="77777777" w:rsidR="00812847" w:rsidRPr="00B45A8E" w:rsidRDefault="0081284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ambria" w:hAnsi="Cambria" w:cs="Arial"/>
                <w:color w:val="auto"/>
              </w:rPr>
            </w:pP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FE09D" w14:textId="77777777" w:rsidR="00812847" w:rsidRPr="00B45A8E" w:rsidRDefault="0081284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ambria" w:hAnsi="Cambria" w:cs="Arial"/>
                <w:color w:val="FF0000"/>
                <w:sz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8A142" w14:textId="77777777" w:rsidR="00812847" w:rsidRPr="00B45A8E" w:rsidRDefault="0081284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ambria" w:hAnsi="Cambria" w:cs="Arial"/>
                <w:color w:val="FF0000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F199F" w14:textId="77777777" w:rsidR="00812847" w:rsidRPr="00B45A8E" w:rsidRDefault="0081284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ambria" w:hAnsi="Cambria" w:cs="Arial"/>
                <w:color w:val="FF0000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6CEE4" w14:textId="77777777" w:rsidR="00812847" w:rsidRPr="00B45A8E" w:rsidRDefault="0081284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ambria" w:hAnsi="Cambria" w:cs="Arial"/>
                <w:color w:val="FF0000"/>
              </w:rPr>
            </w:pPr>
          </w:p>
        </w:tc>
      </w:tr>
      <w:tr w:rsidR="00812847" w:rsidRPr="00B45A8E" w14:paraId="1EB721E7" w14:textId="77777777" w:rsidTr="00263D70">
        <w:trPr>
          <w:trHeight w:val="926"/>
          <w:jc w:val="center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0DFDB" w14:textId="77777777" w:rsidR="00812847" w:rsidRPr="00B45A8E" w:rsidRDefault="0081284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ambria" w:hAnsi="Cambria" w:cs="Arial"/>
                <w:color w:val="auto"/>
                <w:sz w:val="22"/>
                <w:szCs w:val="18"/>
              </w:rPr>
            </w:pPr>
            <w:r w:rsidRPr="00B45A8E">
              <w:rPr>
                <w:rFonts w:ascii="Cambria" w:hAnsi="Cambria" w:cs="Arial"/>
                <w:color w:val="auto"/>
                <w:sz w:val="22"/>
                <w:szCs w:val="18"/>
              </w:rPr>
              <w:t>3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8B9DD" w14:textId="77777777" w:rsidR="00812847" w:rsidRPr="00B45A8E" w:rsidRDefault="0081284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ambria" w:hAnsi="Cambria" w:cs="Arial"/>
                <w:color w:val="auto"/>
              </w:rPr>
            </w:pP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F1CF0" w14:textId="77777777" w:rsidR="00812847" w:rsidRPr="00B45A8E" w:rsidRDefault="0081284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ambria" w:hAnsi="Cambria" w:cs="Arial"/>
                <w:color w:val="FF0000"/>
                <w:sz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6123C" w14:textId="77777777" w:rsidR="00812847" w:rsidRPr="00B45A8E" w:rsidRDefault="0081284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ambria" w:hAnsi="Cambria" w:cs="Arial"/>
                <w:color w:val="FF0000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642C4" w14:textId="77777777" w:rsidR="00812847" w:rsidRPr="00B45A8E" w:rsidRDefault="0081284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ambria" w:hAnsi="Cambria" w:cs="Arial"/>
                <w:color w:val="FF0000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C312C" w14:textId="77777777" w:rsidR="00812847" w:rsidRPr="00B45A8E" w:rsidRDefault="0081284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ambria" w:hAnsi="Cambria" w:cs="Arial"/>
                <w:color w:val="FF0000"/>
              </w:rPr>
            </w:pPr>
          </w:p>
        </w:tc>
      </w:tr>
      <w:tr w:rsidR="0027488A" w:rsidRPr="00B45A8E" w14:paraId="7C2B9CB5" w14:textId="77777777" w:rsidTr="00263D70">
        <w:trPr>
          <w:trHeight w:val="930"/>
          <w:jc w:val="center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C683E" w14:textId="77777777" w:rsidR="0027488A" w:rsidRPr="00B45A8E" w:rsidRDefault="0027488A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ambria" w:hAnsi="Cambria" w:cs="Arial"/>
                <w:color w:val="auto"/>
                <w:sz w:val="22"/>
                <w:szCs w:val="18"/>
              </w:rPr>
            </w:pPr>
            <w:r w:rsidRPr="00B45A8E">
              <w:rPr>
                <w:rFonts w:ascii="Cambria" w:hAnsi="Cambria" w:cs="Arial"/>
                <w:color w:val="auto"/>
                <w:sz w:val="22"/>
                <w:szCs w:val="18"/>
              </w:rPr>
              <w:t>…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7FDBE" w14:textId="77777777" w:rsidR="0027488A" w:rsidRPr="00B45A8E" w:rsidRDefault="0027488A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ambria" w:hAnsi="Cambria" w:cs="Arial"/>
                <w:color w:val="auto"/>
              </w:rPr>
            </w:pP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E5F87" w14:textId="77777777" w:rsidR="0027488A" w:rsidRPr="00B45A8E" w:rsidRDefault="0027488A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ambria" w:hAnsi="Cambria" w:cs="Arial"/>
                <w:color w:val="FF0000"/>
                <w:sz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3A178" w14:textId="77777777" w:rsidR="0027488A" w:rsidRPr="00B45A8E" w:rsidRDefault="0027488A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ambria" w:hAnsi="Cambria" w:cs="Arial"/>
                <w:color w:val="FF0000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67A38" w14:textId="77777777" w:rsidR="0027488A" w:rsidRPr="00B45A8E" w:rsidRDefault="0027488A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ambria" w:hAnsi="Cambria" w:cs="Arial"/>
                <w:color w:val="FF0000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B997A" w14:textId="77777777" w:rsidR="0027488A" w:rsidRPr="00B45A8E" w:rsidRDefault="0027488A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ambria" w:hAnsi="Cambria" w:cs="Arial"/>
                <w:color w:val="FF0000"/>
              </w:rPr>
            </w:pPr>
          </w:p>
        </w:tc>
      </w:tr>
    </w:tbl>
    <w:p w14:paraId="3027BF38" w14:textId="77777777" w:rsidR="000307D8" w:rsidRPr="00B45A8E" w:rsidRDefault="000307D8" w:rsidP="0006504E">
      <w:pPr>
        <w:overflowPunct w:val="0"/>
        <w:autoSpaceDE w:val="0"/>
        <w:autoSpaceDN w:val="0"/>
        <w:adjustRightInd w:val="0"/>
        <w:jc w:val="both"/>
        <w:rPr>
          <w:rFonts w:ascii="Cambria" w:hAnsi="Cambria" w:cs="Arial"/>
          <w:bCs/>
          <w:color w:val="FF0000"/>
          <w:sz w:val="20"/>
          <w:szCs w:val="22"/>
        </w:rPr>
      </w:pPr>
    </w:p>
    <w:p w14:paraId="7FDF9DBC" w14:textId="77777777" w:rsidR="0006504E" w:rsidRPr="00B45A8E" w:rsidRDefault="002231A4" w:rsidP="0006504E">
      <w:pPr>
        <w:overflowPunct w:val="0"/>
        <w:autoSpaceDE w:val="0"/>
        <w:autoSpaceDN w:val="0"/>
        <w:adjustRightInd w:val="0"/>
        <w:jc w:val="both"/>
        <w:rPr>
          <w:rFonts w:ascii="Cambria" w:hAnsi="Cambria" w:cs="Arial"/>
          <w:bCs/>
          <w:color w:val="auto"/>
          <w:sz w:val="18"/>
          <w:szCs w:val="22"/>
        </w:rPr>
      </w:pPr>
      <w:r w:rsidRPr="00B45A8E">
        <w:rPr>
          <w:rFonts w:ascii="Cambria" w:hAnsi="Cambria" w:cs="Arial"/>
          <w:bCs/>
          <w:color w:val="auto"/>
          <w:sz w:val="20"/>
          <w:szCs w:val="22"/>
        </w:rPr>
        <w:t>Uwaga</w:t>
      </w:r>
      <w:r w:rsidRPr="00B45A8E">
        <w:rPr>
          <w:rFonts w:ascii="Cambria" w:hAnsi="Cambria" w:cs="Arial"/>
          <w:color w:val="auto"/>
          <w:sz w:val="20"/>
          <w:szCs w:val="22"/>
        </w:rPr>
        <w:t>: Zamawiający będzie brał pod uwagę tylko zrealizowane roboty</w:t>
      </w:r>
      <w:r w:rsidR="00D50757" w:rsidRPr="00B45A8E">
        <w:rPr>
          <w:rFonts w:ascii="Cambria" w:hAnsi="Cambria" w:cs="Arial"/>
          <w:color w:val="auto"/>
          <w:sz w:val="20"/>
          <w:szCs w:val="22"/>
        </w:rPr>
        <w:t xml:space="preserve"> budowlane poparte </w:t>
      </w:r>
      <w:r w:rsidR="00D50757" w:rsidRPr="00B45A8E">
        <w:rPr>
          <w:rFonts w:ascii="Cambria" w:hAnsi="Cambria" w:cs="Arial"/>
          <w:bCs/>
          <w:color w:val="auto"/>
          <w:sz w:val="20"/>
          <w:szCs w:val="22"/>
        </w:rPr>
        <w:t>dowodami</w:t>
      </w:r>
      <w:r w:rsidR="00D50757" w:rsidRPr="00B45A8E">
        <w:rPr>
          <w:rFonts w:ascii="Cambria" w:hAnsi="Cambria" w:cs="Arial"/>
          <w:color w:val="auto"/>
          <w:sz w:val="20"/>
          <w:szCs w:val="22"/>
        </w:rPr>
        <w:t xml:space="preserve"> określającymi </w:t>
      </w:r>
      <w:r w:rsidR="0006504E" w:rsidRPr="00B45A8E">
        <w:rPr>
          <w:rFonts w:ascii="Cambria" w:hAnsi="Cambria" w:cs="Arial"/>
          <w:color w:val="auto"/>
          <w:sz w:val="20"/>
          <w:szCs w:val="24"/>
        </w:rPr>
        <w:t>czy te roboty budowlane zostały wykonane należycie, przy czym dowodami, o których mowa, są referencje bądź inne dokumenty sporządzone przez podmiot, na rzecz którego roboty budowlane zostały wykonane, a jeżeli wykonawca z przyczyn niezależnych od niego nie jest w stanie uzyskać tych dokumentów – inne odpowiednie dokumenty.</w:t>
      </w:r>
    </w:p>
    <w:p w14:paraId="40B31FB2" w14:textId="77777777" w:rsidR="0006504E" w:rsidRPr="00B45A8E" w:rsidRDefault="0006504E" w:rsidP="00DE1543">
      <w:pPr>
        <w:overflowPunct w:val="0"/>
        <w:autoSpaceDE w:val="0"/>
        <w:autoSpaceDN w:val="0"/>
        <w:adjustRightInd w:val="0"/>
        <w:jc w:val="both"/>
        <w:rPr>
          <w:rFonts w:ascii="Cambria" w:hAnsi="Cambria" w:cs="Arial"/>
          <w:color w:val="auto"/>
          <w:sz w:val="22"/>
          <w:szCs w:val="22"/>
        </w:rPr>
      </w:pPr>
    </w:p>
    <w:p w14:paraId="32D3C6CF" w14:textId="77777777" w:rsidR="0006504E" w:rsidRPr="00B45A8E" w:rsidRDefault="0006504E" w:rsidP="00DE1543">
      <w:pPr>
        <w:overflowPunct w:val="0"/>
        <w:autoSpaceDE w:val="0"/>
        <w:autoSpaceDN w:val="0"/>
        <w:adjustRightInd w:val="0"/>
        <w:jc w:val="both"/>
        <w:rPr>
          <w:rFonts w:ascii="Cambria" w:hAnsi="Cambria" w:cs="Arial"/>
          <w:color w:val="auto"/>
          <w:sz w:val="22"/>
          <w:szCs w:val="22"/>
        </w:rPr>
      </w:pPr>
    </w:p>
    <w:p w14:paraId="017EB032" w14:textId="18C78383" w:rsidR="002231A4" w:rsidRPr="00B45A8E" w:rsidRDefault="002231A4" w:rsidP="002231A4">
      <w:pPr>
        <w:pStyle w:val="Tekstpodstawowywcity"/>
        <w:ind w:left="426"/>
        <w:jc w:val="left"/>
        <w:rPr>
          <w:rFonts w:ascii="Cambria" w:hAnsi="Cambria" w:cs="Arial"/>
          <w:color w:val="auto"/>
          <w:sz w:val="24"/>
        </w:rPr>
      </w:pPr>
      <w:r w:rsidRPr="00B45A8E">
        <w:rPr>
          <w:rFonts w:ascii="Cambria" w:hAnsi="Cambria" w:cs="Arial"/>
          <w:color w:val="auto"/>
          <w:sz w:val="20"/>
        </w:rPr>
        <w:t>........................., dn. ..................</w:t>
      </w:r>
      <w:r w:rsidR="00B6601E" w:rsidRPr="00B45A8E">
        <w:rPr>
          <w:rFonts w:ascii="Cambria" w:hAnsi="Cambria" w:cs="Arial"/>
          <w:color w:val="auto"/>
          <w:sz w:val="20"/>
        </w:rPr>
        <w:t>202</w:t>
      </w:r>
      <w:r w:rsidR="00B45A8E">
        <w:rPr>
          <w:rFonts w:ascii="Cambria" w:hAnsi="Cambria" w:cs="Arial"/>
          <w:color w:val="auto"/>
          <w:sz w:val="20"/>
        </w:rPr>
        <w:t>6</w:t>
      </w:r>
      <w:r w:rsidR="00B6601E" w:rsidRPr="00B45A8E">
        <w:rPr>
          <w:rFonts w:ascii="Cambria" w:hAnsi="Cambria" w:cs="Arial"/>
          <w:color w:val="auto"/>
          <w:sz w:val="20"/>
        </w:rPr>
        <w:t xml:space="preserve"> r</w:t>
      </w:r>
      <w:r w:rsidRPr="00B45A8E">
        <w:rPr>
          <w:rFonts w:ascii="Cambria" w:hAnsi="Cambria" w:cs="Arial"/>
          <w:color w:val="auto"/>
          <w:sz w:val="20"/>
        </w:rPr>
        <w:t xml:space="preserve">.             </w:t>
      </w:r>
      <w:r w:rsidRPr="00B45A8E">
        <w:rPr>
          <w:rFonts w:ascii="Cambria" w:hAnsi="Cambria" w:cs="Arial"/>
          <w:color w:val="auto"/>
          <w:sz w:val="24"/>
        </w:rPr>
        <w:t xml:space="preserve">    </w:t>
      </w:r>
      <w:r w:rsidRPr="00B45A8E">
        <w:rPr>
          <w:rFonts w:ascii="Cambria" w:hAnsi="Cambria" w:cs="Arial"/>
          <w:color w:val="auto"/>
          <w:sz w:val="24"/>
        </w:rPr>
        <w:tab/>
      </w:r>
    </w:p>
    <w:p w14:paraId="743A1C18" w14:textId="77777777" w:rsidR="002231A4" w:rsidRPr="00B45A8E" w:rsidRDefault="002231A4" w:rsidP="0006504E">
      <w:pPr>
        <w:pStyle w:val="Tekstpodstawowywcity"/>
        <w:ind w:left="5387"/>
        <w:rPr>
          <w:rFonts w:ascii="Cambria" w:hAnsi="Cambria" w:cs="Arial"/>
          <w:color w:val="auto"/>
          <w:sz w:val="24"/>
        </w:rPr>
      </w:pPr>
      <w:r w:rsidRPr="00B45A8E">
        <w:rPr>
          <w:rFonts w:ascii="Cambria" w:hAnsi="Cambria" w:cs="Arial"/>
          <w:color w:val="auto"/>
          <w:sz w:val="24"/>
        </w:rPr>
        <w:t xml:space="preserve">       </w:t>
      </w:r>
      <w:r w:rsidRPr="00B45A8E">
        <w:rPr>
          <w:rFonts w:ascii="Cambria" w:hAnsi="Cambria" w:cs="Arial"/>
          <w:color w:val="auto"/>
          <w:sz w:val="24"/>
        </w:rPr>
        <w:tab/>
      </w:r>
    </w:p>
    <w:p w14:paraId="7454ABD2" w14:textId="77777777" w:rsidR="002231A4" w:rsidRPr="00B45A8E" w:rsidRDefault="002231A4" w:rsidP="002231A4">
      <w:pPr>
        <w:overflowPunct w:val="0"/>
        <w:autoSpaceDE w:val="0"/>
        <w:autoSpaceDN w:val="0"/>
        <w:adjustRightInd w:val="0"/>
        <w:jc w:val="center"/>
        <w:rPr>
          <w:rFonts w:ascii="Cambria" w:hAnsi="Cambria" w:cs="Arial"/>
          <w:color w:val="auto"/>
        </w:rPr>
      </w:pPr>
    </w:p>
    <w:p w14:paraId="6F507A44" w14:textId="77777777" w:rsidR="002231A4" w:rsidRPr="00B45A8E" w:rsidRDefault="002231A4" w:rsidP="002231A4">
      <w:pPr>
        <w:overflowPunct w:val="0"/>
        <w:autoSpaceDE w:val="0"/>
        <w:autoSpaceDN w:val="0"/>
        <w:adjustRightInd w:val="0"/>
        <w:jc w:val="center"/>
        <w:rPr>
          <w:rFonts w:ascii="Cambria" w:hAnsi="Cambria" w:cs="Arial"/>
          <w:color w:val="auto"/>
        </w:rPr>
      </w:pPr>
    </w:p>
    <w:p w14:paraId="7D6F80F4" w14:textId="77777777" w:rsidR="00D251A7" w:rsidRPr="00B45A8E" w:rsidRDefault="00D251A7" w:rsidP="007F460D">
      <w:pPr>
        <w:pStyle w:val="Zwykytekst"/>
        <w:rPr>
          <w:rFonts w:ascii="Cambria" w:hAnsi="Cambria"/>
          <w:color w:val="auto"/>
        </w:rPr>
      </w:pPr>
    </w:p>
    <w:sectPr w:rsidR="00D251A7" w:rsidRPr="00B45A8E" w:rsidSect="00E71607">
      <w:headerReference w:type="default" r:id="rId6"/>
      <w:pgSz w:w="11906" w:h="16838"/>
      <w:pgMar w:top="1134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603F6F" w14:textId="77777777" w:rsidR="009E41B0" w:rsidRDefault="009E41B0">
      <w:r>
        <w:separator/>
      </w:r>
    </w:p>
  </w:endnote>
  <w:endnote w:type="continuationSeparator" w:id="0">
    <w:p w14:paraId="5F90310E" w14:textId="77777777" w:rsidR="009E41B0" w:rsidRDefault="009E41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643FCA" w14:textId="77777777" w:rsidR="009E41B0" w:rsidRDefault="009E41B0">
      <w:r>
        <w:separator/>
      </w:r>
    </w:p>
  </w:footnote>
  <w:footnote w:type="continuationSeparator" w:id="0">
    <w:p w14:paraId="70D48A6C" w14:textId="77777777" w:rsidR="009E41B0" w:rsidRDefault="009E41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B02C4E" w14:textId="0E53156B" w:rsidR="007B41AC" w:rsidRPr="007B41AC" w:rsidRDefault="007B41AC" w:rsidP="002F3B02">
    <w:pPr>
      <w:pStyle w:val="Nagwek"/>
      <w:pBdr>
        <w:bottom w:val="single" w:sz="4" w:space="1" w:color="auto"/>
      </w:pBdr>
      <w:tabs>
        <w:tab w:val="clear" w:pos="4536"/>
        <w:tab w:val="clear" w:pos="9072"/>
        <w:tab w:val="left" w:pos="1584"/>
      </w:tabs>
      <w:rPr>
        <w:rFonts w:ascii="Arial" w:hAnsi="Arial" w:cs="Arial"/>
        <w:i/>
        <w:color w:val="auto"/>
        <w:sz w:val="20"/>
      </w:rPr>
    </w:pPr>
    <w:r w:rsidRPr="007B41AC">
      <w:rPr>
        <w:rFonts w:ascii="Arial" w:hAnsi="Arial" w:cs="Arial"/>
        <w:i/>
        <w:color w:val="auto"/>
        <w:sz w:val="20"/>
      </w:rPr>
      <w:t>ZP</w:t>
    </w:r>
    <w:r w:rsidR="00DF7644">
      <w:rPr>
        <w:rFonts w:ascii="Arial" w:hAnsi="Arial" w:cs="Arial"/>
        <w:i/>
        <w:color w:val="auto"/>
        <w:sz w:val="20"/>
      </w:rPr>
      <w:t>3</w:t>
    </w:r>
    <w:r w:rsidR="00545A96">
      <w:rPr>
        <w:rFonts w:ascii="Arial" w:hAnsi="Arial" w:cs="Arial"/>
        <w:i/>
        <w:color w:val="auto"/>
        <w:sz w:val="20"/>
      </w:rPr>
      <w:t>/</w:t>
    </w:r>
    <w:r w:rsidR="00B45A8E">
      <w:rPr>
        <w:rFonts w:ascii="Arial" w:hAnsi="Arial" w:cs="Arial"/>
        <w:i/>
        <w:color w:val="auto"/>
        <w:sz w:val="20"/>
      </w:rPr>
      <w:t>8101</w:t>
    </w:r>
    <w:r w:rsidR="002F3B02">
      <w:rPr>
        <w:rFonts w:ascii="Arial" w:hAnsi="Arial" w:cs="Arial"/>
        <w:i/>
        <w:color w:val="auto"/>
        <w:sz w:val="20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E75AB"/>
    <w:rsid w:val="00010126"/>
    <w:rsid w:val="000119B5"/>
    <w:rsid w:val="00024D14"/>
    <w:rsid w:val="00030085"/>
    <w:rsid w:val="000307D8"/>
    <w:rsid w:val="00031D87"/>
    <w:rsid w:val="000330E7"/>
    <w:rsid w:val="00054A49"/>
    <w:rsid w:val="000551FC"/>
    <w:rsid w:val="0006458F"/>
    <w:rsid w:val="0006504E"/>
    <w:rsid w:val="00077B96"/>
    <w:rsid w:val="000928CB"/>
    <w:rsid w:val="00097C38"/>
    <w:rsid w:val="000A1853"/>
    <w:rsid w:val="000A20BB"/>
    <w:rsid w:val="000A3DF7"/>
    <w:rsid w:val="000A55EE"/>
    <w:rsid w:val="000B49ED"/>
    <w:rsid w:val="000B6650"/>
    <w:rsid w:val="000D6322"/>
    <w:rsid w:val="000E0243"/>
    <w:rsid w:val="000F204C"/>
    <w:rsid w:val="00114E9A"/>
    <w:rsid w:val="00120C04"/>
    <w:rsid w:val="001661A2"/>
    <w:rsid w:val="00175288"/>
    <w:rsid w:val="00187446"/>
    <w:rsid w:val="001928BA"/>
    <w:rsid w:val="001B17AF"/>
    <w:rsid w:val="001B42C3"/>
    <w:rsid w:val="001D7AA4"/>
    <w:rsid w:val="001F6399"/>
    <w:rsid w:val="00200EEA"/>
    <w:rsid w:val="00202025"/>
    <w:rsid w:val="0021178A"/>
    <w:rsid w:val="002231A4"/>
    <w:rsid w:val="00223984"/>
    <w:rsid w:val="00224F6D"/>
    <w:rsid w:val="00227210"/>
    <w:rsid w:val="002328E3"/>
    <w:rsid w:val="00243B34"/>
    <w:rsid w:val="00247105"/>
    <w:rsid w:val="00263D70"/>
    <w:rsid w:val="0026484B"/>
    <w:rsid w:val="002666D1"/>
    <w:rsid w:val="0026768F"/>
    <w:rsid w:val="002719F4"/>
    <w:rsid w:val="00274396"/>
    <w:rsid w:val="0027488A"/>
    <w:rsid w:val="00284417"/>
    <w:rsid w:val="00284F90"/>
    <w:rsid w:val="0029064E"/>
    <w:rsid w:val="00291CEE"/>
    <w:rsid w:val="002A3FE4"/>
    <w:rsid w:val="002A7506"/>
    <w:rsid w:val="002C56B5"/>
    <w:rsid w:val="002C58B0"/>
    <w:rsid w:val="002D4B00"/>
    <w:rsid w:val="002E668E"/>
    <w:rsid w:val="002F3B02"/>
    <w:rsid w:val="00307112"/>
    <w:rsid w:val="00307F3A"/>
    <w:rsid w:val="00317C6B"/>
    <w:rsid w:val="0032596A"/>
    <w:rsid w:val="003419A8"/>
    <w:rsid w:val="003433F8"/>
    <w:rsid w:val="00345469"/>
    <w:rsid w:val="00377C24"/>
    <w:rsid w:val="003901A6"/>
    <w:rsid w:val="0039101F"/>
    <w:rsid w:val="003937BD"/>
    <w:rsid w:val="003A7191"/>
    <w:rsid w:val="003B1CCA"/>
    <w:rsid w:val="003B37BD"/>
    <w:rsid w:val="003C4F92"/>
    <w:rsid w:val="003C6125"/>
    <w:rsid w:val="003D0B74"/>
    <w:rsid w:val="003E75AB"/>
    <w:rsid w:val="003F30CE"/>
    <w:rsid w:val="003F7FBF"/>
    <w:rsid w:val="004060D4"/>
    <w:rsid w:val="00406956"/>
    <w:rsid w:val="00410E4F"/>
    <w:rsid w:val="00413FF9"/>
    <w:rsid w:val="00434A34"/>
    <w:rsid w:val="00436A99"/>
    <w:rsid w:val="00441195"/>
    <w:rsid w:val="00446DBB"/>
    <w:rsid w:val="00452784"/>
    <w:rsid w:val="00462C6D"/>
    <w:rsid w:val="00463014"/>
    <w:rsid w:val="00464464"/>
    <w:rsid w:val="00471862"/>
    <w:rsid w:val="00480192"/>
    <w:rsid w:val="00487B0B"/>
    <w:rsid w:val="00487D90"/>
    <w:rsid w:val="004F73A7"/>
    <w:rsid w:val="00511404"/>
    <w:rsid w:val="00517044"/>
    <w:rsid w:val="00517CFA"/>
    <w:rsid w:val="005411A9"/>
    <w:rsid w:val="00545A96"/>
    <w:rsid w:val="00551D86"/>
    <w:rsid w:val="00561A07"/>
    <w:rsid w:val="00566E34"/>
    <w:rsid w:val="00577BA4"/>
    <w:rsid w:val="005932D4"/>
    <w:rsid w:val="0059334A"/>
    <w:rsid w:val="005A02F4"/>
    <w:rsid w:val="005B4B45"/>
    <w:rsid w:val="005C224D"/>
    <w:rsid w:val="005D2FC3"/>
    <w:rsid w:val="005E1B8F"/>
    <w:rsid w:val="005E3C80"/>
    <w:rsid w:val="00622CD8"/>
    <w:rsid w:val="006501D9"/>
    <w:rsid w:val="006544C5"/>
    <w:rsid w:val="00660DBC"/>
    <w:rsid w:val="0066332F"/>
    <w:rsid w:val="00671FFB"/>
    <w:rsid w:val="006C03EE"/>
    <w:rsid w:val="006C67F5"/>
    <w:rsid w:val="006C71B6"/>
    <w:rsid w:val="006E31EB"/>
    <w:rsid w:val="006F2D8B"/>
    <w:rsid w:val="00721518"/>
    <w:rsid w:val="00727215"/>
    <w:rsid w:val="00757BEF"/>
    <w:rsid w:val="00781998"/>
    <w:rsid w:val="0078231E"/>
    <w:rsid w:val="00794359"/>
    <w:rsid w:val="00795D21"/>
    <w:rsid w:val="007A5E87"/>
    <w:rsid w:val="007A604F"/>
    <w:rsid w:val="007B3A5B"/>
    <w:rsid w:val="007B41AC"/>
    <w:rsid w:val="007C43CB"/>
    <w:rsid w:val="007E3BA8"/>
    <w:rsid w:val="007F460D"/>
    <w:rsid w:val="00810856"/>
    <w:rsid w:val="00811CC1"/>
    <w:rsid w:val="008120F9"/>
    <w:rsid w:val="00812847"/>
    <w:rsid w:val="00817AA2"/>
    <w:rsid w:val="00822497"/>
    <w:rsid w:val="0083045A"/>
    <w:rsid w:val="00885C7C"/>
    <w:rsid w:val="0088780C"/>
    <w:rsid w:val="008B351C"/>
    <w:rsid w:val="008B6830"/>
    <w:rsid w:val="008C21F9"/>
    <w:rsid w:val="008D0A34"/>
    <w:rsid w:val="008D3200"/>
    <w:rsid w:val="008F1081"/>
    <w:rsid w:val="008F39A1"/>
    <w:rsid w:val="0091149C"/>
    <w:rsid w:val="009121FB"/>
    <w:rsid w:val="009267C8"/>
    <w:rsid w:val="00940FA4"/>
    <w:rsid w:val="00942BE2"/>
    <w:rsid w:val="0095269F"/>
    <w:rsid w:val="00977F3D"/>
    <w:rsid w:val="00985049"/>
    <w:rsid w:val="009954D4"/>
    <w:rsid w:val="009A583D"/>
    <w:rsid w:val="009D7907"/>
    <w:rsid w:val="009E41B0"/>
    <w:rsid w:val="009E48CF"/>
    <w:rsid w:val="009F56DB"/>
    <w:rsid w:val="00A014EB"/>
    <w:rsid w:val="00A05D6A"/>
    <w:rsid w:val="00A109FD"/>
    <w:rsid w:val="00A12A38"/>
    <w:rsid w:val="00A203C3"/>
    <w:rsid w:val="00A502DD"/>
    <w:rsid w:val="00A51BD3"/>
    <w:rsid w:val="00A51CE5"/>
    <w:rsid w:val="00A65640"/>
    <w:rsid w:val="00A66945"/>
    <w:rsid w:val="00A719CE"/>
    <w:rsid w:val="00A738B0"/>
    <w:rsid w:val="00A770F1"/>
    <w:rsid w:val="00A82DA7"/>
    <w:rsid w:val="00AA09FF"/>
    <w:rsid w:val="00AA2917"/>
    <w:rsid w:val="00AB4CC3"/>
    <w:rsid w:val="00AC2135"/>
    <w:rsid w:val="00AC5815"/>
    <w:rsid w:val="00AE01EE"/>
    <w:rsid w:val="00AE1EFA"/>
    <w:rsid w:val="00AF0A29"/>
    <w:rsid w:val="00AF71AA"/>
    <w:rsid w:val="00B055B1"/>
    <w:rsid w:val="00B3522E"/>
    <w:rsid w:val="00B43F1C"/>
    <w:rsid w:val="00B45A8E"/>
    <w:rsid w:val="00B6601E"/>
    <w:rsid w:val="00B73872"/>
    <w:rsid w:val="00B75F5E"/>
    <w:rsid w:val="00BA102F"/>
    <w:rsid w:val="00BB4BF6"/>
    <w:rsid w:val="00BB722C"/>
    <w:rsid w:val="00BC35B8"/>
    <w:rsid w:val="00BC5A77"/>
    <w:rsid w:val="00BD5A78"/>
    <w:rsid w:val="00BE4B2F"/>
    <w:rsid w:val="00BF0DEB"/>
    <w:rsid w:val="00C11AA3"/>
    <w:rsid w:val="00C161AF"/>
    <w:rsid w:val="00C1624E"/>
    <w:rsid w:val="00C214A5"/>
    <w:rsid w:val="00C23583"/>
    <w:rsid w:val="00C4294F"/>
    <w:rsid w:val="00C471A9"/>
    <w:rsid w:val="00C5641D"/>
    <w:rsid w:val="00C653F7"/>
    <w:rsid w:val="00C66669"/>
    <w:rsid w:val="00C92091"/>
    <w:rsid w:val="00CB43A9"/>
    <w:rsid w:val="00CD264D"/>
    <w:rsid w:val="00D05820"/>
    <w:rsid w:val="00D251A7"/>
    <w:rsid w:val="00D2784F"/>
    <w:rsid w:val="00D4317E"/>
    <w:rsid w:val="00D50757"/>
    <w:rsid w:val="00D51A12"/>
    <w:rsid w:val="00D75FD4"/>
    <w:rsid w:val="00D760D7"/>
    <w:rsid w:val="00D91309"/>
    <w:rsid w:val="00D9163F"/>
    <w:rsid w:val="00DB4D23"/>
    <w:rsid w:val="00DB6E04"/>
    <w:rsid w:val="00DB7351"/>
    <w:rsid w:val="00DD2F7D"/>
    <w:rsid w:val="00DD6DF2"/>
    <w:rsid w:val="00DE1543"/>
    <w:rsid w:val="00DE54E4"/>
    <w:rsid w:val="00DE749C"/>
    <w:rsid w:val="00DF7644"/>
    <w:rsid w:val="00E02626"/>
    <w:rsid w:val="00E136FC"/>
    <w:rsid w:val="00E1723C"/>
    <w:rsid w:val="00E2473C"/>
    <w:rsid w:val="00E55535"/>
    <w:rsid w:val="00E65476"/>
    <w:rsid w:val="00E7091E"/>
    <w:rsid w:val="00E71607"/>
    <w:rsid w:val="00E77A3E"/>
    <w:rsid w:val="00E93557"/>
    <w:rsid w:val="00EA3D9C"/>
    <w:rsid w:val="00EB3646"/>
    <w:rsid w:val="00EB6C93"/>
    <w:rsid w:val="00ED36B4"/>
    <w:rsid w:val="00EE0D55"/>
    <w:rsid w:val="00EF141F"/>
    <w:rsid w:val="00EF4642"/>
    <w:rsid w:val="00EF5029"/>
    <w:rsid w:val="00F14C44"/>
    <w:rsid w:val="00F21948"/>
    <w:rsid w:val="00F25D04"/>
    <w:rsid w:val="00F34128"/>
    <w:rsid w:val="00F46852"/>
    <w:rsid w:val="00F70DDE"/>
    <w:rsid w:val="00F711EF"/>
    <w:rsid w:val="00F850AB"/>
    <w:rsid w:val="00FA681C"/>
    <w:rsid w:val="00FB4402"/>
    <w:rsid w:val="00FB6835"/>
    <w:rsid w:val="00FB7BB2"/>
    <w:rsid w:val="00FC4510"/>
    <w:rsid w:val="00FE2314"/>
    <w:rsid w:val="00FE66B6"/>
    <w:rsid w:val="00FE7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8CD8192"/>
  <w15:chartTrackingRefBased/>
  <w15:docId w15:val="{D20D87CA-0E09-45AE-BF7B-27CED4F2F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231A4"/>
    <w:rPr>
      <w:color w:val="000080"/>
      <w:sz w:val="24"/>
    </w:rPr>
  </w:style>
  <w:style w:type="paragraph" w:styleId="Nagwek6">
    <w:name w:val="heading 6"/>
    <w:basedOn w:val="Normalny"/>
    <w:next w:val="Normalny"/>
    <w:qFormat/>
    <w:rsid w:val="002231A4"/>
    <w:pPr>
      <w:keepNext/>
      <w:ind w:left="993" w:hanging="993"/>
      <w:jc w:val="both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7F460D"/>
    <w:rPr>
      <w:rFonts w:ascii="Courier New" w:hAnsi="Courier New" w:cs="Courier New"/>
      <w:sz w:val="20"/>
    </w:rPr>
  </w:style>
  <w:style w:type="paragraph" w:styleId="Tekstpodstawowywcity">
    <w:name w:val="Body Text Indent"/>
    <w:basedOn w:val="Normalny"/>
    <w:rsid w:val="002231A4"/>
    <w:pPr>
      <w:widowControl w:val="0"/>
      <w:suppressAutoHyphens/>
      <w:ind w:left="709" w:hanging="369"/>
      <w:jc w:val="both"/>
    </w:pPr>
    <w:rPr>
      <w:sz w:val="26"/>
    </w:rPr>
  </w:style>
  <w:style w:type="paragraph" w:styleId="Nagwek">
    <w:name w:val="header"/>
    <w:basedOn w:val="Normalny"/>
    <w:rsid w:val="00E6547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65476"/>
    <w:pPr>
      <w:tabs>
        <w:tab w:val="center" w:pos="4536"/>
        <w:tab w:val="right" w:pos="9072"/>
      </w:tabs>
    </w:pPr>
  </w:style>
  <w:style w:type="character" w:customStyle="1" w:styleId="ZwykytekstZnak">
    <w:name w:val="Zwykły tekst Znak"/>
    <w:link w:val="Zwykytekst"/>
    <w:rsid w:val="00B43F1C"/>
    <w:rPr>
      <w:rFonts w:ascii="Courier New" w:hAnsi="Courier New" w:cs="Courier New"/>
      <w:color w:val="000080"/>
    </w:rPr>
  </w:style>
  <w:style w:type="paragraph" w:styleId="Tekstpodstawowy">
    <w:name w:val="Body Text"/>
    <w:basedOn w:val="Normalny"/>
    <w:link w:val="TekstpodstawowyZnak"/>
    <w:rsid w:val="00DE1543"/>
    <w:pPr>
      <w:spacing w:after="120"/>
    </w:pPr>
    <w:rPr>
      <w:color w:val="auto"/>
      <w:szCs w:val="24"/>
    </w:rPr>
  </w:style>
  <w:style w:type="character" w:customStyle="1" w:styleId="TekstpodstawowyZnak">
    <w:name w:val="Tekst podstawowy Znak"/>
    <w:link w:val="Tekstpodstawowy"/>
    <w:rsid w:val="00DE1543"/>
    <w:rPr>
      <w:sz w:val="24"/>
      <w:szCs w:val="24"/>
    </w:rPr>
  </w:style>
  <w:style w:type="paragraph" w:styleId="Tekstdymka">
    <w:name w:val="Balloon Text"/>
    <w:basedOn w:val="Normalny"/>
    <w:link w:val="TekstdymkaZnak"/>
    <w:rsid w:val="00A109F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A109FD"/>
    <w:rPr>
      <w:rFonts w:ascii="Tahoma" w:hAnsi="Tahoma" w:cs="Tahoma"/>
      <w:color w:val="00008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543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34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9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rlcze.ADM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249</Words>
  <Characters>1495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… do Specyfikacji</vt:lpstr>
    </vt:vector>
  </TitlesOfParts>
  <Company/>
  <LinksUpToDate>false</LinksUpToDate>
  <CharactersWithSpaces>1741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… do Specyfikacji</dc:title>
  <dc:subject/>
  <dc:creator>arlcze</dc:creator>
  <cp:keywords/>
  <dc:description/>
  <cp:lastModifiedBy>Joanna Degler</cp:lastModifiedBy>
  <cp:revision>3</cp:revision>
  <cp:lastPrinted>2025-07-01T12:29:00Z</cp:lastPrinted>
  <dcterms:created xsi:type="dcterms:W3CDTF">2026-05-28T11:06:00Z</dcterms:created>
  <dcterms:modified xsi:type="dcterms:W3CDTF">2026-06-02T07:19:00Z</dcterms:modified>
</cp:coreProperties>
</file>