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54B8785E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1 – </w:t>
      </w:r>
      <w:r w:rsidR="004B7269" w:rsidRPr="004B7269">
        <w:rPr>
          <w:rFonts w:ascii="Arial" w:hAnsi="Arial" w:cs="Arial"/>
          <w:b/>
          <w:bCs/>
          <w:u w:val="single"/>
        </w:rPr>
        <w:t xml:space="preserve">Rozbiórka baraków na terenie parkingu Collegium </w:t>
      </w:r>
      <w:proofErr w:type="spellStart"/>
      <w:r w:rsidR="004B7269" w:rsidRPr="004B7269">
        <w:rPr>
          <w:rFonts w:ascii="Arial" w:hAnsi="Arial" w:cs="Arial"/>
          <w:b/>
          <w:bCs/>
          <w:u w:val="single"/>
        </w:rPr>
        <w:t>Heliodorii</w:t>
      </w:r>
      <w:proofErr w:type="spellEnd"/>
      <w:r w:rsidR="004B7269" w:rsidRPr="004B7269">
        <w:rPr>
          <w:rFonts w:ascii="Arial" w:hAnsi="Arial" w:cs="Arial"/>
          <w:b/>
          <w:bCs/>
          <w:u w:val="single"/>
        </w:rPr>
        <w:t xml:space="preserve"> Święcicki przy ul. Grunwaldzkiej 6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0A019A21" w:rsidR="00EC6581" w:rsidRPr="00BF2C1A" w:rsidRDefault="004B7269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7269">
              <w:rPr>
                <w:rFonts w:ascii="Arial" w:hAnsi="Arial" w:cs="Arial"/>
                <w:sz w:val="18"/>
                <w:szCs w:val="18"/>
              </w:rPr>
              <w:t xml:space="preserve">Rozbiórka baraków na terenie parkingu Collegium </w:t>
            </w:r>
            <w:proofErr w:type="spellStart"/>
            <w:r w:rsidRPr="004B7269">
              <w:rPr>
                <w:rFonts w:ascii="Arial" w:hAnsi="Arial" w:cs="Arial"/>
                <w:sz w:val="18"/>
                <w:szCs w:val="18"/>
              </w:rPr>
              <w:t>Heliodorii</w:t>
            </w:r>
            <w:proofErr w:type="spellEnd"/>
            <w:r w:rsidRPr="004B7269">
              <w:rPr>
                <w:rFonts w:ascii="Arial" w:hAnsi="Arial" w:cs="Arial"/>
                <w:sz w:val="18"/>
                <w:szCs w:val="18"/>
              </w:rPr>
              <w:t xml:space="preserve"> Święcicki przy ul. Grunwaldzkiej 6 w Poznaniu</w:t>
            </w:r>
            <w:r w:rsidR="00BF2C1A" w:rsidRPr="004B7269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</w:t>
            </w:r>
            <w:r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2B2CF9C3" w:rsidR="00EC6581" w:rsidRPr="0099235A" w:rsidRDefault="004B7269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2BF1F67F" w14:textId="5340B8CC" w:rsidR="00085F60" w:rsidRPr="00335020" w:rsidRDefault="000B6D3E" w:rsidP="007B1923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7C8A33AF" w14:textId="67376732" w:rsidR="000C40DB" w:rsidRPr="007B1923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7B1923">
        <w:rPr>
          <w:rFonts w:ascii="Arial" w:hAnsi="Arial" w:cs="Arial"/>
        </w:rPr>
        <w:t xml:space="preserve">Oświadczamy, że </w:t>
      </w:r>
      <w:r w:rsidR="002C307E" w:rsidRPr="007B1923">
        <w:rPr>
          <w:rFonts w:ascii="Arial" w:hAnsi="Arial" w:cs="Arial"/>
        </w:rPr>
        <w:t>zamówienie zrealizujemy w terminie:</w:t>
      </w:r>
    </w:p>
    <w:p w14:paraId="76979624" w14:textId="1E8645D1" w:rsidR="002C307E" w:rsidRPr="00091113" w:rsidRDefault="002C307E" w:rsidP="002C307E">
      <w:pPr>
        <w:tabs>
          <w:tab w:val="left" w:pos="9070"/>
        </w:tabs>
        <w:suppressAutoHyphens/>
        <w:ind w:left="720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7B1923">
        <w:rPr>
          <w:rFonts w:ascii="Arial" w:hAnsi="Arial" w:cs="Arial"/>
          <w:b/>
          <w:sz w:val="22"/>
          <w:szCs w:val="22"/>
          <w:lang w:eastAsia="ar-SA"/>
        </w:rPr>
        <w:t>2 miesięcy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/ do </w:t>
      </w:r>
      <w:r w:rsidR="007B1923">
        <w:rPr>
          <w:rFonts w:ascii="Arial" w:hAnsi="Arial" w:cs="Arial"/>
          <w:b/>
          <w:sz w:val="22"/>
          <w:szCs w:val="22"/>
          <w:lang w:eastAsia="ar-SA"/>
        </w:rPr>
        <w:t>3 miesięcy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/ do </w:t>
      </w:r>
      <w:r w:rsidR="007B1923">
        <w:rPr>
          <w:rFonts w:ascii="Arial" w:hAnsi="Arial" w:cs="Arial"/>
          <w:b/>
          <w:sz w:val="22"/>
          <w:szCs w:val="22"/>
          <w:lang w:eastAsia="ar-SA"/>
        </w:rPr>
        <w:t>4 miesięcy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3067E0E2" w14:textId="77777777" w:rsidR="002C307E" w:rsidRPr="00091113" w:rsidRDefault="002C307E" w:rsidP="002C307E">
      <w:pPr>
        <w:tabs>
          <w:tab w:val="left" w:pos="9070"/>
        </w:tabs>
        <w:suppressAutoHyphens/>
        <w:ind w:left="720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C2B170B" w14:textId="77777777" w:rsidR="002C307E" w:rsidRPr="00091113" w:rsidRDefault="002C307E" w:rsidP="002C307E">
      <w:pPr>
        <w:suppressAutoHyphens/>
        <w:ind w:left="720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3C1FCBC6" w14:textId="7D539C45" w:rsidR="002C307E" w:rsidRPr="00091113" w:rsidRDefault="002C307E" w:rsidP="007B1923">
      <w:pPr>
        <w:suppressAutoHyphens/>
        <w:ind w:left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do </w:t>
      </w:r>
      <w:r w:rsidR="007B1923">
        <w:rPr>
          <w:rFonts w:ascii="Arial" w:eastAsia="MS Mincho" w:hAnsi="Arial" w:cs="Arial"/>
          <w:i/>
          <w:sz w:val="18"/>
          <w:szCs w:val="22"/>
          <w:lang w:eastAsia="ar-SA"/>
        </w:rPr>
        <w:t>4 miesięcy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AD94F69" w14:textId="613109D5" w:rsidR="002C307E" w:rsidRPr="00091113" w:rsidRDefault="002C307E" w:rsidP="007B1923">
      <w:pPr>
        <w:spacing w:before="60" w:after="12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264AF" w14:textId="77777777" w:rsidR="00101CAF" w:rsidRDefault="00101CAF">
      <w:r>
        <w:separator/>
      </w:r>
    </w:p>
  </w:endnote>
  <w:endnote w:type="continuationSeparator" w:id="0">
    <w:p w14:paraId="4123B032" w14:textId="77777777" w:rsidR="00101CAF" w:rsidRDefault="00101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8AF79" w14:textId="77777777" w:rsidR="00101CAF" w:rsidRDefault="00101CAF">
      <w:r>
        <w:separator/>
      </w:r>
    </w:p>
  </w:footnote>
  <w:footnote w:type="continuationSeparator" w:id="0">
    <w:p w14:paraId="19180D63" w14:textId="77777777" w:rsidR="00101CAF" w:rsidRDefault="00101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09C00B5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B7269">
      <w:rPr>
        <w:rFonts w:ascii="Arial" w:hAnsi="Arial" w:cs="Arial"/>
        <w:i/>
        <w:sz w:val="20"/>
        <w:szCs w:val="20"/>
      </w:rPr>
      <w:t>8277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1CAF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07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C36F9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B7269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5444"/>
    <w:rsid w:val="00797463"/>
    <w:rsid w:val="00797DCE"/>
    <w:rsid w:val="007A39C9"/>
    <w:rsid w:val="007A4F15"/>
    <w:rsid w:val="007A74E3"/>
    <w:rsid w:val="007A7C6C"/>
    <w:rsid w:val="007B1923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6715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1208</Words>
  <Characters>7254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7</cp:revision>
  <cp:lastPrinted>2026-06-03T10:57:00Z</cp:lastPrinted>
  <dcterms:created xsi:type="dcterms:W3CDTF">2026-02-25T09:08:00Z</dcterms:created>
  <dcterms:modified xsi:type="dcterms:W3CDTF">2026-06-03T10:57:00Z</dcterms:modified>
</cp:coreProperties>
</file>