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87D38" w14:textId="77777777" w:rsidR="00E2393B" w:rsidRPr="00E2393B" w:rsidRDefault="00E2393B" w:rsidP="00577401">
      <w:pPr>
        <w:spacing w:before="60" w:after="60"/>
        <w:ind w:left="284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B5893B4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00272960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796AF833" w14:textId="1EE1710B" w:rsidR="00E2393B" w:rsidRDefault="00577401" w:rsidP="00577401">
      <w:pPr>
        <w:spacing w:line="360" w:lineRule="auto"/>
        <w:ind w:left="284"/>
        <w:jc w:val="right"/>
        <w:rPr>
          <w:b/>
          <w:bCs/>
          <w:sz w:val="24"/>
          <w:szCs w:val="24"/>
        </w:rPr>
      </w:pPr>
      <w:r w:rsidRPr="00E2393B">
        <w:rPr>
          <w:sz w:val="24"/>
          <w:szCs w:val="24"/>
        </w:rPr>
        <w:t xml:space="preserve">Poznań, </w:t>
      </w:r>
      <w:r w:rsidR="0066292C">
        <w:rPr>
          <w:sz w:val="24"/>
          <w:szCs w:val="24"/>
        </w:rPr>
        <w:t>10.06</w:t>
      </w:r>
      <w:r>
        <w:rPr>
          <w:sz w:val="24"/>
          <w:szCs w:val="24"/>
        </w:rPr>
        <w:t>.2026</w:t>
      </w:r>
      <w:r w:rsidRPr="00E2393B">
        <w:rPr>
          <w:sz w:val="24"/>
          <w:szCs w:val="24"/>
        </w:rPr>
        <w:t xml:space="preserve"> r.</w:t>
      </w:r>
    </w:p>
    <w:p w14:paraId="17C0C2CE" w14:textId="31F6F93F" w:rsidR="00E2393B" w:rsidRPr="00E2393B" w:rsidRDefault="00F1435C" w:rsidP="00577401">
      <w:pPr>
        <w:tabs>
          <w:tab w:val="left" w:pos="11685"/>
        </w:tabs>
        <w:spacing w:line="360" w:lineRule="auto"/>
        <w:ind w:left="284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66292C">
        <w:rPr>
          <w:b/>
          <w:bCs/>
          <w:sz w:val="24"/>
          <w:szCs w:val="24"/>
        </w:rPr>
        <w:t>7698</w:t>
      </w:r>
      <w:r w:rsidRPr="00F1435C">
        <w:rPr>
          <w:b/>
          <w:bCs/>
          <w:sz w:val="24"/>
          <w:szCs w:val="24"/>
        </w:rPr>
        <w:t>/2</w:t>
      </w:r>
      <w:r w:rsidR="00577401">
        <w:rPr>
          <w:b/>
          <w:bCs/>
          <w:sz w:val="24"/>
          <w:szCs w:val="24"/>
        </w:rPr>
        <w:t>6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58FE0784" w14:textId="77777777" w:rsidR="00E2393B" w:rsidRDefault="00E2393B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24733303" w14:textId="77777777" w:rsidR="00D7215C" w:rsidRPr="00E2393B" w:rsidRDefault="00D7215C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</w:p>
    <w:p w14:paraId="70DDD782" w14:textId="159E30FA" w:rsidR="00577401" w:rsidRPr="00577401" w:rsidRDefault="00E2393B" w:rsidP="00577401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66292C">
        <w:rPr>
          <w:b/>
          <w:sz w:val="24"/>
          <w:szCs w:val="24"/>
        </w:rPr>
        <w:t>10.06</w:t>
      </w:r>
      <w:r w:rsidRPr="00E2393B">
        <w:rPr>
          <w:b/>
          <w:sz w:val="24"/>
          <w:szCs w:val="24"/>
        </w:rPr>
        <w:t>.202</w:t>
      </w:r>
      <w:r w:rsidR="00577401">
        <w:rPr>
          <w:b/>
          <w:sz w:val="24"/>
          <w:szCs w:val="24"/>
        </w:rPr>
        <w:t>6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577401" w:rsidRPr="00577401">
        <w:rPr>
          <w:b/>
          <w:bCs/>
          <w:i/>
          <w:iCs/>
          <w:sz w:val="24"/>
          <w:szCs w:val="24"/>
          <w:lang w:eastAsia="x-none"/>
        </w:rPr>
        <w:t xml:space="preserve">Wymiana </w:t>
      </w:r>
      <w:proofErr w:type="spellStart"/>
      <w:r w:rsidR="00577401" w:rsidRPr="00577401">
        <w:rPr>
          <w:b/>
          <w:bCs/>
          <w:i/>
          <w:iCs/>
          <w:sz w:val="24"/>
          <w:szCs w:val="24"/>
          <w:lang w:eastAsia="x-none"/>
        </w:rPr>
        <w:t>rozszczelnionych</w:t>
      </w:r>
      <w:proofErr w:type="spellEnd"/>
      <w:r w:rsidR="00577401" w:rsidRPr="00577401">
        <w:rPr>
          <w:b/>
          <w:bCs/>
          <w:i/>
          <w:iCs/>
          <w:sz w:val="24"/>
          <w:szCs w:val="24"/>
          <w:lang w:eastAsia="x-none"/>
        </w:rPr>
        <w:t xml:space="preserve"> szyb w elewacji segment A na budynku Wydziału Matematyki i Informatyki ul. Uniwersytetu Poznańskiego 4 w Poznaniu</w:t>
      </w:r>
    </w:p>
    <w:p w14:paraId="1744E03A" w14:textId="77777777" w:rsidR="00577401" w:rsidRDefault="00577401" w:rsidP="00577401">
      <w:pPr>
        <w:ind w:left="284"/>
        <w:jc w:val="both"/>
        <w:rPr>
          <w:b/>
          <w:bCs/>
          <w:iCs/>
          <w:sz w:val="24"/>
          <w:szCs w:val="24"/>
          <w:lang w:eastAsia="x-none"/>
        </w:rPr>
      </w:pPr>
    </w:p>
    <w:p w14:paraId="20CA8FAE" w14:textId="716700E4" w:rsidR="00E2393B" w:rsidRDefault="00E2393B" w:rsidP="00577401">
      <w:pPr>
        <w:ind w:left="284"/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66292C">
        <w:rPr>
          <w:b/>
          <w:sz w:val="24"/>
          <w:szCs w:val="24"/>
        </w:rPr>
        <w:t xml:space="preserve">3 </w:t>
      </w:r>
      <w:r w:rsidRPr="00E2393B">
        <w:rPr>
          <w:b/>
          <w:sz w:val="24"/>
          <w:szCs w:val="24"/>
        </w:rPr>
        <w:t>ofert</w:t>
      </w:r>
      <w:r w:rsidR="0066292C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14:paraId="15F6B951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5948"/>
        <w:gridCol w:w="1990"/>
      </w:tblGrid>
      <w:tr w:rsidR="0066292C" w:rsidRPr="002412A0" w14:paraId="159FDC9D" w14:textId="77777777" w:rsidTr="0066292C">
        <w:trPr>
          <w:jc w:val="center"/>
        </w:trPr>
        <w:tc>
          <w:tcPr>
            <w:tcW w:w="1271" w:type="dxa"/>
            <w:shd w:val="clear" w:color="auto" w:fill="F2F2F2"/>
            <w:vAlign w:val="center"/>
          </w:tcPr>
          <w:p w14:paraId="35300742" w14:textId="77777777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Oferta nr</w:t>
            </w:r>
          </w:p>
        </w:tc>
        <w:tc>
          <w:tcPr>
            <w:tcW w:w="5948" w:type="dxa"/>
            <w:shd w:val="clear" w:color="auto" w:fill="F2F2F2"/>
            <w:vAlign w:val="center"/>
          </w:tcPr>
          <w:p w14:paraId="0E93369D" w14:textId="77777777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990" w:type="dxa"/>
            <w:shd w:val="clear" w:color="auto" w:fill="F2F2F2"/>
            <w:vAlign w:val="center"/>
          </w:tcPr>
          <w:p w14:paraId="4053828A" w14:textId="560713E7" w:rsidR="0066292C" w:rsidRPr="002412A0" w:rsidRDefault="0066292C" w:rsidP="0066292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</w:tc>
      </w:tr>
      <w:tr w:rsidR="0066292C" w:rsidRPr="002412A0" w14:paraId="59680273" w14:textId="77777777" w:rsidTr="0066292C">
        <w:trPr>
          <w:trHeight w:val="572"/>
          <w:jc w:val="center"/>
        </w:trPr>
        <w:tc>
          <w:tcPr>
            <w:tcW w:w="1271" w:type="dxa"/>
            <w:vAlign w:val="center"/>
          </w:tcPr>
          <w:p w14:paraId="30DF39EB" w14:textId="77777777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1</w:t>
            </w:r>
          </w:p>
        </w:tc>
        <w:tc>
          <w:tcPr>
            <w:tcW w:w="5948" w:type="dxa"/>
          </w:tcPr>
          <w:p w14:paraId="280A7DAC" w14:textId="77777777" w:rsidR="0066292C" w:rsidRPr="0066292C" w:rsidRDefault="0066292C" w:rsidP="0066292C">
            <w:pPr>
              <w:jc w:val="both"/>
              <w:rPr>
                <w:sz w:val="22"/>
                <w:szCs w:val="22"/>
              </w:rPr>
            </w:pPr>
            <w:r w:rsidRPr="0066292C">
              <w:rPr>
                <w:sz w:val="22"/>
                <w:szCs w:val="22"/>
              </w:rPr>
              <w:t xml:space="preserve">KULBUD TP Marcin </w:t>
            </w:r>
            <w:proofErr w:type="spellStart"/>
            <w:r w:rsidRPr="0066292C">
              <w:rPr>
                <w:sz w:val="22"/>
                <w:szCs w:val="22"/>
              </w:rPr>
              <w:t>Kuldanek</w:t>
            </w:r>
            <w:proofErr w:type="spellEnd"/>
          </w:p>
          <w:p w14:paraId="5072A269" w14:textId="21BD70FD" w:rsidR="0066292C" w:rsidRPr="002412A0" w:rsidRDefault="0066292C" w:rsidP="0066292C">
            <w:pPr>
              <w:jc w:val="both"/>
              <w:rPr>
                <w:sz w:val="22"/>
                <w:szCs w:val="22"/>
              </w:rPr>
            </w:pPr>
            <w:r w:rsidRPr="0066292C">
              <w:rPr>
                <w:sz w:val="22"/>
                <w:szCs w:val="22"/>
              </w:rPr>
              <w:t>05-822 Milanówek ul. Lasockiego 1</w:t>
            </w:r>
          </w:p>
        </w:tc>
        <w:tc>
          <w:tcPr>
            <w:tcW w:w="1990" w:type="dxa"/>
            <w:vAlign w:val="center"/>
          </w:tcPr>
          <w:p w14:paraId="58CD78AD" w14:textId="4B0E8E6D" w:rsidR="0066292C" w:rsidRPr="002412A0" w:rsidRDefault="0066292C" w:rsidP="004A4A0D">
            <w:pPr>
              <w:jc w:val="center"/>
              <w:rPr>
                <w:sz w:val="22"/>
                <w:szCs w:val="22"/>
              </w:rPr>
            </w:pPr>
            <w:r w:rsidRPr="0066292C">
              <w:rPr>
                <w:sz w:val="22"/>
                <w:szCs w:val="22"/>
              </w:rPr>
              <w:t>73.738,76</w:t>
            </w:r>
          </w:p>
        </w:tc>
      </w:tr>
      <w:tr w:rsidR="0066292C" w:rsidRPr="002412A0" w14:paraId="18A182B3" w14:textId="77777777" w:rsidTr="0066292C">
        <w:trPr>
          <w:trHeight w:val="978"/>
          <w:jc w:val="center"/>
        </w:trPr>
        <w:tc>
          <w:tcPr>
            <w:tcW w:w="1271" w:type="dxa"/>
            <w:vAlign w:val="center"/>
          </w:tcPr>
          <w:p w14:paraId="588D9B6A" w14:textId="0E1E9E5A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48" w:type="dxa"/>
          </w:tcPr>
          <w:p w14:paraId="4A080FB9" w14:textId="77777777" w:rsidR="0066292C" w:rsidRPr="00F47E03" w:rsidRDefault="0066292C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SEA Dominik Szulc</w:t>
            </w:r>
          </w:p>
          <w:p w14:paraId="413DB953" w14:textId="78F1C6C8" w:rsidR="0066292C" w:rsidRDefault="0066292C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ul.</w:t>
            </w:r>
            <w:r>
              <w:rPr>
                <w:sz w:val="22"/>
                <w:szCs w:val="22"/>
              </w:rPr>
              <w:t xml:space="preserve"> </w:t>
            </w:r>
            <w:r w:rsidRPr="00F47E03">
              <w:rPr>
                <w:sz w:val="22"/>
                <w:szCs w:val="22"/>
              </w:rPr>
              <w:t>Siedliskowa 5</w:t>
            </w:r>
          </w:p>
          <w:p w14:paraId="724F0D23" w14:textId="689360B4" w:rsidR="0066292C" w:rsidRPr="002412A0" w:rsidRDefault="0066292C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61-311</w:t>
            </w:r>
            <w:r>
              <w:rPr>
                <w:sz w:val="22"/>
                <w:szCs w:val="22"/>
              </w:rPr>
              <w:t xml:space="preserve"> Poznań</w:t>
            </w:r>
          </w:p>
        </w:tc>
        <w:tc>
          <w:tcPr>
            <w:tcW w:w="1990" w:type="dxa"/>
            <w:vAlign w:val="center"/>
          </w:tcPr>
          <w:p w14:paraId="5DB7E4E2" w14:textId="66D52F48" w:rsidR="0066292C" w:rsidRPr="002412A0" w:rsidRDefault="0066292C" w:rsidP="006C2B48">
            <w:pPr>
              <w:jc w:val="center"/>
              <w:rPr>
                <w:sz w:val="22"/>
                <w:szCs w:val="22"/>
              </w:rPr>
            </w:pPr>
            <w:r w:rsidRPr="0066292C">
              <w:rPr>
                <w:sz w:val="22"/>
                <w:szCs w:val="22"/>
              </w:rPr>
              <w:t>58</w:t>
            </w:r>
            <w:r>
              <w:rPr>
                <w:sz w:val="22"/>
                <w:szCs w:val="22"/>
              </w:rPr>
              <w:t>.</w:t>
            </w:r>
            <w:r w:rsidRPr="0066292C">
              <w:rPr>
                <w:sz w:val="22"/>
                <w:szCs w:val="22"/>
              </w:rPr>
              <w:t>650,00</w:t>
            </w:r>
          </w:p>
        </w:tc>
      </w:tr>
      <w:tr w:rsidR="0066292C" w:rsidRPr="002412A0" w14:paraId="0C927E06" w14:textId="77777777" w:rsidTr="0066292C">
        <w:trPr>
          <w:trHeight w:val="693"/>
          <w:jc w:val="center"/>
        </w:trPr>
        <w:tc>
          <w:tcPr>
            <w:tcW w:w="1271" w:type="dxa"/>
            <w:vAlign w:val="center"/>
          </w:tcPr>
          <w:p w14:paraId="222FD946" w14:textId="6AB178C8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948" w:type="dxa"/>
          </w:tcPr>
          <w:p w14:paraId="50C6CDAF" w14:textId="7D111E06" w:rsidR="0066292C" w:rsidRPr="0066292C" w:rsidRDefault="0066292C" w:rsidP="0066292C">
            <w:pPr>
              <w:jc w:val="both"/>
              <w:rPr>
                <w:sz w:val="22"/>
                <w:szCs w:val="22"/>
              </w:rPr>
            </w:pPr>
            <w:r w:rsidRPr="0066292C">
              <w:rPr>
                <w:sz w:val="22"/>
                <w:szCs w:val="22"/>
              </w:rPr>
              <w:t xml:space="preserve">TDL </w:t>
            </w:r>
            <w:proofErr w:type="spellStart"/>
            <w:r w:rsidRPr="0066292C">
              <w:rPr>
                <w:sz w:val="22"/>
                <w:szCs w:val="22"/>
              </w:rPr>
              <w:t>Instal</w:t>
            </w:r>
            <w:proofErr w:type="spellEnd"/>
            <w:r w:rsidRPr="0066292C">
              <w:rPr>
                <w:sz w:val="22"/>
                <w:szCs w:val="22"/>
              </w:rPr>
              <w:t xml:space="preserve"> sp. z </w:t>
            </w:r>
            <w:r>
              <w:rPr>
                <w:sz w:val="22"/>
                <w:szCs w:val="22"/>
              </w:rPr>
              <w:t>o. o.</w:t>
            </w:r>
          </w:p>
          <w:p w14:paraId="3A043D68" w14:textId="77777777" w:rsidR="0066292C" w:rsidRDefault="0066292C" w:rsidP="0066292C">
            <w:pPr>
              <w:jc w:val="both"/>
              <w:rPr>
                <w:sz w:val="22"/>
                <w:szCs w:val="22"/>
              </w:rPr>
            </w:pPr>
            <w:r w:rsidRPr="0066292C">
              <w:rPr>
                <w:sz w:val="22"/>
                <w:szCs w:val="22"/>
              </w:rPr>
              <w:t>ul. Elektoralna 13</w:t>
            </w:r>
          </w:p>
          <w:p w14:paraId="20AF0C20" w14:textId="6BE60813" w:rsidR="0066292C" w:rsidRPr="002412A0" w:rsidRDefault="0066292C" w:rsidP="0066292C">
            <w:pPr>
              <w:jc w:val="both"/>
              <w:rPr>
                <w:sz w:val="22"/>
                <w:szCs w:val="22"/>
              </w:rPr>
            </w:pPr>
            <w:r w:rsidRPr="0066292C">
              <w:rPr>
                <w:sz w:val="22"/>
                <w:szCs w:val="22"/>
              </w:rPr>
              <w:t>00-137</w:t>
            </w:r>
            <w:r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1990" w:type="dxa"/>
            <w:vAlign w:val="center"/>
          </w:tcPr>
          <w:p w14:paraId="7670FC37" w14:textId="4801F5FB" w:rsidR="0066292C" w:rsidRPr="0066292C" w:rsidRDefault="0066292C" w:rsidP="006C2B48">
            <w:pPr>
              <w:jc w:val="center"/>
              <w:rPr>
                <w:sz w:val="22"/>
                <w:szCs w:val="22"/>
              </w:rPr>
            </w:pPr>
            <w:r w:rsidRPr="0066292C">
              <w:rPr>
                <w:sz w:val="22"/>
                <w:szCs w:val="22"/>
                <w:lang w:val="x-none"/>
              </w:rPr>
              <w:t>275</w:t>
            </w:r>
            <w:r w:rsidRPr="0066292C">
              <w:rPr>
                <w:sz w:val="22"/>
                <w:szCs w:val="22"/>
                <w:lang w:val="x-none"/>
              </w:rPr>
              <w:t>.</w:t>
            </w:r>
            <w:r w:rsidRPr="0066292C">
              <w:rPr>
                <w:sz w:val="22"/>
                <w:szCs w:val="22"/>
                <w:lang w:val="x-none"/>
              </w:rPr>
              <w:t>000</w:t>
            </w:r>
            <w:r w:rsidRPr="0066292C">
              <w:rPr>
                <w:sz w:val="22"/>
                <w:szCs w:val="22"/>
                <w:lang w:val="x-none"/>
              </w:rPr>
              <w:t>,00</w:t>
            </w:r>
          </w:p>
        </w:tc>
      </w:tr>
    </w:tbl>
    <w:p w14:paraId="6489C31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140E2884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7E351DA6" w14:textId="77777777"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02A3D0A8" w14:textId="100B23B5" w:rsidR="00D7215C" w:rsidRPr="00D7215C" w:rsidRDefault="00577401" w:rsidP="00D7215C">
      <w:pPr>
        <w:jc w:val="both"/>
        <w:outlineLvl w:val="1"/>
        <w:rPr>
          <w:sz w:val="24"/>
        </w:rPr>
      </w:pPr>
      <w:r>
        <w:rPr>
          <w:sz w:val="24"/>
        </w:rPr>
        <w:t>65.272</w:t>
      </w:r>
      <w:r w:rsidR="00D7215C" w:rsidRPr="00D7215C">
        <w:rPr>
          <w:sz w:val="24"/>
        </w:rPr>
        <w:t>,</w:t>
      </w:r>
      <w:r>
        <w:rPr>
          <w:sz w:val="24"/>
        </w:rPr>
        <w:t>67</w:t>
      </w:r>
      <w:r w:rsidR="00D7215C" w:rsidRPr="00D7215C">
        <w:rPr>
          <w:sz w:val="24"/>
        </w:rPr>
        <w:t xml:space="preserve"> zł brutto</w:t>
      </w:r>
    </w:p>
    <w:p w14:paraId="04C6E986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5DF96224" w14:textId="77777777"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F1435C" w:rsidRPr="00F1435C" w14:paraId="5E85D91C" w14:textId="77777777" w:rsidTr="00D7215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336DC37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AAAFB5B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C798F92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14:paraId="4992364D" w14:textId="77777777" w:rsidTr="00D7215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6F7CA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CDA72" w14:textId="77777777" w:rsidR="00F1435C" w:rsidRPr="00F1435C" w:rsidRDefault="00F1435C" w:rsidP="00F1435C">
            <w:pPr>
              <w:rPr>
                <w:rFonts w:eastAsia="Arial"/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Cena brutto oferty (C)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2DFD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14:paraId="466DE846" w14:textId="77777777" w:rsidTr="00D7215C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9F753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1EC58" w14:textId="77777777" w:rsidR="00F1435C" w:rsidRPr="00F1435C" w:rsidRDefault="00F1435C" w:rsidP="00F1435C">
            <w:pPr>
              <w:rPr>
                <w:sz w:val="24"/>
                <w:szCs w:val="24"/>
              </w:rPr>
            </w:pPr>
            <w:r w:rsidRPr="00F1435C">
              <w:rPr>
                <w:bCs/>
                <w:sz w:val="24"/>
                <w:szCs w:val="24"/>
              </w:rPr>
              <w:t>Czas gwarancji w miesiącach na wykonane roboty</w:t>
            </w:r>
            <w:r w:rsidRPr="00F1435C">
              <w:rPr>
                <w:b/>
                <w:i/>
                <w:sz w:val="24"/>
                <w:szCs w:val="24"/>
              </w:rPr>
              <w:t xml:space="preserve"> </w:t>
            </w:r>
            <w:r w:rsidRPr="00F1435C">
              <w:rPr>
                <w:sz w:val="24"/>
                <w:szCs w:val="24"/>
              </w:rPr>
              <w:t>(G)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4A07F" w14:textId="77777777"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14:paraId="0174B1DB" w14:textId="77777777" w:rsidR="00C236D3" w:rsidRDefault="00C236D3" w:rsidP="00173B20">
      <w:pPr>
        <w:jc w:val="right"/>
      </w:pPr>
    </w:p>
    <w:sectPr w:rsidR="00C236D3" w:rsidSect="005774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8" w:bottom="1418" w:left="851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4CCB9" w14:textId="77777777" w:rsidR="005D0C62" w:rsidRDefault="005D0C62">
      <w:r>
        <w:separator/>
      </w:r>
    </w:p>
  </w:endnote>
  <w:endnote w:type="continuationSeparator" w:id="0">
    <w:p w14:paraId="23457ACB" w14:textId="77777777" w:rsidR="005D0C62" w:rsidRDefault="005D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31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C81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C010E" w14:textId="77777777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111C24" wp14:editId="2D718C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847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9327C" w14:textId="77777777" w:rsidR="009F189D" w:rsidRDefault="009F189D">
    <w:pPr>
      <w:pStyle w:val="Stopka"/>
      <w:tabs>
        <w:tab w:val="clear" w:pos="4536"/>
      </w:tabs>
      <w:jc w:val="center"/>
    </w:pPr>
  </w:p>
  <w:p w14:paraId="55D28B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C7096" w14:textId="77777777" w:rsidR="005D0C62" w:rsidRDefault="005D0C62">
      <w:r>
        <w:separator/>
      </w:r>
    </w:p>
  </w:footnote>
  <w:footnote w:type="continuationSeparator" w:id="0">
    <w:p w14:paraId="56DEF622" w14:textId="77777777" w:rsidR="005D0C62" w:rsidRDefault="005D0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B09BD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7D772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24B4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226258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06DAA"/>
    <w:rsid w:val="001146A4"/>
    <w:rsid w:val="00155C94"/>
    <w:rsid w:val="00173B20"/>
    <w:rsid w:val="001C69FF"/>
    <w:rsid w:val="002158FA"/>
    <w:rsid w:val="0023318D"/>
    <w:rsid w:val="00240B03"/>
    <w:rsid w:val="002412A0"/>
    <w:rsid w:val="00257EAF"/>
    <w:rsid w:val="002B469A"/>
    <w:rsid w:val="002C13C9"/>
    <w:rsid w:val="00305A1F"/>
    <w:rsid w:val="00316FB8"/>
    <w:rsid w:val="00343909"/>
    <w:rsid w:val="00355C9D"/>
    <w:rsid w:val="00365F73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401"/>
    <w:rsid w:val="00577BC6"/>
    <w:rsid w:val="005D0C62"/>
    <w:rsid w:val="00601802"/>
    <w:rsid w:val="00650FDA"/>
    <w:rsid w:val="0066292C"/>
    <w:rsid w:val="0069085C"/>
    <w:rsid w:val="006B6F69"/>
    <w:rsid w:val="006C2B48"/>
    <w:rsid w:val="00800F9C"/>
    <w:rsid w:val="00843263"/>
    <w:rsid w:val="00861E75"/>
    <w:rsid w:val="00884BB0"/>
    <w:rsid w:val="008A26A5"/>
    <w:rsid w:val="008F318B"/>
    <w:rsid w:val="00960CEB"/>
    <w:rsid w:val="00983F88"/>
    <w:rsid w:val="009D19BD"/>
    <w:rsid w:val="009F189D"/>
    <w:rsid w:val="00A80738"/>
    <w:rsid w:val="00AC22BB"/>
    <w:rsid w:val="00C236D3"/>
    <w:rsid w:val="00C32AAA"/>
    <w:rsid w:val="00C659E2"/>
    <w:rsid w:val="00CB0802"/>
    <w:rsid w:val="00CC6419"/>
    <w:rsid w:val="00CF7835"/>
    <w:rsid w:val="00D665F5"/>
    <w:rsid w:val="00D7128F"/>
    <w:rsid w:val="00D7215C"/>
    <w:rsid w:val="00E16E0A"/>
    <w:rsid w:val="00E2393B"/>
    <w:rsid w:val="00EA3476"/>
    <w:rsid w:val="00F1435C"/>
    <w:rsid w:val="00F44906"/>
    <w:rsid w:val="00F47E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8F4F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2026-04-13T09:02:00Z</cp:lastPrinted>
  <dcterms:created xsi:type="dcterms:W3CDTF">2026-06-10T08:58:00Z</dcterms:created>
  <dcterms:modified xsi:type="dcterms:W3CDTF">2026-06-10T08:58:00Z</dcterms:modified>
</cp:coreProperties>
</file>