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E1298B" w14:textId="15DA6F80" w:rsidR="00353FDC" w:rsidRPr="00353FDC" w:rsidRDefault="00F1317C" w:rsidP="002576DC">
      <w:pPr>
        <w:jc w:val="right"/>
        <w:rPr>
          <w:rFonts w:ascii="Arial" w:hAnsi="Arial" w:cs="Arial"/>
        </w:rPr>
      </w:pPr>
      <w:bookmarkStart w:id="0" w:name="_Hlk53520193"/>
      <w:r w:rsidRPr="00F1317C">
        <w:rPr>
          <w:rFonts w:ascii="Arial" w:hAnsi="Arial" w:cs="Arial"/>
        </w:rPr>
        <w:t>Poznań</w:t>
      </w:r>
      <w:r w:rsidR="00353FDC" w:rsidRPr="00353FDC">
        <w:rPr>
          <w:rFonts w:ascii="Arial" w:hAnsi="Arial" w:cs="Arial"/>
        </w:rPr>
        <w:t xml:space="preserve"> dnia: </w:t>
      </w:r>
      <w:r w:rsidRPr="00F1317C">
        <w:rPr>
          <w:rFonts w:ascii="Arial" w:hAnsi="Arial" w:cs="Arial"/>
        </w:rPr>
        <w:t>2026-06-10</w:t>
      </w:r>
    </w:p>
    <w:p w14:paraId="76C4D0B3" w14:textId="77777777" w:rsidR="00F1317C" w:rsidRPr="00F1317C" w:rsidRDefault="00F1317C" w:rsidP="002576DC">
      <w:pPr>
        <w:ind w:right="3969"/>
        <w:rPr>
          <w:rFonts w:ascii="Arial" w:hAnsi="Arial" w:cs="Arial"/>
          <w:b/>
          <w:bCs/>
        </w:rPr>
      </w:pPr>
      <w:r w:rsidRPr="00F1317C">
        <w:rPr>
          <w:rFonts w:ascii="Arial" w:hAnsi="Arial" w:cs="Arial"/>
          <w:b/>
          <w:bCs/>
        </w:rPr>
        <w:t>Szpital Wojewódzki w Poznaniu</w:t>
      </w:r>
    </w:p>
    <w:p w14:paraId="63036E18" w14:textId="778765A0" w:rsidR="00353FDC" w:rsidRPr="00353FDC" w:rsidRDefault="00F1317C" w:rsidP="002576DC">
      <w:pPr>
        <w:ind w:right="3969"/>
        <w:rPr>
          <w:rFonts w:ascii="Arial" w:hAnsi="Arial" w:cs="Arial"/>
          <w:b/>
          <w:bCs/>
        </w:rPr>
      </w:pPr>
      <w:r w:rsidRPr="00F1317C">
        <w:rPr>
          <w:rFonts w:ascii="Arial" w:hAnsi="Arial" w:cs="Arial"/>
          <w:b/>
          <w:bCs/>
        </w:rPr>
        <w:t>Dział Zamówień Publicznych</w:t>
      </w:r>
    </w:p>
    <w:p w14:paraId="15A37C31" w14:textId="7661AB33" w:rsidR="00353FDC" w:rsidRPr="00353FDC" w:rsidRDefault="00F1317C" w:rsidP="002576DC">
      <w:pPr>
        <w:ind w:right="3969"/>
        <w:rPr>
          <w:rFonts w:ascii="Arial" w:hAnsi="Arial" w:cs="Arial"/>
        </w:rPr>
      </w:pPr>
      <w:r w:rsidRPr="00F1317C">
        <w:rPr>
          <w:rFonts w:ascii="Arial" w:hAnsi="Arial" w:cs="Arial"/>
        </w:rPr>
        <w:t>Juraszów</w:t>
      </w:r>
      <w:r w:rsidR="00353FDC" w:rsidRPr="00353FDC">
        <w:rPr>
          <w:rFonts w:ascii="Arial" w:hAnsi="Arial" w:cs="Arial"/>
        </w:rPr>
        <w:t xml:space="preserve"> </w:t>
      </w:r>
      <w:r w:rsidRPr="00F1317C">
        <w:rPr>
          <w:rFonts w:ascii="Arial" w:hAnsi="Arial" w:cs="Arial"/>
        </w:rPr>
        <w:t>7/19</w:t>
      </w:r>
    </w:p>
    <w:p w14:paraId="3BE025BD" w14:textId="64760F78" w:rsidR="00353FDC" w:rsidRPr="00353FDC" w:rsidRDefault="00F1317C" w:rsidP="002576DC">
      <w:pPr>
        <w:ind w:right="3969"/>
        <w:rPr>
          <w:rFonts w:ascii="Arial" w:hAnsi="Arial" w:cs="Arial"/>
        </w:rPr>
      </w:pPr>
      <w:r w:rsidRPr="00F1317C">
        <w:rPr>
          <w:rFonts w:ascii="Arial" w:hAnsi="Arial" w:cs="Arial"/>
        </w:rPr>
        <w:t>60-479</w:t>
      </w:r>
      <w:r w:rsidR="00353FDC" w:rsidRPr="00353FDC">
        <w:rPr>
          <w:rFonts w:ascii="Arial" w:hAnsi="Arial" w:cs="Arial"/>
        </w:rPr>
        <w:t xml:space="preserve"> </w:t>
      </w:r>
      <w:r w:rsidRPr="00F1317C">
        <w:rPr>
          <w:rFonts w:ascii="Arial" w:hAnsi="Arial" w:cs="Arial"/>
        </w:rPr>
        <w:t>Poznań</w:t>
      </w:r>
    </w:p>
    <w:p w14:paraId="032FE737" w14:textId="77777777" w:rsidR="002576DC" w:rsidRDefault="002576DC" w:rsidP="002576DC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3CA9F20" w14:textId="4270F9E7" w:rsidR="00E554F1" w:rsidRDefault="00E554F1" w:rsidP="002576D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F473EE1" w14:textId="77777777" w:rsidR="00353FDC" w:rsidRDefault="00E554F1" w:rsidP="002576DC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2BE4CC5" w14:textId="77777777" w:rsidR="002576DC" w:rsidRDefault="002576DC" w:rsidP="002576D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DAF42FE" w14:textId="77777777" w:rsidR="002576DC" w:rsidRPr="00E554F1" w:rsidRDefault="002576DC" w:rsidP="002576D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353FDC" w:rsidRPr="00353FDC" w14:paraId="03D25D65" w14:textId="77777777" w:rsidTr="00353FDC">
        <w:tc>
          <w:tcPr>
            <w:tcW w:w="10065" w:type="dxa"/>
            <w:shd w:val="clear" w:color="auto" w:fill="F2F2F2"/>
            <w:hideMark/>
          </w:tcPr>
          <w:p w14:paraId="4B4416AE" w14:textId="77777777" w:rsidR="00353FDC" w:rsidRPr="00353FDC" w:rsidRDefault="00524B34" w:rsidP="002576D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E26DBFE" w14:textId="77777777" w:rsidR="00353FDC" w:rsidRPr="00353FDC" w:rsidRDefault="00353FDC" w:rsidP="002576D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8558F0F" w14:textId="77777777" w:rsidR="00353FDC" w:rsidRPr="00353FDC" w:rsidRDefault="00353FDC" w:rsidP="002576DC">
      <w:pPr>
        <w:keepNext/>
        <w:outlineLvl w:val="0"/>
        <w:rPr>
          <w:rFonts w:ascii="Arial" w:hAnsi="Arial" w:cs="Arial"/>
          <w:b/>
        </w:rPr>
      </w:pPr>
    </w:p>
    <w:p w14:paraId="455E0219" w14:textId="77777777" w:rsidR="00353FDC" w:rsidRPr="00353FDC" w:rsidRDefault="00353FDC" w:rsidP="002576D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353FDC" w14:paraId="0310AD79" w14:textId="77777777" w:rsidTr="0025622D">
        <w:tc>
          <w:tcPr>
            <w:tcW w:w="2269" w:type="dxa"/>
          </w:tcPr>
          <w:p w14:paraId="42835625" w14:textId="77777777" w:rsidR="00353FDC" w:rsidRPr="00353FDC" w:rsidRDefault="00353FDC" w:rsidP="002576D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438C93D8" w14:textId="475F91B5" w:rsidR="00353FDC" w:rsidRPr="00353FDC" w:rsidRDefault="00F1317C" w:rsidP="002576D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1317C">
              <w:rPr>
                <w:rFonts w:ascii="Arial" w:hAnsi="Arial" w:cs="Arial"/>
                <w:bCs/>
              </w:rPr>
              <w:t>Zestawy odczynnikowe do oznaczeń immunochemicznych, m.in. w zakresie parametrów niezbędnych do kwalifikacji do przeszczepu oraz oznaczeń stężeń leków, w tym immunosupresyjnych</w:t>
            </w:r>
          </w:p>
        </w:tc>
      </w:tr>
      <w:tr w:rsidR="00F1317C" w:rsidRPr="00353FDC" w14:paraId="1E36FF47" w14:textId="77777777" w:rsidTr="00CC44B0">
        <w:tc>
          <w:tcPr>
            <w:tcW w:w="2269" w:type="dxa"/>
          </w:tcPr>
          <w:p w14:paraId="1F92244E" w14:textId="77777777" w:rsidR="00F1317C" w:rsidRPr="00353FDC" w:rsidRDefault="00F1317C" w:rsidP="002576D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44878646" w14:textId="7F6589CB" w:rsidR="00F1317C" w:rsidRPr="00353FDC" w:rsidRDefault="00F1317C" w:rsidP="002576D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1317C">
              <w:rPr>
                <w:rFonts w:ascii="Arial" w:hAnsi="Arial" w:cs="Arial"/>
                <w:bCs/>
              </w:rPr>
              <w:t>SZW/DZP/35/2026</w:t>
            </w:r>
          </w:p>
        </w:tc>
      </w:tr>
    </w:tbl>
    <w:p w14:paraId="3290A03B" w14:textId="77777777" w:rsidR="00353FDC" w:rsidRDefault="00353FDC" w:rsidP="002576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2F0A407" w14:textId="77777777" w:rsidR="002576DC" w:rsidRPr="00E1738E" w:rsidRDefault="002576DC" w:rsidP="002576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15FD6E4" w14:textId="571B9413" w:rsidR="008642B3" w:rsidRDefault="00C65E53" w:rsidP="002576D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F1317C" w:rsidRPr="00F1317C">
        <w:rPr>
          <w:rFonts w:ascii="Arial" w:hAnsi="Arial" w:cs="Arial"/>
          <w:b/>
        </w:rPr>
        <w:t>Szpital Wojewódzki w Poznaniu</w:t>
      </w:r>
      <w:r w:rsidR="002576DC">
        <w:rPr>
          <w:rFonts w:ascii="Arial" w:hAnsi="Arial" w:cs="Arial"/>
          <w:b/>
        </w:rPr>
        <w:t xml:space="preserve">, </w:t>
      </w:r>
      <w:r w:rsidR="00F1317C" w:rsidRPr="00F1317C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F1317C" w:rsidRPr="00F1317C">
        <w:rPr>
          <w:rFonts w:ascii="Arial" w:hAnsi="Arial" w:cs="Arial"/>
        </w:rPr>
        <w:t>(t.j. Dz. U. z 2024 r. poz. 1320 ze zm.)</w:t>
      </w:r>
      <w:r w:rsidRPr="008D02AA">
        <w:rPr>
          <w:rFonts w:ascii="Arial" w:hAnsi="Arial" w:cs="Arial"/>
        </w:rPr>
        <w:t>, zwanej dalej „ustawą Pzp”</w:t>
      </w:r>
      <w:r w:rsidR="00D26ED6" w:rsidRPr="008D02AA">
        <w:rPr>
          <w:rFonts w:ascii="Arial" w:hAnsi="Arial" w:cs="Arial"/>
        </w:rPr>
        <w:t xml:space="preserve">, </w:t>
      </w:r>
      <w:r w:rsidRPr="008D02AA">
        <w:rPr>
          <w:rFonts w:ascii="Arial" w:hAnsi="Arial" w:cs="Arial"/>
        </w:rPr>
        <w:t>informuje</w:t>
      </w:r>
      <w:r w:rsidR="00D26ED6" w:rsidRPr="008D02A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D02AA">
        <w:rPr>
          <w:rFonts w:ascii="Arial" w:hAnsi="Arial" w:cs="Arial"/>
        </w:rPr>
        <w:t>najkorzystniejsz</w:t>
      </w:r>
      <w:r w:rsidR="00D26ED6" w:rsidRPr="008D02AA">
        <w:rPr>
          <w:rFonts w:ascii="Arial" w:hAnsi="Arial" w:cs="Arial"/>
        </w:rPr>
        <w:t xml:space="preserve">a wybrana została </w:t>
      </w:r>
      <w:r w:rsidR="00756CDA" w:rsidRPr="008D02AA">
        <w:rPr>
          <w:rFonts w:ascii="Arial" w:hAnsi="Arial" w:cs="Arial"/>
        </w:rPr>
        <w:t>ofer</w:t>
      </w:r>
      <w:r w:rsidR="00D26ED6" w:rsidRPr="008D02AA">
        <w:rPr>
          <w:rFonts w:ascii="Arial" w:hAnsi="Arial" w:cs="Arial"/>
        </w:rPr>
        <w:t>t</w:t>
      </w:r>
      <w:r w:rsidR="009F0E5C" w:rsidRPr="008D02AA">
        <w:rPr>
          <w:rFonts w:ascii="Arial" w:hAnsi="Arial" w:cs="Arial"/>
        </w:rPr>
        <w:t>a</w:t>
      </w:r>
      <w:r w:rsidR="00D50535">
        <w:rPr>
          <w:rFonts w:ascii="Arial" w:hAnsi="Arial" w:cs="Arial"/>
        </w:rPr>
        <w:t xml:space="preserve"> złożona przez wykonawcę</w:t>
      </w:r>
      <w:r w:rsidR="00D26ED6" w:rsidRPr="00E1738E">
        <w:rPr>
          <w:rFonts w:ascii="Arial" w:hAnsi="Arial" w:cs="Arial"/>
          <w:sz w:val="22"/>
          <w:szCs w:val="22"/>
        </w:rPr>
        <w:t>:</w:t>
      </w:r>
    </w:p>
    <w:p w14:paraId="719BA409" w14:textId="77777777" w:rsidR="002576DC" w:rsidRPr="00E1738E" w:rsidRDefault="002576DC" w:rsidP="002576D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1317C" w:rsidRPr="00E1738E" w14:paraId="7AA4BBC3" w14:textId="77777777" w:rsidTr="00CC44B0">
        <w:trPr>
          <w:cantSplit/>
        </w:trPr>
        <w:tc>
          <w:tcPr>
            <w:tcW w:w="10080" w:type="dxa"/>
          </w:tcPr>
          <w:p w14:paraId="4DACC4D2" w14:textId="2C46BF7C" w:rsidR="00F1317C" w:rsidRDefault="00F1317C" w:rsidP="002576DC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F1317C">
              <w:rPr>
                <w:rFonts w:ascii="Arial" w:hAnsi="Arial" w:cs="Arial"/>
                <w:b/>
              </w:rPr>
              <w:t>Abbott Laboratories Poland Sp. z o.o.</w:t>
            </w:r>
          </w:p>
          <w:p w14:paraId="78079556" w14:textId="2BCAA489" w:rsidR="00F1317C" w:rsidRPr="00AC1F4A" w:rsidRDefault="00F1317C" w:rsidP="002576DC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F1317C">
              <w:rPr>
                <w:rFonts w:ascii="Arial" w:hAnsi="Arial" w:cs="Arial"/>
                <w:bCs/>
              </w:rPr>
              <w:t>Postępu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1317C">
              <w:rPr>
                <w:rFonts w:ascii="Arial" w:hAnsi="Arial" w:cs="Arial"/>
                <w:bCs/>
              </w:rPr>
              <w:t>21B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55F8F768" w14:textId="70E4A6D5" w:rsidR="00F1317C" w:rsidRPr="00E1738E" w:rsidRDefault="00F1317C" w:rsidP="002576D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1317C">
              <w:rPr>
                <w:rFonts w:ascii="Arial" w:hAnsi="Arial" w:cs="Arial"/>
                <w:bCs/>
              </w:rPr>
              <w:t>02-676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1317C">
              <w:rPr>
                <w:rFonts w:ascii="Arial" w:hAnsi="Arial" w:cs="Arial"/>
                <w:bCs/>
              </w:rPr>
              <w:t>Warszawa</w:t>
            </w:r>
          </w:p>
          <w:p w14:paraId="4B3831AA" w14:textId="716ADADF" w:rsidR="00F1317C" w:rsidRPr="00BC506C" w:rsidRDefault="00F1317C" w:rsidP="002576DC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1317C">
              <w:rPr>
                <w:rFonts w:ascii="Arial" w:hAnsi="Arial" w:cs="Arial"/>
                <w:b/>
              </w:rPr>
              <w:t>1 790 830.04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5D61B47" w14:textId="77777777" w:rsidR="00F1317C" w:rsidRPr="00E1738E" w:rsidRDefault="00F1317C" w:rsidP="002576DC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9DAAC70" w14:textId="77777777" w:rsidR="00F1317C" w:rsidRDefault="00F1317C" w:rsidP="002576D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F1317C">
              <w:rPr>
                <w:rFonts w:ascii="Arial" w:hAnsi="Arial" w:cs="Arial"/>
              </w:rPr>
              <w:t>Oferta spełnia wymagania formalno-prawne i jest zgodna z SWZ. Jedyna oferta.</w:t>
            </w:r>
          </w:p>
          <w:p w14:paraId="41E14870" w14:textId="75A52D8C" w:rsidR="002576DC" w:rsidRPr="00E1738E" w:rsidRDefault="002576DC" w:rsidP="002576D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4A123817" w14:textId="77777777" w:rsidR="003A0AFC" w:rsidRPr="008D02AA" w:rsidRDefault="00915B9E" w:rsidP="002576D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Punktacja przyznana ofertom w </w:t>
      </w:r>
      <w:r w:rsidR="008D02AA" w:rsidRPr="00C6247D">
        <w:rPr>
          <w:rFonts w:ascii="Arial" w:hAnsi="Arial" w:cs="Arial"/>
          <w:b/>
          <w:bCs/>
          <w:color w:val="000000"/>
        </w:rPr>
        <w:t xml:space="preserve">każdym </w:t>
      </w:r>
      <w:r w:rsidRPr="00C6247D">
        <w:rPr>
          <w:rFonts w:ascii="Arial" w:hAnsi="Arial" w:cs="Arial"/>
          <w:b/>
          <w:bCs/>
          <w:color w:val="000000"/>
        </w:rPr>
        <w:t>kryteri</w:t>
      </w:r>
      <w:r w:rsidR="008D02AA" w:rsidRPr="00C6247D">
        <w:rPr>
          <w:rFonts w:ascii="Arial" w:hAnsi="Arial" w:cs="Arial"/>
          <w:b/>
          <w:bCs/>
          <w:color w:val="000000"/>
        </w:rPr>
        <w:t>um</w:t>
      </w:r>
      <w:r w:rsidRPr="00C6247D">
        <w:rPr>
          <w:rFonts w:ascii="Arial" w:hAnsi="Arial" w:cs="Arial"/>
          <w:b/>
          <w:bCs/>
          <w:color w:val="000000"/>
        </w:rPr>
        <w:t xml:space="preserve"> oceny ofert wraz z łączną</w:t>
      </w:r>
      <w:r w:rsidR="008D02AA" w:rsidRPr="00C6247D"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</w:t>
      </w:r>
      <w:r w:rsidR="008D02AA" w:rsidRPr="00C6247D">
        <w:rPr>
          <w:rFonts w:ascii="Arial" w:hAnsi="Arial" w:cs="Arial"/>
          <w:b/>
          <w:bCs/>
          <w:color w:val="000000"/>
        </w:rPr>
        <w:t>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1843"/>
        <w:gridCol w:w="2693"/>
      </w:tblGrid>
      <w:tr w:rsidR="002576DC" w:rsidRPr="008567C7" w14:paraId="19825CCD" w14:textId="77777777" w:rsidTr="002576D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7FEB2BB" w14:textId="77777777" w:rsidR="002576DC" w:rsidRPr="00553EDC" w:rsidRDefault="002576DC" w:rsidP="002576D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411B8ABF" w14:textId="77777777" w:rsidR="002576DC" w:rsidRPr="00553EDC" w:rsidRDefault="002576DC" w:rsidP="002576D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8A6A0EB" w14:textId="2B56CA7C" w:rsidR="002576DC" w:rsidRPr="00553EDC" w:rsidRDefault="002576DC" w:rsidP="002576DC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1317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03601E98" w14:textId="77777777" w:rsidR="002576DC" w:rsidRPr="00553EDC" w:rsidRDefault="002576DC" w:rsidP="002576D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576DC" w:rsidRPr="008567C7" w14:paraId="68212096" w14:textId="77777777" w:rsidTr="002576DC">
        <w:tc>
          <w:tcPr>
            <w:tcW w:w="851" w:type="dxa"/>
            <w:vAlign w:val="center"/>
          </w:tcPr>
          <w:p w14:paraId="1D573D14" w14:textId="51FF8DE1" w:rsidR="002576DC" w:rsidRPr="00553EDC" w:rsidRDefault="002576DC" w:rsidP="002576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1317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  <w:vAlign w:val="center"/>
          </w:tcPr>
          <w:p w14:paraId="36CEFA03" w14:textId="2404C4EE" w:rsidR="002576DC" w:rsidRPr="00553EDC" w:rsidRDefault="002576DC" w:rsidP="002576D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F1317C">
              <w:rPr>
                <w:rFonts w:ascii="Arial" w:hAnsi="Arial" w:cs="Arial"/>
                <w:b/>
                <w:sz w:val="22"/>
                <w:szCs w:val="22"/>
              </w:rPr>
              <w:t>Abbott Laboratories Poland Sp. z o.o.</w:t>
            </w:r>
          </w:p>
          <w:p w14:paraId="3D5A2573" w14:textId="56D4CC87" w:rsidR="002576DC" w:rsidRPr="00553EDC" w:rsidRDefault="002576DC" w:rsidP="002576D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1317C">
              <w:rPr>
                <w:rFonts w:ascii="Arial" w:hAnsi="Arial" w:cs="Arial"/>
                <w:bCs/>
                <w:sz w:val="22"/>
                <w:szCs w:val="22"/>
              </w:rPr>
              <w:t>Postępu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1317C">
              <w:rPr>
                <w:rFonts w:ascii="Arial" w:hAnsi="Arial" w:cs="Arial"/>
                <w:bCs/>
                <w:sz w:val="22"/>
                <w:szCs w:val="22"/>
              </w:rPr>
              <w:t>21B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65B76E2" w14:textId="32F87A60" w:rsidR="002576DC" w:rsidRPr="00553EDC" w:rsidRDefault="002576DC" w:rsidP="002576D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1317C">
              <w:rPr>
                <w:rFonts w:ascii="Arial" w:hAnsi="Arial" w:cs="Arial"/>
                <w:bCs/>
                <w:sz w:val="22"/>
                <w:szCs w:val="22"/>
              </w:rPr>
              <w:t>02-676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1317C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843" w:type="dxa"/>
            <w:vAlign w:val="center"/>
          </w:tcPr>
          <w:p w14:paraId="3DEC883B" w14:textId="7A642811" w:rsidR="002576DC" w:rsidRPr="00553EDC" w:rsidRDefault="002576DC" w:rsidP="002576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1317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693" w:type="dxa"/>
            <w:vAlign w:val="center"/>
          </w:tcPr>
          <w:p w14:paraId="4933ED3D" w14:textId="23DE0BA9" w:rsidR="002576DC" w:rsidRPr="00553EDC" w:rsidRDefault="002576DC" w:rsidP="002576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1317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C9A875E" w14:textId="77777777" w:rsidR="00E85D70" w:rsidRDefault="00E85D70" w:rsidP="002576DC">
      <w:pPr>
        <w:jc w:val="both"/>
        <w:rPr>
          <w:color w:val="000000"/>
        </w:rPr>
      </w:pPr>
    </w:p>
    <w:p w14:paraId="1F47DDB1" w14:textId="77777777" w:rsidR="008642B3" w:rsidRPr="008D02AA" w:rsidRDefault="00B464D3" w:rsidP="002576D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</w:t>
      </w:r>
      <w:r w:rsidR="008642B3" w:rsidRPr="00C6247D">
        <w:rPr>
          <w:rFonts w:ascii="Arial" w:hAnsi="Arial" w:cs="Arial"/>
          <w:b/>
          <w:bCs/>
          <w:color w:val="000000"/>
        </w:rPr>
        <w:t xml:space="preserve"> zostały</w:t>
      </w:r>
      <w:r w:rsidRPr="00C6247D">
        <w:rPr>
          <w:rFonts w:ascii="Arial" w:hAnsi="Arial" w:cs="Arial"/>
          <w:b/>
          <w:bCs/>
          <w:color w:val="000000"/>
        </w:rPr>
        <w:t xml:space="preserve">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8D02AA" w14:paraId="168B10F9" w14:textId="77777777" w:rsidTr="0025622D">
        <w:tc>
          <w:tcPr>
            <w:tcW w:w="851" w:type="dxa"/>
            <w:shd w:val="clear" w:color="auto" w:fill="F2F2F2"/>
            <w:vAlign w:val="center"/>
          </w:tcPr>
          <w:p w14:paraId="2310A027" w14:textId="77777777" w:rsidR="008642B3" w:rsidRPr="00553EDC" w:rsidRDefault="002B6761" w:rsidP="002576D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4FDCAB45" w14:textId="77777777" w:rsidR="008642B3" w:rsidRPr="00553EDC" w:rsidRDefault="00F33C66" w:rsidP="002576D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</w:t>
            </w:r>
            <w:r w:rsidR="008642B3" w:rsidRPr="00553EDC">
              <w:rPr>
                <w:rFonts w:ascii="Arial" w:hAnsi="Arial" w:cs="Arial"/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5FA34B42" w14:textId="77777777" w:rsidR="008642B3" w:rsidRPr="00553EDC" w:rsidRDefault="008642B3" w:rsidP="002576D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8642B3" w:rsidRPr="008D02AA" w14:paraId="6A33E9A8" w14:textId="77777777" w:rsidTr="007A015E">
        <w:tc>
          <w:tcPr>
            <w:tcW w:w="851" w:type="dxa"/>
            <w:vAlign w:val="center"/>
          </w:tcPr>
          <w:p w14:paraId="7016ECCE" w14:textId="32ED0C5F" w:rsidR="002B6761" w:rsidRPr="00553EDC" w:rsidRDefault="002B6761" w:rsidP="002576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A879E8F" w14:textId="77777777" w:rsidR="008642B3" w:rsidRPr="00553EDC" w:rsidRDefault="008642B3" w:rsidP="002576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7FDABA5F" w14:textId="4B005F9E" w:rsidR="008642B3" w:rsidRPr="00553EDC" w:rsidRDefault="008642B3" w:rsidP="002576D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52CDA55" w14:textId="662D74AA" w:rsidR="008642B3" w:rsidRPr="00553EDC" w:rsidRDefault="008642B3" w:rsidP="002576DC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4C0A042" w14:textId="00145376" w:rsidR="008642B3" w:rsidRPr="00553EDC" w:rsidRDefault="008642B3" w:rsidP="002576DC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0CD0D25B" w14:textId="26D2805A" w:rsidR="00C6247D" w:rsidRPr="00553EDC" w:rsidRDefault="00C6247D" w:rsidP="002576DC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4222A062" w14:textId="77777777" w:rsidR="00C6247D" w:rsidRPr="00553EDC" w:rsidRDefault="00C6247D" w:rsidP="002576D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56FB9B3" w14:textId="7492D628" w:rsidR="008642B3" w:rsidRPr="00553EDC" w:rsidRDefault="008642B3" w:rsidP="002576D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497C5DE" w14:textId="77777777" w:rsidR="008642B3" w:rsidRPr="00D50535" w:rsidRDefault="008642B3" w:rsidP="002576DC">
      <w:pPr>
        <w:jc w:val="both"/>
        <w:rPr>
          <w:rFonts w:ascii="Arial" w:hAnsi="Arial" w:cs="Arial"/>
          <w:color w:val="000000"/>
        </w:rPr>
      </w:pPr>
    </w:p>
    <w:p w14:paraId="5D7A1685" w14:textId="77777777" w:rsidR="002576DC" w:rsidRDefault="002576DC" w:rsidP="002576DC">
      <w:pPr>
        <w:jc w:val="both"/>
        <w:rPr>
          <w:rFonts w:ascii="Arial" w:hAnsi="Arial" w:cs="Arial"/>
          <w:b/>
          <w:bCs/>
        </w:rPr>
      </w:pPr>
    </w:p>
    <w:p w14:paraId="49A44613" w14:textId="77777777" w:rsidR="002576DC" w:rsidRDefault="002576DC" w:rsidP="002576DC">
      <w:pPr>
        <w:jc w:val="both"/>
        <w:rPr>
          <w:rFonts w:ascii="Arial" w:hAnsi="Arial" w:cs="Arial"/>
          <w:b/>
          <w:bCs/>
        </w:rPr>
      </w:pPr>
    </w:p>
    <w:p w14:paraId="1A0E5262" w14:textId="77777777" w:rsidR="002576DC" w:rsidRDefault="002576DC" w:rsidP="002576DC">
      <w:pPr>
        <w:jc w:val="both"/>
        <w:rPr>
          <w:rFonts w:ascii="Arial" w:hAnsi="Arial" w:cs="Arial"/>
          <w:b/>
          <w:bCs/>
        </w:rPr>
      </w:pPr>
    </w:p>
    <w:p w14:paraId="3F0C356E" w14:textId="77777777" w:rsidR="002576DC" w:rsidRDefault="002576DC" w:rsidP="002576DC">
      <w:pPr>
        <w:jc w:val="both"/>
        <w:rPr>
          <w:rFonts w:ascii="Arial" w:hAnsi="Arial" w:cs="Arial"/>
          <w:b/>
          <w:bCs/>
        </w:rPr>
      </w:pPr>
    </w:p>
    <w:p w14:paraId="604FEF50" w14:textId="77777777" w:rsidR="002576DC" w:rsidRDefault="002576DC" w:rsidP="002576DC">
      <w:pPr>
        <w:jc w:val="both"/>
        <w:rPr>
          <w:rFonts w:ascii="Arial" w:hAnsi="Arial" w:cs="Arial"/>
          <w:b/>
          <w:bCs/>
        </w:rPr>
      </w:pPr>
    </w:p>
    <w:p w14:paraId="2D8ECECF" w14:textId="526AA52F" w:rsidR="009F0E5C" w:rsidRPr="00C6247D" w:rsidRDefault="009F0E5C" w:rsidP="002576D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 xml:space="preserve">Informacja </w:t>
      </w:r>
      <w:r w:rsidR="00BD2174" w:rsidRPr="00C6247D">
        <w:rPr>
          <w:rFonts w:ascii="Arial" w:hAnsi="Arial" w:cs="Arial"/>
          <w:b/>
          <w:bCs/>
        </w:rPr>
        <w:t>o terminie zawarcia umowy</w:t>
      </w:r>
    </w:p>
    <w:p w14:paraId="5AA0AA06" w14:textId="408108E8" w:rsidR="00F960D7" w:rsidRPr="00D50535" w:rsidRDefault="00A029B8" w:rsidP="002576D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U</w:t>
      </w:r>
      <w:r w:rsidR="00F960D7" w:rsidRPr="00D50535">
        <w:rPr>
          <w:rFonts w:ascii="Arial" w:hAnsi="Arial" w:cs="Arial"/>
        </w:rPr>
        <w:t>mowa w sp</w:t>
      </w:r>
      <w:r w:rsidR="004C3459" w:rsidRPr="00D50535">
        <w:rPr>
          <w:rFonts w:ascii="Arial" w:hAnsi="Arial" w:cs="Arial"/>
        </w:rPr>
        <w:t>r</w:t>
      </w:r>
      <w:r w:rsidR="00F960D7" w:rsidRPr="00D50535">
        <w:rPr>
          <w:rFonts w:ascii="Arial" w:hAnsi="Arial" w:cs="Arial"/>
        </w:rPr>
        <w:t>awie zamówienia publicznego</w:t>
      </w:r>
      <w:r w:rsidR="00D8427E" w:rsidRPr="00D50535">
        <w:rPr>
          <w:rFonts w:ascii="Arial" w:hAnsi="Arial" w:cs="Arial"/>
        </w:rPr>
        <w:t>, zgodnie z art. 264 ust. 1 ustawy Pzp,</w:t>
      </w:r>
      <w:r w:rsidRPr="00D50535">
        <w:rPr>
          <w:rFonts w:ascii="Arial" w:hAnsi="Arial" w:cs="Arial"/>
        </w:rPr>
        <w:t xml:space="preserve"> zostanie</w:t>
      </w:r>
      <w:r w:rsidR="00F960D7" w:rsidRPr="00D50535">
        <w:rPr>
          <w:rFonts w:ascii="Arial" w:hAnsi="Arial" w:cs="Arial"/>
        </w:rPr>
        <w:t xml:space="preserve"> zawarta,</w:t>
      </w:r>
      <w:r w:rsidRPr="00D50535">
        <w:rPr>
          <w:rFonts w:ascii="Arial" w:hAnsi="Arial" w:cs="Arial"/>
        </w:rPr>
        <w:t xml:space="preserve"> </w:t>
      </w:r>
      <w:r w:rsidR="00F960D7" w:rsidRPr="00D50535">
        <w:rPr>
          <w:rFonts w:ascii="Arial" w:hAnsi="Arial" w:cs="Arial"/>
        </w:rPr>
        <w:t xml:space="preserve">z </w:t>
      </w:r>
      <w:r w:rsidRPr="00D50535">
        <w:rPr>
          <w:rFonts w:ascii="Arial" w:hAnsi="Arial" w:cs="Arial"/>
        </w:rPr>
        <w:t xml:space="preserve">uwzględnieniem art. 577 ustawy Pzp, </w:t>
      </w:r>
      <w:r w:rsidR="00F960D7" w:rsidRPr="00D50535">
        <w:rPr>
          <w:rFonts w:ascii="Arial" w:hAnsi="Arial" w:cs="Arial"/>
        </w:rPr>
        <w:t>w terminie</w:t>
      </w:r>
      <w:r w:rsidR="00D8427E" w:rsidRPr="00D50535">
        <w:rPr>
          <w:rFonts w:ascii="Arial" w:hAnsi="Arial" w:cs="Arial"/>
        </w:rPr>
        <w:t xml:space="preserve"> </w:t>
      </w:r>
      <w:r w:rsidR="00F1317C" w:rsidRPr="00D50535">
        <w:rPr>
          <w:rFonts w:ascii="Arial" w:hAnsi="Arial" w:cs="Arial"/>
        </w:rPr>
        <w:t>nie krótszym niż 10 dni od dnia przesłania niniejsze</w:t>
      </w:r>
      <w:r w:rsidR="00F1317C">
        <w:rPr>
          <w:rFonts w:ascii="Arial" w:hAnsi="Arial" w:cs="Arial"/>
        </w:rPr>
        <w:t>j</w:t>
      </w:r>
      <w:r w:rsidR="00F1317C" w:rsidRPr="00D50535">
        <w:rPr>
          <w:rFonts w:ascii="Arial" w:hAnsi="Arial" w:cs="Arial"/>
        </w:rPr>
        <w:t xml:space="preserve"> </w:t>
      </w:r>
      <w:r w:rsidR="00F1317C">
        <w:rPr>
          <w:rFonts w:ascii="Arial" w:hAnsi="Arial" w:cs="Arial"/>
        </w:rPr>
        <w:t>informacji</w:t>
      </w:r>
      <w:r w:rsidR="00F1317C" w:rsidRPr="00D50535">
        <w:rPr>
          <w:rFonts w:ascii="Arial" w:hAnsi="Arial" w:cs="Arial"/>
        </w:rPr>
        <w:t xml:space="preserve"> o wyborze najkorzystniejszej oferty.</w:t>
      </w:r>
    </w:p>
    <w:p w14:paraId="60A78550" w14:textId="77777777" w:rsidR="00F960D7" w:rsidRPr="00D50535" w:rsidRDefault="00D8427E" w:rsidP="002576D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Umowa </w:t>
      </w:r>
      <w:r w:rsidR="00F960D7" w:rsidRPr="00D50535">
        <w:rPr>
          <w:rFonts w:ascii="Arial" w:hAnsi="Arial" w:cs="Arial"/>
        </w:rPr>
        <w:t>w sprawie zamówienia publicznego</w:t>
      </w:r>
      <w:r w:rsidRPr="00D50535">
        <w:rPr>
          <w:rFonts w:ascii="Arial" w:hAnsi="Arial" w:cs="Arial"/>
        </w:rPr>
        <w:t xml:space="preserve"> może być zawarta </w:t>
      </w:r>
      <w:r w:rsidR="00F960D7" w:rsidRPr="00D50535">
        <w:rPr>
          <w:rFonts w:ascii="Arial" w:hAnsi="Arial" w:cs="Arial"/>
        </w:rPr>
        <w:t xml:space="preserve">przed upływem terminu, o którym mowa powyżej, jeżeli zachodzą okoliczności wymienione w </w:t>
      </w:r>
      <w:r w:rsidRPr="00D50535">
        <w:rPr>
          <w:rFonts w:ascii="Arial" w:hAnsi="Arial" w:cs="Arial"/>
        </w:rPr>
        <w:t>art. 264</w:t>
      </w:r>
      <w:r w:rsidR="00F960D7" w:rsidRPr="00D50535">
        <w:rPr>
          <w:rFonts w:ascii="Arial" w:hAnsi="Arial" w:cs="Arial"/>
        </w:rPr>
        <w:t xml:space="preserve"> ust. 2 ustawy P</w:t>
      </w:r>
      <w:r w:rsidR="004657DA" w:rsidRPr="00D50535">
        <w:rPr>
          <w:rFonts w:ascii="Arial" w:hAnsi="Arial" w:cs="Arial"/>
        </w:rPr>
        <w:t>zp</w:t>
      </w:r>
      <w:r w:rsidR="00F960D7" w:rsidRPr="00D50535">
        <w:rPr>
          <w:rFonts w:ascii="Arial" w:hAnsi="Arial" w:cs="Arial"/>
        </w:rPr>
        <w:t>.</w:t>
      </w:r>
    </w:p>
    <w:p w14:paraId="15B245CD" w14:textId="77777777" w:rsidR="002374EC" w:rsidRPr="00C6247D" w:rsidRDefault="002374EC" w:rsidP="002576D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32C86FC" w14:textId="77777777" w:rsidR="00F960D7" w:rsidRPr="00D50535" w:rsidRDefault="002374EC" w:rsidP="002576D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3EBE3D74" w14:textId="77777777" w:rsidR="002576DC" w:rsidRDefault="002576DC" w:rsidP="002576DC">
      <w:pPr>
        <w:ind w:left="3119" w:firstLine="425"/>
        <w:jc w:val="right"/>
        <w:rPr>
          <w:rFonts w:ascii="Arial" w:hAnsi="Arial" w:cs="Arial"/>
          <w:i/>
        </w:rPr>
      </w:pPr>
    </w:p>
    <w:p w14:paraId="2CA433DB" w14:textId="77777777" w:rsidR="002576DC" w:rsidRDefault="002576DC" w:rsidP="002576DC">
      <w:pPr>
        <w:ind w:left="3119" w:firstLine="425"/>
        <w:jc w:val="right"/>
        <w:rPr>
          <w:rFonts w:ascii="Arial" w:hAnsi="Arial" w:cs="Arial"/>
          <w:i/>
        </w:rPr>
      </w:pPr>
    </w:p>
    <w:p w14:paraId="0E43769F" w14:textId="23486DAC" w:rsidR="00B464D3" w:rsidRDefault="00B464D3" w:rsidP="002576DC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3F9B586B" w14:textId="77777777" w:rsidR="00366491" w:rsidRDefault="00366491" w:rsidP="002576DC">
      <w:pPr>
        <w:ind w:left="3119" w:firstLine="425"/>
        <w:jc w:val="right"/>
        <w:rPr>
          <w:rFonts w:ascii="Arial" w:hAnsi="Arial" w:cs="Arial"/>
          <w:i/>
        </w:rPr>
      </w:pPr>
    </w:p>
    <w:p w14:paraId="085E7B91" w14:textId="77777777" w:rsidR="00366491" w:rsidRPr="009D2A76" w:rsidRDefault="00366491" w:rsidP="00366491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14:paraId="2BB723BF" w14:textId="77777777" w:rsidR="00366491" w:rsidRPr="009D2A76" w:rsidRDefault="00366491" w:rsidP="00366491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14:paraId="2BE32776" w14:textId="77777777" w:rsidR="00366491" w:rsidRPr="009D2A76" w:rsidRDefault="00366491" w:rsidP="00366491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p w14:paraId="459BE2F4" w14:textId="77777777" w:rsidR="00366491" w:rsidRPr="004B39E0" w:rsidRDefault="00366491" w:rsidP="002576DC">
      <w:pPr>
        <w:ind w:left="3119" w:firstLine="425"/>
        <w:jc w:val="right"/>
        <w:rPr>
          <w:rFonts w:ascii="Arial" w:hAnsi="Arial" w:cs="Arial"/>
          <w:i/>
        </w:rPr>
      </w:pPr>
      <w:bookmarkStart w:id="3" w:name="_GoBack"/>
      <w:bookmarkEnd w:id="3"/>
    </w:p>
    <w:p w14:paraId="4D2A7C04" w14:textId="759CB7D6" w:rsidR="00BC506C" w:rsidRPr="004B39E0" w:rsidRDefault="00F1317C" w:rsidP="002576DC">
      <w:pPr>
        <w:jc w:val="right"/>
        <w:rPr>
          <w:rFonts w:ascii="Arial" w:hAnsi="Arial" w:cs="Arial"/>
          <w:vertAlign w:val="superscript"/>
        </w:rPr>
      </w:pPr>
      <w:r w:rsidRPr="00F1317C">
        <w:rPr>
          <w:rFonts w:ascii="Arial" w:hAnsi="Arial" w:cs="Arial"/>
        </w:rPr>
        <w:t xml:space="preserve">  </w:t>
      </w:r>
      <w:bookmarkEnd w:id="0"/>
    </w:p>
    <w:sectPr w:rsidR="00BC506C" w:rsidRPr="004B39E0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E9674B" w14:textId="77777777" w:rsidR="00567B33" w:rsidRDefault="00567B33">
      <w:r>
        <w:separator/>
      </w:r>
    </w:p>
  </w:endnote>
  <w:endnote w:type="continuationSeparator" w:id="0">
    <w:p w14:paraId="6EFDB4E4" w14:textId="77777777" w:rsidR="00567B33" w:rsidRDefault="00567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8DB52" w14:textId="77777777" w:rsidR="00F1317C" w:rsidRDefault="00F131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116A5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7AEA291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366491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366491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8A1F1" w14:textId="77777777" w:rsidR="00F1317C" w:rsidRDefault="00F131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BDEE2C" w14:textId="77777777" w:rsidR="00567B33" w:rsidRDefault="00567B33">
      <w:r>
        <w:separator/>
      </w:r>
    </w:p>
  </w:footnote>
  <w:footnote w:type="continuationSeparator" w:id="0">
    <w:p w14:paraId="1877A4C9" w14:textId="77777777" w:rsidR="00567B33" w:rsidRDefault="00567B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92F332" w14:textId="77777777" w:rsidR="00F1317C" w:rsidRDefault="00F131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717BC2" w14:textId="77777777" w:rsidR="00F1317C" w:rsidRDefault="00F131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39C59A" w14:textId="77777777" w:rsidR="00F1317C" w:rsidRDefault="00F131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4A1"/>
    <w:rsid w:val="00022322"/>
    <w:rsid w:val="00042497"/>
    <w:rsid w:val="000C1E6F"/>
    <w:rsid w:val="000E4E56"/>
    <w:rsid w:val="00197C8C"/>
    <w:rsid w:val="001A1468"/>
    <w:rsid w:val="001B7815"/>
    <w:rsid w:val="002374EC"/>
    <w:rsid w:val="0025622D"/>
    <w:rsid w:val="002576DC"/>
    <w:rsid w:val="002B1E4F"/>
    <w:rsid w:val="002B6761"/>
    <w:rsid w:val="003445A0"/>
    <w:rsid w:val="00353FDC"/>
    <w:rsid w:val="00366491"/>
    <w:rsid w:val="003A0AFC"/>
    <w:rsid w:val="003D611C"/>
    <w:rsid w:val="00431C0B"/>
    <w:rsid w:val="00437CAD"/>
    <w:rsid w:val="004657DA"/>
    <w:rsid w:val="004B2665"/>
    <w:rsid w:val="004B39E0"/>
    <w:rsid w:val="004C3459"/>
    <w:rsid w:val="004E324A"/>
    <w:rsid w:val="004E7234"/>
    <w:rsid w:val="00524B34"/>
    <w:rsid w:val="0054734E"/>
    <w:rsid w:val="00553EDC"/>
    <w:rsid w:val="00567B33"/>
    <w:rsid w:val="00596FD7"/>
    <w:rsid w:val="005E5BFF"/>
    <w:rsid w:val="00607F9B"/>
    <w:rsid w:val="00644DCB"/>
    <w:rsid w:val="00647810"/>
    <w:rsid w:val="00657C1E"/>
    <w:rsid w:val="006D14A1"/>
    <w:rsid w:val="006E3089"/>
    <w:rsid w:val="00712C39"/>
    <w:rsid w:val="00756CDA"/>
    <w:rsid w:val="007A015E"/>
    <w:rsid w:val="007E2ACC"/>
    <w:rsid w:val="007E68C5"/>
    <w:rsid w:val="00827B4C"/>
    <w:rsid w:val="00832144"/>
    <w:rsid w:val="008567C7"/>
    <w:rsid w:val="008642B3"/>
    <w:rsid w:val="008A6C10"/>
    <w:rsid w:val="008D02AA"/>
    <w:rsid w:val="008E5102"/>
    <w:rsid w:val="00915B9E"/>
    <w:rsid w:val="00952256"/>
    <w:rsid w:val="0097748A"/>
    <w:rsid w:val="009B6A6C"/>
    <w:rsid w:val="009F0E5C"/>
    <w:rsid w:val="00A029B8"/>
    <w:rsid w:val="00AA02AC"/>
    <w:rsid w:val="00AC1F4A"/>
    <w:rsid w:val="00B32D12"/>
    <w:rsid w:val="00B464D3"/>
    <w:rsid w:val="00B8185B"/>
    <w:rsid w:val="00B90C8E"/>
    <w:rsid w:val="00BC506C"/>
    <w:rsid w:val="00BD2174"/>
    <w:rsid w:val="00C423DD"/>
    <w:rsid w:val="00C60D7B"/>
    <w:rsid w:val="00C6247D"/>
    <w:rsid w:val="00C65E53"/>
    <w:rsid w:val="00CA0B33"/>
    <w:rsid w:val="00CA3511"/>
    <w:rsid w:val="00D00B3F"/>
    <w:rsid w:val="00D01E5B"/>
    <w:rsid w:val="00D04203"/>
    <w:rsid w:val="00D26ED6"/>
    <w:rsid w:val="00D41A7E"/>
    <w:rsid w:val="00D42C90"/>
    <w:rsid w:val="00D50535"/>
    <w:rsid w:val="00D8427E"/>
    <w:rsid w:val="00E1738E"/>
    <w:rsid w:val="00E20D03"/>
    <w:rsid w:val="00E30B2D"/>
    <w:rsid w:val="00E554F1"/>
    <w:rsid w:val="00E62859"/>
    <w:rsid w:val="00E85D70"/>
    <w:rsid w:val="00F1317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3D3DA1"/>
  <w15:chartTrackingRefBased/>
  <w15:docId w15:val="{56F70781-488E-445B-A829-47F31AB48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6649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2026-06-10T06:31:00Z</cp:lastPrinted>
  <dcterms:created xsi:type="dcterms:W3CDTF">2026-06-10T11:52:00Z</dcterms:created>
  <dcterms:modified xsi:type="dcterms:W3CDTF">2026-06-10T11:52:00Z</dcterms:modified>
</cp:coreProperties>
</file>