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4E406" w14:textId="75CE49B6" w:rsidR="006A5DF1" w:rsidRPr="008A3B21" w:rsidRDefault="009A423C" w:rsidP="006A5DF1">
      <w:pPr>
        <w:spacing w:after="240"/>
        <w:jc w:val="right"/>
        <w:rPr>
          <w:sz w:val="22"/>
          <w:szCs w:val="22"/>
        </w:rPr>
      </w:pPr>
      <w:r w:rsidRPr="008A3B21">
        <w:rPr>
          <w:sz w:val="22"/>
          <w:szCs w:val="22"/>
        </w:rPr>
        <w:t>Kraków</w:t>
      </w:r>
      <w:r w:rsidR="006A5DF1" w:rsidRPr="008A3B21">
        <w:rPr>
          <w:sz w:val="22"/>
          <w:szCs w:val="22"/>
        </w:rPr>
        <w:t xml:space="preserve"> dnia: </w:t>
      </w:r>
      <w:r w:rsidRPr="008A3B21">
        <w:rPr>
          <w:sz w:val="22"/>
          <w:szCs w:val="22"/>
        </w:rPr>
        <w:t>2026-06-</w:t>
      </w:r>
      <w:r w:rsidR="008A3B21">
        <w:rPr>
          <w:sz w:val="22"/>
          <w:szCs w:val="22"/>
        </w:rPr>
        <w:t>10</w:t>
      </w:r>
    </w:p>
    <w:p w14:paraId="05DC7454" w14:textId="77777777" w:rsidR="0029606A" w:rsidRPr="008A3B21" w:rsidRDefault="0029606A" w:rsidP="006A5DF1">
      <w:pPr>
        <w:spacing w:after="240"/>
        <w:jc w:val="right"/>
        <w:rPr>
          <w:sz w:val="22"/>
          <w:szCs w:val="22"/>
        </w:rPr>
      </w:pPr>
    </w:p>
    <w:p w14:paraId="75676C31" w14:textId="77777777" w:rsidR="007427BD" w:rsidRPr="008A3B21" w:rsidRDefault="007427BD" w:rsidP="007427BD">
      <w:pPr>
        <w:rPr>
          <w:b/>
          <w:bCs/>
          <w:sz w:val="22"/>
          <w:szCs w:val="22"/>
        </w:rPr>
      </w:pPr>
      <w:r w:rsidRPr="008A3B21">
        <w:rPr>
          <w:b/>
          <w:bCs/>
          <w:sz w:val="22"/>
          <w:szCs w:val="22"/>
        </w:rPr>
        <w:t xml:space="preserve">Szpital Miejski Specjalistyczny </w:t>
      </w:r>
    </w:p>
    <w:p w14:paraId="1BAE7E0D" w14:textId="77777777" w:rsidR="007427BD" w:rsidRPr="008A3B21" w:rsidRDefault="007427BD" w:rsidP="007427BD">
      <w:pPr>
        <w:rPr>
          <w:sz w:val="22"/>
          <w:szCs w:val="22"/>
        </w:rPr>
      </w:pPr>
      <w:r w:rsidRPr="008A3B21">
        <w:rPr>
          <w:b/>
          <w:bCs/>
          <w:sz w:val="22"/>
          <w:szCs w:val="22"/>
        </w:rPr>
        <w:t>im. Gabriela Narutowicza w Krakowie</w:t>
      </w:r>
    </w:p>
    <w:p w14:paraId="10268215" w14:textId="77777777" w:rsidR="007427BD" w:rsidRPr="008A3B2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A3B21">
        <w:rPr>
          <w:sz w:val="22"/>
          <w:szCs w:val="22"/>
        </w:rPr>
        <w:t>ul. Prądnicka 35-37</w:t>
      </w:r>
    </w:p>
    <w:p w14:paraId="30590C70" w14:textId="77777777" w:rsidR="007427BD" w:rsidRPr="008A3B2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A3B21">
        <w:rPr>
          <w:sz w:val="22"/>
          <w:szCs w:val="22"/>
        </w:rPr>
        <w:t>31-202 Kraków</w:t>
      </w:r>
    </w:p>
    <w:p w14:paraId="3C90D115" w14:textId="521A5F0A" w:rsidR="006A5DF1" w:rsidRPr="008A3B21" w:rsidRDefault="006A5DF1" w:rsidP="008A3B21">
      <w:pPr>
        <w:pStyle w:val="Nagwek"/>
        <w:tabs>
          <w:tab w:val="clear" w:pos="4536"/>
        </w:tabs>
        <w:rPr>
          <w:sz w:val="22"/>
          <w:szCs w:val="22"/>
        </w:rPr>
      </w:pPr>
    </w:p>
    <w:p w14:paraId="1AB1E4E7" w14:textId="77777777" w:rsidR="006A5DF1" w:rsidRPr="008A3B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A3B21">
        <w:rPr>
          <w:b/>
          <w:sz w:val="22"/>
          <w:szCs w:val="22"/>
        </w:rPr>
        <w:t>WYKONAWCY</w:t>
      </w:r>
    </w:p>
    <w:p w14:paraId="35A741CB" w14:textId="77777777" w:rsidR="006A5DF1" w:rsidRPr="008A3B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A3B21">
        <w:rPr>
          <w:sz w:val="22"/>
          <w:szCs w:val="22"/>
        </w:rPr>
        <w:t>ubiegający się o zamówienie publiczne</w:t>
      </w:r>
    </w:p>
    <w:p w14:paraId="67E19B6B" w14:textId="77777777" w:rsidR="006D4AB3" w:rsidRPr="008A3B2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145214" w14:textId="295525C9" w:rsidR="00632C3C" w:rsidRPr="008A3B2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A3B21">
        <w:rPr>
          <w:rFonts w:ascii="Times New Roman" w:hAnsi="Times New Roman"/>
          <w:sz w:val="22"/>
          <w:szCs w:val="22"/>
        </w:rPr>
        <w:t>WYJAŚNIENI</w:t>
      </w:r>
      <w:r w:rsidR="00520165" w:rsidRPr="008A3B21">
        <w:rPr>
          <w:rFonts w:ascii="Times New Roman" w:hAnsi="Times New Roman"/>
          <w:sz w:val="22"/>
          <w:szCs w:val="22"/>
        </w:rPr>
        <w:t>A</w:t>
      </w:r>
      <w:r w:rsidR="00632C3C" w:rsidRPr="008A3B21">
        <w:rPr>
          <w:rFonts w:ascii="Times New Roman" w:hAnsi="Times New Roman"/>
          <w:sz w:val="22"/>
          <w:szCs w:val="22"/>
        </w:rPr>
        <w:t xml:space="preserve"> TREŚCI</w:t>
      </w:r>
      <w:r w:rsidR="0029606A" w:rsidRPr="008A3B21">
        <w:rPr>
          <w:rFonts w:ascii="Times New Roman" w:hAnsi="Times New Roman"/>
          <w:sz w:val="22"/>
          <w:szCs w:val="22"/>
        </w:rPr>
        <w:t xml:space="preserve"> SWZ</w:t>
      </w:r>
      <w:r w:rsidR="008A3B21" w:rsidRPr="008A3B21">
        <w:rPr>
          <w:rFonts w:ascii="Times New Roman" w:hAnsi="Times New Roman"/>
          <w:sz w:val="22"/>
          <w:szCs w:val="22"/>
        </w:rPr>
        <w:t>-14</w:t>
      </w:r>
    </w:p>
    <w:p w14:paraId="079DACED" w14:textId="77777777" w:rsidR="006D4AB3" w:rsidRPr="008A3B2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A3B21">
        <w:rPr>
          <w:sz w:val="22"/>
          <w:szCs w:val="22"/>
        </w:rPr>
        <w:t xml:space="preserve">Dotyczy: </w:t>
      </w:r>
      <w:r w:rsidR="006A5DF1" w:rsidRPr="008A3B21">
        <w:rPr>
          <w:sz w:val="22"/>
          <w:szCs w:val="22"/>
        </w:rPr>
        <w:t>p</w:t>
      </w:r>
      <w:r w:rsidRPr="008A3B21">
        <w:rPr>
          <w:sz w:val="22"/>
          <w:szCs w:val="22"/>
        </w:rPr>
        <w:t>ostępowani</w:t>
      </w:r>
      <w:r w:rsidR="006A5DF1" w:rsidRPr="008A3B21">
        <w:rPr>
          <w:sz w:val="22"/>
          <w:szCs w:val="22"/>
        </w:rPr>
        <w:t>a</w:t>
      </w:r>
      <w:r w:rsidRPr="008A3B21">
        <w:rPr>
          <w:sz w:val="22"/>
          <w:szCs w:val="22"/>
        </w:rPr>
        <w:t xml:space="preserve"> o udzielenie zamówienia publicznego, prowadzone</w:t>
      </w:r>
      <w:r w:rsidR="006A5DF1" w:rsidRPr="008A3B21">
        <w:rPr>
          <w:sz w:val="22"/>
          <w:szCs w:val="22"/>
        </w:rPr>
        <w:t>go</w:t>
      </w:r>
      <w:r w:rsidRPr="008A3B21">
        <w:rPr>
          <w:sz w:val="22"/>
          <w:szCs w:val="22"/>
        </w:rPr>
        <w:t xml:space="preserve"> w</w:t>
      </w:r>
      <w:r w:rsidR="007427BD" w:rsidRPr="008A3B21">
        <w:rPr>
          <w:sz w:val="22"/>
          <w:szCs w:val="22"/>
        </w:rPr>
        <w:t> </w:t>
      </w:r>
      <w:r w:rsidRPr="008A3B21">
        <w:rPr>
          <w:sz w:val="22"/>
          <w:szCs w:val="22"/>
        </w:rPr>
        <w:t xml:space="preserve">trybie </w:t>
      </w:r>
      <w:r w:rsidR="009A423C" w:rsidRPr="008A3B21">
        <w:rPr>
          <w:sz w:val="22"/>
          <w:szCs w:val="22"/>
        </w:rPr>
        <w:t>przetarg nieograniczony</w:t>
      </w:r>
      <w:r w:rsidRPr="008A3B21">
        <w:rPr>
          <w:b/>
          <w:sz w:val="22"/>
          <w:szCs w:val="22"/>
        </w:rPr>
        <w:t xml:space="preserve"> </w:t>
      </w:r>
      <w:r w:rsidRPr="008A3B21">
        <w:rPr>
          <w:bCs/>
          <w:sz w:val="22"/>
          <w:szCs w:val="22"/>
        </w:rPr>
        <w:t>na</w:t>
      </w:r>
      <w:r w:rsidRPr="008A3B21">
        <w:rPr>
          <w:b/>
          <w:sz w:val="22"/>
          <w:szCs w:val="22"/>
        </w:rPr>
        <w:t xml:space="preserve"> </w:t>
      </w:r>
      <w:r w:rsidR="00E72428" w:rsidRPr="008A3B21">
        <w:rPr>
          <w:bCs/>
          <w:sz w:val="22"/>
          <w:szCs w:val="22"/>
        </w:rPr>
        <w:t>”</w:t>
      </w:r>
      <w:r w:rsidR="009A423C" w:rsidRPr="008A3B21">
        <w:rPr>
          <w:b/>
          <w:bCs/>
          <w:sz w:val="22"/>
          <w:szCs w:val="22"/>
        </w:rPr>
        <w:t>Zakup i dostawa wyrobów medycznych dla Apteki II</w:t>
      </w:r>
      <w:r w:rsidR="00E72428" w:rsidRPr="008A3B21">
        <w:rPr>
          <w:bCs/>
          <w:sz w:val="22"/>
          <w:szCs w:val="22"/>
        </w:rPr>
        <w:t>”</w:t>
      </w:r>
      <w:r w:rsidRPr="008A3B21">
        <w:rPr>
          <w:b/>
          <w:sz w:val="22"/>
          <w:szCs w:val="22"/>
        </w:rPr>
        <w:t xml:space="preserve"> </w:t>
      </w:r>
      <w:r w:rsidRPr="008A3B21">
        <w:rPr>
          <w:bCs/>
          <w:sz w:val="22"/>
          <w:szCs w:val="22"/>
        </w:rPr>
        <w:t>– znak sprawy</w:t>
      </w:r>
      <w:r w:rsidRPr="008A3B21">
        <w:rPr>
          <w:b/>
          <w:sz w:val="22"/>
          <w:szCs w:val="22"/>
        </w:rPr>
        <w:t xml:space="preserve"> </w:t>
      </w:r>
      <w:r w:rsidR="009A423C" w:rsidRPr="008A3B21">
        <w:rPr>
          <w:b/>
          <w:sz w:val="22"/>
          <w:szCs w:val="22"/>
        </w:rPr>
        <w:t>ZP/26/2026</w:t>
      </w:r>
      <w:r w:rsidRPr="008A3B21">
        <w:rPr>
          <w:b/>
          <w:sz w:val="22"/>
          <w:szCs w:val="22"/>
        </w:rPr>
        <w:t>.</w:t>
      </w:r>
    </w:p>
    <w:p w14:paraId="46FFA38A" w14:textId="77777777" w:rsidR="0012774F" w:rsidRPr="008A3B2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A3B21">
        <w:rPr>
          <w:sz w:val="22"/>
          <w:szCs w:val="22"/>
        </w:rPr>
        <w:t>Zamawiający</w:t>
      </w:r>
      <w:r w:rsidR="007427BD" w:rsidRPr="008A3B21">
        <w:rPr>
          <w:sz w:val="22"/>
          <w:szCs w:val="22"/>
        </w:rPr>
        <w:t xml:space="preserve"> </w:t>
      </w:r>
      <w:r w:rsidRPr="008A3B21">
        <w:rPr>
          <w:sz w:val="22"/>
          <w:szCs w:val="22"/>
        </w:rPr>
        <w:t xml:space="preserve">działając na podstawie art. </w:t>
      </w:r>
      <w:r w:rsidR="00E74BC3" w:rsidRPr="008A3B21">
        <w:rPr>
          <w:sz w:val="22"/>
          <w:szCs w:val="22"/>
        </w:rPr>
        <w:t>284</w:t>
      </w:r>
      <w:r w:rsidRPr="008A3B21">
        <w:rPr>
          <w:sz w:val="22"/>
          <w:szCs w:val="22"/>
        </w:rPr>
        <w:t xml:space="preserve"> ust. </w:t>
      </w:r>
      <w:r w:rsidR="0029606A" w:rsidRPr="008A3B21">
        <w:rPr>
          <w:sz w:val="22"/>
          <w:szCs w:val="22"/>
        </w:rPr>
        <w:t>6</w:t>
      </w:r>
      <w:r w:rsidRPr="008A3B21">
        <w:rPr>
          <w:sz w:val="22"/>
          <w:szCs w:val="22"/>
        </w:rPr>
        <w:t xml:space="preserve"> ustawy z dnia </w:t>
      </w:r>
      <w:r w:rsidR="0029606A" w:rsidRPr="008A3B21">
        <w:rPr>
          <w:sz w:val="22"/>
          <w:szCs w:val="22"/>
        </w:rPr>
        <w:t>11</w:t>
      </w:r>
      <w:r w:rsidRPr="008A3B21">
        <w:rPr>
          <w:sz w:val="22"/>
          <w:szCs w:val="22"/>
        </w:rPr>
        <w:t xml:space="preserve"> </w:t>
      </w:r>
      <w:r w:rsidR="0029606A" w:rsidRPr="008A3B21">
        <w:rPr>
          <w:sz w:val="22"/>
          <w:szCs w:val="22"/>
        </w:rPr>
        <w:t xml:space="preserve">września </w:t>
      </w:r>
      <w:r w:rsidRPr="008A3B21">
        <w:rPr>
          <w:sz w:val="22"/>
          <w:szCs w:val="22"/>
        </w:rPr>
        <w:t>20</w:t>
      </w:r>
      <w:r w:rsidR="0029606A" w:rsidRPr="008A3B21">
        <w:rPr>
          <w:sz w:val="22"/>
          <w:szCs w:val="22"/>
        </w:rPr>
        <w:t>19</w:t>
      </w:r>
      <w:r w:rsidR="007427BD" w:rsidRPr="008A3B21">
        <w:rPr>
          <w:sz w:val="22"/>
          <w:szCs w:val="22"/>
        </w:rPr>
        <w:t> </w:t>
      </w:r>
      <w:r w:rsidRPr="008A3B21">
        <w:rPr>
          <w:sz w:val="22"/>
          <w:szCs w:val="22"/>
        </w:rPr>
        <w:t>r</w:t>
      </w:r>
      <w:r w:rsidR="0029606A" w:rsidRPr="008A3B21">
        <w:rPr>
          <w:sz w:val="22"/>
          <w:szCs w:val="22"/>
        </w:rPr>
        <w:t>.</w:t>
      </w:r>
      <w:r w:rsidRPr="008A3B21">
        <w:rPr>
          <w:sz w:val="22"/>
          <w:szCs w:val="22"/>
        </w:rPr>
        <w:t xml:space="preserve"> Prawo </w:t>
      </w:r>
      <w:r w:rsidR="0029606A" w:rsidRPr="008A3B21">
        <w:rPr>
          <w:sz w:val="22"/>
          <w:szCs w:val="22"/>
        </w:rPr>
        <w:t>z</w:t>
      </w:r>
      <w:r w:rsidRPr="008A3B21">
        <w:rPr>
          <w:sz w:val="22"/>
          <w:szCs w:val="22"/>
        </w:rPr>
        <w:t xml:space="preserve">amówień </w:t>
      </w:r>
      <w:r w:rsidR="0029606A" w:rsidRPr="008A3B21">
        <w:rPr>
          <w:sz w:val="22"/>
          <w:szCs w:val="22"/>
        </w:rPr>
        <w:t>p</w:t>
      </w:r>
      <w:r w:rsidRPr="008A3B21">
        <w:rPr>
          <w:sz w:val="22"/>
          <w:szCs w:val="22"/>
        </w:rPr>
        <w:t xml:space="preserve">ublicznych </w:t>
      </w:r>
      <w:r w:rsidR="00E74BC3" w:rsidRPr="008A3B21">
        <w:rPr>
          <w:sz w:val="22"/>
          <w:szCs w:val="22"/>
        </w:rPr>
        <w:t>udostępnia</w:t>
      </w:r>
      <w:r w:rsidR="00BE7BFD" w:rsidRPr="008A3B21">
        <w:rPr>
          <w:sz w:val="22"/>
          <w:szCs w:val="22"/>
        </w:rPr>
        <w:t xml:space="preserve"> poniżej treść zapytań do S</w:t>
      </w:r>
      <w:r w:rsidR="0012774F" w:rsidRPr="008A3B21">
        <w:rPr>
          <w:sz w:val="22"/>
          <w:szCs w:val="22"/>
        </w:rPr>
        <w:t>pecyfikacji Warunków Zamówienia (</w:t>
      </w:r>
      <w:r w:rsidR="0012774F" w:rsidRPr="008A3B21">
        <w:rPr>
          <w:sz w:val="22"/>
          <w:szCs w:val="22"/>
          <w:lang w:eastAsia="ar-SA"/>
        </w:rPr>
        <w:t>zwanej dalej</w:t>
      </w:r>
      <w:r w:rsidR="0012774F" w:rsidRPr="008A3B21">
        <w:rPr>
          <w:b/>
          <w:sz w:val="22"/>
          <w:szCs w:val="22"/>
          <w:lang w:eastAsia="ar-SA"/>
        </w:rPr>
        <w:t xml:space="preserve"> </w:t>
      </w:r>
      <w:r w:rsidR="0012774F" w:rsidRPr="008A3B21">
        <w:rPr>
          <w:bCs/>
          <w:sz w:val="22"/>
          <w:szCs w:val="22"/>
          <w:lang w:eastAsia="ar-SA"/>
        </w:rPr>
        <w:t>”SWZ”)</w:t>
      </w:r>
      <w:r w:rsidR="00E74BC3" w:rsidRPr="008A3B21">
        <w:rPr>
          <w:bCs/>
          <w:sz w:val="22"/>
          <w:szCs w:val="22"/>
          <w:lang w:eastAsia="ar-SA"/>
        </w:rPr>
        <w:t xml:space="preserve"> </w:t>
      </w:r>
      <w:r w:rsidR="00E74BC3" w:rsidRPr="008A3B21">
        <w:rPr>
          <w:sz w:val="22"/>
          <w:szCs w:val="22"/>
        </w:rPr>
        <w:t>wraz z wyjaśnieniami</w:t>
      </w:r>
      <w:r w:rsidR="0012774F" w:rsidRPr="008A3B2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772"/>
      </w:tblGrid>
      <w:tr w:rsidR="009A423C" w:rsidRPr="008A3B21" w14:paraId="296018AC" w14:textId="77777777" w:rsidTr="008E0430">
        <w:tc>
          <w:tcPr>
            <w:tcW w:w="9356" w:type="dxa"/>
          </w:tcPr>
          <w:p w14:paraId="06FC8DB2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Do umowy: 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21D48A15" w14:textId="27E9CB80" w:rsidR="009A423C" w:rsidRPr="008A3B21" w:rsidRDefault="008A3B21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 w:rsidR="008A79B2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24530D70" w14:textId="77777777" w:rsidR="008A3B21" w:rsidRPr="008A3B21" w:rsidRDefault="008A3B21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C205BE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1, pozycja 1 - Czy Zamawiający wyrazi zgodę na zaoferowanie strzykawki posiadającej ścięcie stożka pod kątem 45°?</w:t>
            </w:r>
          </w:p>
          <w:p w14:paraId="23966BB8" w14:textId="4C534B4C" w:rsidR="008A3B21" w:rsidRPr="008A3B21" w:rsidRDefault="008A3B21" w:rsidP="008A3B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 w:rsidR="0014066C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3B633A1E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B9608C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1, pozycja 1 - Czy Zamawiający dopuści wycenę za opakowanie a'25 z odpowiednim przeliczeniem zamawianych ilości?</w:t>
            </w:r>
          </w:p>
          <w:p w14:paraId="1BD977D2" w14:textId="5A9E7AF7" w:rsidR="008A3B21" w:rsidRPr="008A3B21" w:rsidRDefault="008A3B21" w:rsidP="008A3B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2AB9B7EC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D1A324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1, pozycja 2-5 - Czy Zamawiający dopuści wycenę za opakowanie a'100 z odpowiednim przeliczeniem zamawianych ilości?</w:t>
            </w:r>
          </w:p>
          <w:p w14:paraId="131FDC97" w14:textId="1D0EFE17" w:rsidR="008A3B21" w:rsidRPr="008A3B21" w:rsidRDefault="008A3B21" w:rsidP="008A3B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wyraża zgodę. Jednocześnie informuje, że modyfikuje załącznik nr 1 w pakiecie 1.  W kolumnie 4 jest „Zapotrzebowanie na 12 miesięcy w poz. 1 w sztukach W poz. 2 w opakowaniach po 100 szt.”, a powinno być „Zapotrzebowanie na 12 miesięcy w poz. 1 w sztukach W poz. 2, 3, 4, 5 w opakowaniach po 100 szt.” Zmodyfikowany załącznik nr 1 w pakiecie nr 1 Zamawiający udostępni na stronie internetowej prowadzonego postępowania i stronie internetowej Zamawiającego.</w:t>
            </w:r>
          </w:p>
          <w:p w14:paraId="526C5DB7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5413D1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 xml:space="preserve">Pakiet 3, pozycja 1-6 - Czy Zamawiający wyrazi zgodę na zaoferowanie kaniul bezpiecznych wyłącznie o </w:t>
            </w:r>
            <w:r w:rsidRPr="008A3B21">
              <w:rPr>
                <w:sz w:val="22"/>
                <w:szCs w:val="22"/>
              </w:rPr>
              <w:lastRenderedPageBreak/>
              <w:t>poniższych właściwościach:</w:t>
            </w:r>
          </w:p>
          <w:p w14:paraId="1B87EE7E" w14:textId="297DE039" w:rsidR="00DC2A08" w:rsidRPr="008A3B21" w:rsidRDefault="00DB5F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sz w:val="22"/>
                <w:szCs w:val="22"/>
              </w:rPr>
              <w:pict w14:anchorId="673000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480pt;height:178.5pt;visibility:visible;mso-wrap-style:square">
                  <v:imagedata r:id="rId8" o:title=""/>
                </v:shape>
              </w:pict>
            </w:r>
          </w:p>
          <w:p w14:paraId="39D2EFB2" w14:textId="474495FD" w:rsidR="009A423C" w:rsidRDefault="00DC2A0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15B78">
              <w:rPr>
                <w:b/>
                <w:bCs/>
                <w:sz w:val="22"/>
                <w:szCs w:val="22"/>
              </w:rPr>
              <w:t>Zamawiający nie wyraża zgody, zgodnie z SWZ.</w:t>
            </w:r>
          </w:p>
          <w:p w14:paraId="15461640" w14:textId="77777777" w:rsidR="00DC2A08" w:rsidRPr="008A3B21" w:rsidRDefault="00DC2A0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42645E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3, pozycja 1 - Czy Zamawiający wyrazi zgodę na zaoferowanie kaniuli o przepływie 23ml/min?</w:t>
            </w:r>
          </w:p>
          <w:p w14:paraId="4A1148C8" w14:textId="72FB60DC" w:rsidR="009A423C" w:rsidRDefault="00A15B7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15B78">
              <w:rPr>
                <w:b/>
                <w:bCs/>
                <w:sz w:val="22"/>
                <w:szCs w:val="22"/>
              </w:rPr>
              <w:t>Odpowiedź:  Zamawiający nie wyraża zgody, zgodnie z SWZ.</w:t>
            </w:r>
          </w:p>
          <w:p w14:paraId="498E440F" w14:textId="77777777" w:rsidR="00A15B78" w:rsidRPr="008A3B21" w:rsidRDefault="00A15B7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220A62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3, pozycja 3 - Czy Zamawiający wyrazi zgodę na zaoferowanie kaniuli w rozmiarze 1,1,x32mm?</w:t>
            </w:r>
          </w:p>
          <w:p w14:paraId="78F51063" w14:textId="5F500C0A" w:rsidR="009A423C" w:rsidRDefault="00A15B7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15B78">
              <w:rPr>
                <w:b/>
                <w:bCs/>
                <w:sz w:val="22"/>
                <w:szCs w:val="22"/>
              </w:rPr>
              <w:t>Odpowiedź:  Zamawiający nie wyraża zgody, zgodnie z SWZ.</w:t>
            </w:r>
          </w:p>
          <w:p w14:paraId="73FB8C38" w14:textId="77777777" w:rsidR="00A15B78" w:rsidRPr="008A3B21" w:rsidRDefault="00A15B7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82AE68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3, pozycja 4 - Czy Zamawiający wyrazi zgodę na zaoferowanie kaniuli w rozmiarze 1,3x45mm?</w:t>
            </w:r>
          </w:p>
          <w:p w14:paraId="6C69C324" w14:textId="130ADB4B" w:rsidR="009A423C" w:rsidRDefault="00A15B7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15B78">
              <w:rPr>
                <w:b/>
                <w:bCs/>
                <w:sz w:val="22"/>
                <w:szCs w:val="22"/>
              </w:rPr>
              <w:t>Odpowiedź:  Zamawiający nie wyraża zgody, zgodnie z SWZ.</w:t>
            </w:r>
          </w:p>
          <w:p w14:paraId="5D2B4851" w14:textId="77777777" w:rsidR="00A15B78" w:rsidRPr="008A3B21" w:rsidRDefault="00A15B7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70238E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3, pozycja 4 - Czy Zamawiający wyrazi zgodę na zaoferowanie kaniuli o przepływie 103ml/min?</w:t>
            </w:r>
          </w:p>
          <w:p w14:paraId="5910D294" w14:textId="75D89297" w:rsidR="009A423C" w:rsidRDefault="00A15B7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15B78">
              <w:rPr>
                <w:b/>
                <w:bCs/>
                <w:sz w:val="22"/>
                <w:szCs w:val="22"/>
              </w:rPr>
              <w:t>Odpowiedź:  Zamawiający nie wyraża zgody, zgodnie z SWZ.</w:t>
            </w:r>
          </w:p>
          <w:p w14:paraId="15C47DED" w14:textId="77777777" w:rsidR="00A15B78" w:rsidRPr="008A3B21" w:rsidRDefault="00A15B7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6B695B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3, pozycja 5 - Czy Zamawiający wyrazi zgodę na zaoferowanie kaniuli o przepływie 142ml/min?</w:t>
            </w:r>
          </w:p>
          <w:p w14:paraId="2E1FAAFD" w14:textId="77777777" w:rsidR="00A15B78" w:rsidRDefault="00A15B78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34B5AFFC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2D2DFD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3, pozycja 6 - Czy Zamawiający wyrazi zgodę na zaoferowanie kaniuli w rozmiarze 1,7x45mm?</w:t>
            </w:r>
          </w:p>
          <w:p w14:paraId="546074AA" w14:textId="77777777" w:rsidR="00A15B78" w:rsidRDefault="00A15B78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154A1BC7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18651A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3, pozycja 6 - Czy Zamawiający wyrazi zgodę na zaoferowanie kaniuli o przepływie 200ml/min?</w:t>
            </w:r>
          </w:p>
          <w:p w14:paraId="074AAA73" w14:textId="77777777" w:rsidR="00A15B78" w:rsidRDefault="00A15B78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DEB7F0B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75B8B7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4, Pakiet 18 - Czy Zamawiający wyrazi zgodę na przedstawienie próbek w wersji niesterylnej?</w:t>
            </w:r>
          </w:p>
          <w:p w14:paraId="5753760C" w14:textId="6B886F8C" w:rsidR="00DC2A08" w:rsidRPr="008A3B21" w:rsidRDefault="00DC2A0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53C17A6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642CF9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lastRenderedPageBreak/>
              <w:t>Pakiet 4, Pakiet 18, Pakiet 21 - Czy Zamawiający wyrazi zgodę na zmniejszenie ilości wymaganych próbek do 1 szt? Ilość ta jest wystarczająca do potwierdzenia spełnienia przez oferowane produkty parametrów wymaganych i określonych przez Zamawiającego</w:t>
            </w:r>
          </w:p>
          <w:p w14:paraId="271E1510" w14:textId="3BE59876" w:rsidR="009A423C" w:rsidRDefault="00DC2A0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7270AA41" w14:textId="77777777" w:rsidR="00DC2A08" w:rsidRPr="008A3B21" w:rsidRDefault="00DC2A0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1AE107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4, pozycja 1 - Czy Zamawiający wyrazi zgodę na zaoferowanie zestawu o poniższym składzie, który dostarczamy do szpitala:</w:t>
            </w:r>
          </w:p>
          <w:p w14:paraId="4A3797B1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chirurgiczna 50cm x 75cm 2-warstwowa, z centralnym otworem o śr. 7cm</w:t>
            </w:r>
          </w:p>
          <w:p w14:paraId="51C34C73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2 x Kompres z gazy 17N 8W 7,5cm x 7,5cm</w:t>
            </w:r>
          </w:p>
          <w:p w14:paraId="4C58A7E0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4 x Tupfer z gazy bez nitki RTG, 17N 15cm x 15cm</w:t>
            </w:r>
          </w:p>
          <w:p w14:paraId="002D1CE3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Pęseta plastikowa 13cm niebieska</w:t>
            </w:r>
          </w:p>
          <w:p w14:paraId="5DB9E224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Miska nerkowata PVC 12cm x 18cm</w:t>
            </w:r>
          </w:p>
          <w:p w14:paraId="3F256954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Kubek poj. 60ml, przezroczysty, z podziałką</w:t>
            </w:r>
          </w:p>
          <w:p w14:paraId="1946931C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Strzykawka 3-częściowa 20ml Luer</w:t>
            </w:r>
          </w:p>
          <w:p w14:paraId="4386599C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2 x Rękawice diagnostyczne nitrylowe bezpudrowe rozm. M</w:t>
            </w:r>
          </w:p>
          <w:p w14:paraId="1428979B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chirurgiczna 50cm x 80cm (niebieski SMS) - owinięcie zestawu?</w:t>
            </w:r>
          </w:p>
          <w:p w14:paraId="744CD84B" w14:textId="533B58AF" w:rsidR="009A423C" w:rsidRPr="00DC2A08" w:rsidRDefault="00DC2A0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2A08">
              <w:rPr>
                <w:b/>
                <w:bCs/>
                <w:sz w:val="22"/>
                <w:szCs w:val="22"/>
              </w:rPr>
              <w:t>Odpowiedź: Zamawiający wyraża zgodę.</w:t>
            </w:r>
          </w:p>
          <w:p w14:paraId="157A4126" w14:textId="77777777" w:rsidR="00DC2A08" w:rsidRPr="008A3B21" w:rsidRDefault="00DC2A0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129DEC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10, pozycja 1,2 - Czy Zamawiający wyrazi zgodę na zaoferowanie jałowej opaski sterylizowanej tlenkiem etylenu?</w:t>
            </w:r>
          </w:p>
          <w:p w14:paraId="79DF15B2" w14:textId="5D90A187" w:rsidR="00A15B78" w:rsidRDefault="00A15B78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7C134EA" w14:textId="77777777" w:rsidR="00DC2A08" w:rsidRPr="008A3B21" w:rsidRDefault="00DC2A08" w:rsidP="00A15B7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CECE95F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10, pozycja 1,2 - Czy Zamawiający wyrazi zgodę na zaoferowanie jałowej opaski w opakowaniu z dwoma naklejkami typu TAG do wklejenia do dokumentacji medycznej?</w:t>
            </w:r>
          </w:p>
          <w:p w14:paraId="17C1A912" w14:textId="485D1964" w:rsidR="009A423C" w:rsidRDefault="00DC2A0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15B78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39EC9417" w14:textId="77777777" w:rsidR="00DC2A08" w:rsidRPr="008A3B21" w:rsidRDefault="00DC2A0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7FDCEB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14, pozycja 1,2 - Czy Zamawiający wyrazi zgodę na zaoferowanie kompresów w klasie IIa regule 7?</w:t>
            </w:r>
          </w:p>
          <w:p w14:paraId="734B2B37" w14:textId="0E4963FB" w:rsidR="009A423C" w:rsidRDefault="00DC2A0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4066C">
              <w:rPr>
                <w:b/>
                <w:bCs/>
                <w:sz w:val="22"/>
                <w:szCs w:val="22"/>
              </w:rPr>
              <w:t>Zamawiający dopuszcza przy spełnieniu pozostałych w</w:t>
            </w:r>
            <w:r w:rsidR="00A15B78">
              <w:rPr>
                <w:b/>
                <w:bCs/>
                <w:sz w:val="22"/>
                <w:szCs w:val="22"/>
              </w:rPr>
              <w:t xml:space="preserve">ymagań </w:t>
            </w:r>
            <w:r w:rsidR="0014066C">
              <w:rPr>
                <w:b/>
                <w:bCs/>
                <w:sz w:val="22"/>
                <w:szCs w:val="22"/>
              </w:rPr>
              <w:t>SWZ.</w:t>
            </w:r>
          </w:p>
          <w:p w14:paraId="5EA06601" w14:textId="77777777" w:rsidR="00DC2A08" w:rsidRPr="008A3B21" w:rsidRDefault="00DC2A0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C5C2F6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14, pozycja 3 - Czy Zamawiający wyrazi zgodę na zaoferowanie gazy o powierzchni 1m2?</w:t>
            </w:r>
          </w:p>
          <w:p w14:paraId="2ED51316" w14:textId="1370B295" w:rsidR="009A423C" w:rsidRDefault="00DC2A0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4066C">
              <w:rPr>
                <w:b/>
                <w:bCs/>
                <w:sz w:val="22"/>
                <w:szCs w:val="22"/>
              </w:rPr>
              <w:t xml:space="preserve">Zgodnie z załącznikiem nr 1 </w:t>
            </w:r>
            <w:r w:rsidR="00A15B78">
              <w:rPr>
                <w:b/>
                <w:bCs/>
                <w:sz w:val="22"/>
                <w:szCs w:val="22"/>
              </w:rPr>
              <w:t xml:space="preserve">Zamawiający wymaga produktu </w:t>
            </w:r>
            <w:r w:rsidR="0014066C">
              <w:rPr>
                <w:b/>
                <w:bCs/>
                <w:sz w:val="22"/>
                <w:szCs w:val="22"/>
              </w:rPr>
              <w:t>„Gaza 1m</w:t>
            </w:r>
            <w:r w:rsidR="0014066C">
              <w:rPr>
                <w:b/>
                <w:bCs/>
                <w:sz w:val="22"/>
                <w:szCs w:val="22"/>
                <w:vertAlign w:val="superscript"/>
              </w:rPr>
              <w:t>2</w:t>
            </w:r>
            <w:r w:rsidR="0014066C">
              <w:rPr>
                <w:b/>
                <w:bCs/>
                <w:sz w:val="22"/>
                <w:szCs w:val="22"/>
              </w:rPr>
              <w:t xml:space="preserve"> (1mx1m)…”.</w:t>
            </w:r>
          </w:p>
          <w:p w14:paraId="46FADA08" w14:textId="77777777" w:rsidR="00DC2A08" w:rsidRPr="008A3B21" w:rsidRDefault="00DC2A0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4A03EA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15, pozycja 1 - Czy Zamawiający dopuści wycenę za opakowanie a'50 z odpowiednim przeliczeniem zamawianych ilości?</w:t>
            </w:r>
          </w:p>
          <w:p w14:paraId="15850872" w14:textId="6A173BDB" w:rsidR="009A423C" w:rsidRDefault="00DC2A0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BECB531" w14:textId="77777777" w:rsidR="00DC2A08" w:rsidRPr="008A3B21" w:rsidRDefault="00DC2A08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A1A820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18, pozycja 1 - Czy Zamawiający wyrazi zgodę na zaoferowanie zestawu z serwetami operacyjnymi 45cm x 45cm 17N 4W z nitką RTG i tasiemką?</w:t>
            </w:r>
          </w:p>
          <w:p w14:paraId="494824E1" w14:textId="77777777" w:rsidR="00A15B78" w:rsidRDefault="00A15B78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 przy spełnieniu pozostałych wymagań SWZ.</w:t>
            </w:r>
          </w:p>
          <w:p w14:paraId="73BB9BA1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4E5EAE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18, pozycja 1-3 - Czy Zamawiający wyrazi zgodę na sterylizację tlenkiem etylenu? Proces sterylizacji tlenkiem etylenu jest równie bezpieczny jak sterylizacja parą wodną, ponieważ każdy rodzaj sterylizacji musi być zwalidowany, nadzorowany, kontrolowany zgodnie z mającymi zastosowanie obowiązującymi normami dla danego rodzaju procesu sterylizacji.</w:t>
            </w:r>
          </w:p>
          <w:p w14:paraId="51BEF569" w14:textId="755F79A0" w:rsidR="00DC2A08" w:rsidRDefault="00DC2A08" w:rsidP="00DC2A0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15B78">
              <w:rPr>
                <w:b/>
                <w:bCs/>
                <w:sz w:val="22"/>
                <w:szCs w:val="22"/>
              </w:rPr>
              <w:t>Zamawiający nie wyraża zgody, zgodnie z SWZ.</w:t>
            </w:r>
          </w:p>
          <w:p w14:paraId="7C932854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7F06BE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18, pozycja 2 - Czy Zamawiający wyrazi zgodę na zaoferowanie zestawu z serwetami operacyjnymi 45cm x 45cm 17N 4W z nitką RTG i tasiemką?</w:t>
            </w:r>
          </w:p>
          <w:p w14:paraId="25D990B1" w14:textId="131C7DFD" w:rsidR="00DC2A08" w:rsidRDefault="00DC2A08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15B78">
              <w:rPr>
                <w:b/>
                <w:bCs/>
                <w:sz w:val="22"/>
                <w:szCs w:val="22"/>
              </w:rPr>
              <w:t>Zamawiający dopuszcza przy spełnieniu pozostałych wymagań SWZ.</w:t>
            </w:r>
          </w:p>
          <w:p w14:paraId="083273FB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980634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18, pozycja 3 - Czy Zamawiający wyrazi zgodę na zaoferowanie zestawu z serwetami operacyjnymi 45cm x 45cm 17N 4W z nitką RTG i tasiemką?</w:t>
            </w:r>
          </w:p>
          <w:p w14:paraId="26909E15" w14:textId="53C6F7C7" w:rsidR="00DC2A08" w:rsidRDefault="00DC2A08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15B78">
              <w:rPr>
                <w:b/>
                <w:bCs/>
                <w:sz w:val="22"/>
                <w:szCs w:val="22"/>
              </w:rPr>
              <w:t>Zamawiający dopuszcza przy spełnieniu pozostałych wymagań SWZ.</w:t>
            </w:r>
          </w:p>
          <w:p w14:paraId="6D32BE32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B7850A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21, pozycja 1 - Czy Zamawiający wyrazi zgodę na zaoferowanie zestawu do operacji biodra o składzie:</w:t>
            </w:r>
          </w:p>
          <w:p w14:paraId="7177BAA7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wzmocniona na stół instrumentalny stanowiąca owinięcie zestawu o wymiarach 150cm x 190cm</w:t>
            </w:r>
          </w:p>
          <w:p w14:paraId="194099B2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wzmocniona osłona (serweta) na stolik Mayo o wymiarach 80 cm x 145 cm</w:t>
            </w:r>
          </w:p>
          <w:p w14:paraId="5E551369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samoprzylepna o wymiarach 230 cm x 260 cm, z wycięciem "U" o wymiarach 8,5 cm x 85 cm, zintegrowana z dwoma organizatorami przewodów (po 4 otwory)</w:t>
            </w:r>
          </w:p>
          <w:p w14:paraId="00D68382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samoprzylepna o wymiarach 225 cm x 270 cm, z wycięciem "U" o wymiarach 45 cm x 65 cm, zintegrowana z dwoma organizatorami przewodów (po 4 otwory)</w:t>
            </w:r>
          </w:p>
          <w:p w14:paraId="407FB5F8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nieprzylepna o wymiarach 150 cm x 180 cm</w:t>
            </w:r>
          </w:p>
          <w:p w14:paraId="7E74B738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2 x serweta samoprzylepna o wymiarach 75cm x 90cm</w:t>
            </w:r>
          </w:p>
          <w:p w14:paraId="5EA5D9A0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elastyczna osłona na kończynę o wymiarach 35 cm x 120 cm</w:t>
            </w:r>
          </w:p>
          <w:p w14:paraId="1B9AB9C0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3 x taśma samoprzylepna o wymiarach 10 cm x 50 cm</w:t>
            </w:r>
          </w:p>
          <w:p w14:paraId="19D4C070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4 x ręcznik chłonny o wymiarach 30 cm x 30 cm</w:t>
            </w:r>
          </w:p>
          <w:p w14:paraId="11E73952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Serwety główne wykonane z chłonnego i nieprzemakalnego laminatu dwuwarstwowego o gramaturze 60 g/m2 w strefie krytycznej wyposażone we wzmocnienie wysokochłonne 80 g/m2, zintegrowana z organizatorami przewodów. Łączna gramatura w strefie krytycznej 140 g/m2?</w:t>
            </w:r>
          </w:p>
          <w:p w14:paraId="61491E74" w14:textId="5AAF1043" w:rsidR="00DC3D81" w:rsidRPr="008A3B21" w:rsidRDefault="00DB5F64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6091253F">
                <v:shape id="_x0000_i1026" type="#_x0000_t75" alt="Obraz zawierający diagram, linia, zrzut ekranu, Prostokąt&#10;&#10;Opis wygenerowany automatycznie" style="width:368.25pt;height:77.25pt;visibility:visible;mso-wrap-style:square">
                  <v:imagedata r:id="rId9" o:title="Obraz zawierający diagram, linia, zrzut ekranu, Prostokąt&#10;&#10;Opis wygenerowany automatycznie"/>
                </v:shape>
              </w:pict>
            </w:r>
          </w:p>
          <w:p w14:paraId="587AD115" w14:textId="669CFC93" w:rsidR="00A15B78" w:rsidRDefault="00A15B78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72B01401" w14:textId="77777777" w:rsidR="009A423C" w:rsidRPr="008A3B21" w:rsidRDefault="009A423C" w:rsidP="00A15B7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7FC50CA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21, pozycja 2 - Czy Zamawiający wyrazi zgodę na zaoferowanie zestawu do operacji kończyn o składzie:</w:t>
            </w:r>
          </w:p>
          <w:p w14:paraId="55B43AE9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wzmocniona na stół instrumentalny stanowiąca owinięcie zestawu o wymiarach 150cm x 190cm</w:t>
            </w:r>
          </w:p>
          <w:p w14:paraId="7E44DB33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lastRenderedPageBreak/>
              <w:t>1 x wzmocniona osłona (serweta) na stolik Mayo o wymiarach 80 cm x 145 cm</w:t>
            </w:r>
          </w:p>
          <w:p w14:paraId="329A3C93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z samouszczelniającym się otworem o średnicy 7 cm o wymiarach 230 cm x 300 cm, wzmocnienie o wymiarach 100 cm x 50 cm, zintegrowana z ośmioma podwójnymi organizatorami przewodów</w:t>
            </w:r>
          </w:p>
          <w:p w14:paraId="62128F6B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serweta wzmocniona o wymiarach 150 cm x 190 cm</w:t>
            </w:r>
          </w:p>
          <w:p w14:paraId="7D14E8AA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 x elastyczna osłona na kończynę o wymiarach 22 cm x 75 cm</w:t>
            </w:r>
          </w:p>
          <w:p w14:paraId="262EB812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3 x taśma samoprzylepna o wymiarach 10 cm x 50 cm</w:t>
            </w:r>
          </w:p>
          <w:p w14:paraId="69585D2F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4 x ręcznik chłonny o wymiarach 30 cm x 30 cm</w:t>
            </w:r>
          </w:p>
          <w:p w14:paraId="7DFBBB52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Serweta główna wykonana z chłonnego i nieprzemakalnego laminatu dwuwarstwowego o gramaturze 60 g/m2 w strefie krytycznej wyposażona we wzmocnienie wysokochłonne 80 g/m2, zintegrowana z ośmioma podwójnymi organizatorami przewodów. Łączna gramatura w strefie krytycznej 140 g/m2?</w:t>
            </w:r>
          </w:p>
          <w:p w14:paraId="015FD8D7" w14:textId="1D5E7A2C" w:rsidR="00DC3D81" w:rsidRDefault="00DB5F64" w:rsidP="00DC2A0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36AB544C">
                <v:shape id="Obraz 13" o:spid="_x0000_i1027" type="#_x0000_t75" style="width:258pt;height:111.75pt;visibility:visible;mso-wrap-style:square">
                  <v:imagedata r:id="rId10" o:title=""/>
                </v:shape>
              </w:pict>
            </w:r>
          </w:p>
          <w:p w14:paraId="222952A9" w14:textId="77777777" w:rsidR="00DC3D81" w:rsidRDefault="00DC3D81" w:rsidP="00DC2A0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3D82ED" w14:textId="010F6AD3" w:rsidR="00DC2A08" w:rsidRDefault="009A423C" w:rsidP="00A15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 xml:space="preserve"> </w:t>
            </w:r>
            <w:r w:rsidR="00A15B78"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 w:rsidR="00A15B78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0A336557" w14:textId="77777777" w:rsidR="009A423C" w:rsidRPr="008A3B21" w:rsidRDefault="009A423C" w:rsidP="00DC2A0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0C371AD" w14:textId="77777777" w:rsidR="009A423C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24, pozycja 1 - Czy Zamawiający dopuści wycenę za opakowanie a'100 z odpowiednim przeliczeniem zamawianych ilości?</w:t>
            </w:r>
          </w:p>
          <w:p w14:paraId="5CC2BC09" w14:textId="6CF5C7EE" w:rsidR="00DC2A08" w:rsidRPr="00DC2A08" w:rsidRDefault="00DC2A08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2A0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14ECE719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6A5743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Pakiet 29, pozycja 1 - Czy Zamawiający wyrazi zgodę na zaoferowanie igły do znieczuleń o długości 90mm z prowadnicą?</w:t>
            </w:r>
          </w:p>
          <w:p w14:paraId="4184FEDA" w14:textId="43166197" w:rsidR="000544A6" w:rsidRDefault="00DC2A08" w:rsidP="000544A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0544A6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0DA2937D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00D656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 xml:space="preserve">Pakiet 29, pozycja 1 - Czy Zamawiający wyrazi zgodę na zaoferowanie igieł do znieczuleń w następujących rozmiarach: </w:t>
            </w:r>
          </w:p>
          <w:p w14:paraId="082B765D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 xml:space="preserve">0,5 x 90 - 25G z prowadnicą w zestawie, </w:t>
            </w:r>
          </w:p>
          <w:p w14:paraId="06688E74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 xml:space="preserve">0,5 x 120 - 25G z prowadnicą w zestawie,  </w:t>
            </w:r>
          </w:p>
          <w:p w14:paraId="742DA23F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1,1 x 90 - 19G bez prowadnicy,</w:t>
            </w:r>
          </w:p>
          <w:p w14:paraId="15B64E3D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1,3 x 90 - 18G bez prowadnicy ?</w:t>
            </w:r>
          </w:p>
          <w:p w14:paraId="4D4CF0FB" w14:textId="77777777" w:rsidR="000544A6" w:rsidRDefault="000544A6" w:rsidP="000544A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DE43DAD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1EBC37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 xml:space="preserve">Pakiet 29, pozycja 2 - Czy Zamawiający wyrazi zgodę na zaoferowanie igieł do znieczuleń z prowadnicą w następujących rozmiarach: </w:t>
            </w:r>
          </w:p>
          <w:p w14:paraId="1E273D75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 xml:space="preserve">0,53 x 90 - 25G, </w:t>
            </w:r>
          </w:p>
          <w:p w14:paraId="626D832D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lastRenderedPageBreak/>
              <w:t xml:space="preserve">0,53 x 120 - 25G,  </w:t>
            </w:r>
          </w:p>
          <w:p w14:paraId="1E4E2EBD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0,42 x 90 - 27G,</w:t>
            </w:r>
          </w:p>
          <w:p w14:paraId="3863D6E3" w14:textId="77777777" w:rsidR="009A423C" w:rsidRPr="008A3B21" w:rsidRDefault="009A423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3B21">
              <w:rPr>
                <w:sz w:val="22"/>
                <w:szCs w:val="22"/>
              </w:rPr>
              <w:t>0,42 x 120 - 27G?</w:t>
            </w:r>
          </w:p>
          <w:p w14:paraId="1BC5B184" w14:textId="77777777" w:rsidR="000544A6" w:rsidRDefault="000544A6" w:rsidP="000544A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A3B2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357C653" w14:textId="7A85B35B" w:rsidR="009A423C" w:rsidRPr="008A3B21" w:rsidRDefault="009A423C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69F5300" w14:textId="77777777" w:rsidR="00BE7BFD" w:rsidRPr="008A3B21" w:rsidRDefault="00BE7BFD" w:rsidP="00520165">
      <w:pPr>
        <w:jc w:val="both"/>
        <w:rPr>
          <w:sz w:val="22"/>
          <w:szCs w:val="22"/>
        </w:rPr>
      </w:pPr>
    </w:p>
    <w:p w14:paraId="09402303" w14:textId="77777777" w:rsidR="006D4AB3" w:rsidRPr="008A3B21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8A3B21">
        <w:rPr>
          <w:sz w:val="22"/>
          <w:szCs w:val="22"/>
        </w:rPr>
        <w:t>Przewodniczący Komisji Przetargowej</w:t>
      </w:r>
    </w:p>
    <w:p w14:paraId="7C8BCECD" w14:textId="77777777" w:rsidR="006D4AB3" w:rsidRPr="008A3B21" w:rsidRDefault="009A423C" w:rsidP="00DC2A08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8A3B21">
        <w:rPr>
          <w:sz w:val="22"/>
          <w:szCs w:val="22"/>
        </w:rPr>
        <w:t>Agnieszka</w:t>
      </w:r>
      <w:r w:rsidR="006D4AB3" w:rsidRPr="008A3B21">
        <w:rPr>
          <w:sz w:val="22"/>
          <w:szCs w:val="22"/>
        </w:rPr>
        <w:t xml:space="preserve"> </w:t>
      </w:r>
      <w:r w:rsidRPr="008A3B21">
        <w:rPr>
          <w:sz w:val="22"/>
          <w:szCs w:val="22"/>
        </w:rPr>
        <w:t>Biel</w:t>
      </w:r>
    </w:p>
    <w:sectPr w:rsidR="006D4AB3" w:rsidRPr="008A3B21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2F993" w14:textId="77777777" w:rsidR="008A0570" w:rsidRDefault="008A0570">
      <w:r>
        <w:separator/>
      </w:r>
    </w:p>
  </w:endnote>
  <w:endnote w:type="continuationSeparator" w:id="0">
    <w:p w14:paraId="64D766E7" w14:textId="77777777" w:rsidR="008A0570" w:rsidRDefault="008A0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6FA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101B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F4EC9" w14:textId="2A0C930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A746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C0A1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FCF4A4" w14:textId="77777777" w:rsidR="006D4AB3" w:rsidRDefault="006D4AB3">
    <w:pPr>
      <w:pStyle w:val="Stopka"/>
      <w:tabs>
        <w:tab w:val="clear" w:pos="4536"/>
        <w:tab w:val="left" w:pos="6237"/>
      </w:tabs>
    </w:pPr>
  </w:p>
  <w:p w14:paraId="6941F3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CF512" w14:textId="77777777" w:rsidR="008A0570" w:rsidRDefault="008A0570">
      <w:r>
        <w:separator/>
      </w:r>
    </w:p>
  </w:footnote>
  <w:footnote w:type="continuationSeparator" w:id="0">
    <w:p w14:paraId="01B7DD8A" w14:textId="77777777" w:rsidR="008A0570" w:rsidRDefault="008A0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ECD93" w14:textId="77777777" w:rsidR="009A423C" w:rsidRDefault="009A4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C466F" w14:textId="77777777" w:rsidR="009A423C" w:rsidRDefault="009A4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2A474" w14:textId="77777777" w:rsidR="009A423C" w:rsidRDefault="009A42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7869996">
    <w:abstractNumId w:val="3"/>
  </w:num>
  <w:num w:numId="2" w16cid:durableId="292829608">
    <w:abstractNumId w:val="6"/>
  </w:num>
  <w:num w:numId="3" w16cid:durableId="725833074">
    <w:abstractNumId w:val="2"/>
  </w:num>
  <w:num w:numId="4" w16cid:durableId="1180318704">
    <w:abstractNumId w:val="5"/>
  </w:num>
  <w:num w:numId="5" w16cid:durableId="615451529">
    <w:abstractNumId w:val="0"/>
  </w:num>
  <w:num w:numId="6" w16cid:durableId="638651224">
    <w:abstractNumId w:val="1"/>
  </w:num>
  <w:num w:numId="7" w16cid:durableId="18601219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0570"/>
    <w:rsid w:val="00031374"/>
    <w:rsid w:val="000544A6"/>
    <w:rsid w:val="000A1097"/>
    <w:rsid w:val="000E2A8F"/>
    <w:rsid w:val="0012774F"/>
    <w:rsid w:val="0014066C"/>
    <w:rsid w:val="00144B7A"/>
    <w:rsid w:val="00180C6E"/>
    <w:rsid w:val="0029606A"/>
    <w:rsid w:val="004708C8"/>
    <w:rsid w:val="004848F3"/>
    <w:rsid w:val="004A75F2"/>
    <w:rsid w:val="005144A9"/>
    <w:rsid w:val="00520165"/>
    <w:rsid w:val="005923FC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0570"/>
    <w:rsid w:val="008A3553"/>
    <w:rsid w:val="008A3B21"/>
    <w:rsid w:val="008A79B2"/>
    <w:rsid w:val="009A423C"/>
    <w:rsid w:val="00A15B78"/>
    <w:rsid w:val="00A44986"/>
    <w:rsid w:val="00A905AC"/>
    <w:rsid w:val="00BA6584"/>
    <w:rsid w:val="00BE7BFD"/>
    <w:rsid w:val="00C370F2"/>
    <w:rsid w:val="00C44EEC"/>
    <w:rsid w:val="00D22FFA"/>
    <w:rsid w:val="00D8461B"/>
    <w:rsid w:val="00D915F2"/>
    <w:rsid w:val="00DB5F64"/>
    <w:rsid w:val="00DC2A08"/>
    <w:rsid w:val="00DC3D8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05DCC8CB"/>
  <w15:chartTrackingRefBased/>
  <w15:docId w15:val="{43F69981-BA6E-4DBF-905B-8A45C256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5B7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A470F-39CE-4BE4-9A81-59A36DD2B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6</Pages>
  <Words>1396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2026-06-09T12:08:00Z</cp:lastPrinted>
  <dcterms:created xsi:type="dcterms:W3CDTF">2026-06-05T10:10:00Z</dcterms:created>
  <dcterms:modified xsi:type="dcterms:W3CDTF">2026-06-10T12:46:00Z</dcterms:modified>
</cp:coreProperties>
</file>