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A6493" w:rsidRPr="00EA649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A6493" w:rsidRPr="00EA6493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A649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64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dodatkowych produktów leczniczych na 24 miesięcy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6493" w:rsidRPr="00A2540E" w:rsidTr="00C81D6B">
        <w:tc>
          <w:tcPr>
            <w:tcW w:w="2269" w:type="dxa"/>
            <w:shd w:val="clear" w:color="auto" w:fill="auto"/>
          </w:tcPr>
          <w:p w:rsidR="00EA6493" w:rsidRPr="00A2540E" w:rsidRDefault="00EA6493" w:rsidP="00C81D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6493" w:rsidRPr="00A2540E" w:rsidRDefault="00EA6493" w:rsidP="00C81D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64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75/2026</w:t>
            </w:r>
          </w:p>
        </w:tc>
      </w:tr>
    </w:tbl>
    <w:p w:rsidR="00DC652A" w:rsidRPr="00053927" w:rsidRDefault="00EA649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A649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649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4D3" w:rsidRDefault="00FB64D3" w:rsidP="00025386">
      <w:pPr>
        <w:spacing w:after="0" w:line="240" w:lineRule="auto"/>
      </w:pPr>
      <w:r>
        <w:separator/>
      </w:r>
    </w:p>
  </w:endnote>
  <w:endnote w:type="continuationSeparator" w:id="1">
    <w:p w:rsidR="00FB64D3" w:rsidRDefault="00FB64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93" w:rsidRDefault="00EA64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64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64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93" w:rsidRDefault="00EA64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4D3" w:rsidRDefault="00FB64D3" w:rsidP="00025386">
      <w:pPr>
        <w:spacing w:after="0" w:line="240" w:lineRule="auto"/>
      </w:pPr>
      <w:r>
        <w:separator/>
      </w:r>
    </w:p>
  </w:footnote>
  <w:footnote w:type="continuationSeparator" w:id="1">
    <w:p w:rsidR="00FB64D3" w:rsidRDefault="00FB64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93" w:rsidRDefault="00EA64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93" w:rsidRDefault="00EA64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93" w:rsidRDefault="00EA64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49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6493"/>
    <w:rsid w:val="00EC10EE"/>
    <w:rsid w:val="00ED2631"/>
    <w:rsid w:val="00EF3368"/>
    <w:rsid w:val="00F334B4"/>
    <w:rsid w:val="00FB64D3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2026-06-10T10:54:00Z</dcterms:created>
  <dcterms:modified xsi:type="dcterms:W3CDTF">2026-06-10T10:54:00Z</dcterms:modified>
</cp:coreProperties>
</file>