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1135F" w:rsidRPr="00D1135F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1135F" w:rsidRPr="00C14101" w:rsidTr="00C81D6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1135F" w:rsidRPr="00C14101" w:rsidRDefault="00D1135F" w:rsidP="00C81D6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1135F" w:rsidRPr="00C14101" w:rsidRDefault="00D1135F" w:rsidP="00C81D6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1135F">
              <w:rPr>
                <w:rFonts w:ascii="Arial" w:eastAsia="Times New Roman" w:hAnsi="Arial" w:cs="Arial"/>
                <w:lang w:eastAsia="pl-PL"/>
              </w:rPr>
              <w:t>(t.j. Dz. U. z 2024 r. poz. 1320 z p</w:t>
            </w:r>
            <w:r w:rsidR="008F5D91">
              <w:rPr>
                <w:rFonts w:ascii="Arial" w:eastAsia="Times New Roman" w:hAnsi="Arial" w:cs="Arial"/>
                <w:lang w:eastAsia="pl-PL"/>
              </w:rPr>
              <w:t>óź</w:t>
            </w:r>
            <w:r w:rsidRPr="00D1135F">
              <w:rPr>
                <w:rFonts w:ascii="Arial" w:eastAsia="Times New Roman" w:hAnsi="Arial" w:cs="Arial"/>
                <w:lang w:eastAsia="pl-PL"/>
              </w:rPr>
              <w:t>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1135F" w:rsidRPr="00C14101" w:rsidRDefault="00D1135F" w:rsidP="00C81D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1135F" w:rsidRPr="00C14101" w:rsidRDefault="00D1135F" w:rsidP="00C81D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1135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D1135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13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dodatkowych produktów leczniczych na 24 miesięcy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135F" w:rsidRPr="00D62E6E" w:rsidTr="00C81D6B">
        <w:tc>
          <w:tcPr>
            <w:tcW w:w="2269" w:type="dxa"/>
          </w:tcPr>
          <w:p w:rsidR="00D1135F" w:rsidRPr="00D62E6E" w:rsidRDefault="00D1135F" w:rsidP="00C81D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1135F" w:rsidRPr="00D62E6E" w:rsidRDefault="00D1135F" w:rsidP="00C81D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13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75/2026</w:t>
            </w:r>
          </w:p>
        </w:tc>
      </w:tr>
    </w:tbl>
    <w:p w:rsidR="00BC121E" w:rsidRDefault="00D1135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1135F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D1135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1135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EC6" w:rsidRDefault="00C96EC6">
      <w:r>
        <w:separator/>
      </w:r>
    </w:p>
  </w:endnote>
  <w:endnote w:type="continuationSeparator" w:id="1">
    <w:p w:rsidR="00C96EC6" w:rsidRDefault="00C96E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D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D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5F" w:rsidRDefault="00D113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EC6" w:rsidRDefault="00C96EC6">
      <w:r>
        <w:separator/>
      </w:r>
    </w:p>
  </w:footnote>
  <w:footnote w:type="continuationSeparator" w:id="1">
    <w:p w:rsidR="00C96EC6" w:rsidRDefault="00C96E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5F" w:rsidRDefault="00D113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5F" w:rsidRDefault="00D113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5F" w:rsidRDefault="00D113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35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5D91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96EC6"/>
    <w:rsid w:val="00CB5AE6"/>
    <w:rsid w:val="00CB6204"/>
    <w:rsid w:val="00CC527A"/>
    <w:rsid w:val="00CF03EF"/>
    <w:rsid w:val="00D1135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2026-06-10T11:49:00Z</dcterms:created>
  <dcterms:modified xsi:type="dcterms:W3CDTF">2026-06-10T11:50:00Z</dcterms:modified>
</cp:coreProperties>
</file>