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19A9" w:rsidRPr="000119A9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119A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9A9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0119A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9A9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0119A9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119A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119A9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0119A9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119A9" w:rsidRPr="0012157F" w:rsidTr="00C81D6B">
        <w:tc>
          <w:tcPr>
            <w:tcW w:w="9104" w:type="dxa"/>
            <w:shd w:val="clear" w:color="auto" w:fill="D9D9D9"/>
          </w:tcPr>
          <w:p w:rsidR="000119A9" w:rsidRPr="0012157F" w:rsidRDefault="000119A9" w:rsidP="00C81D6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19A9" w:rsidRPr="00094F76" w:rsidRDefault="000119A9" w:rsidP="00C81D6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119A9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119A9" w:rsidRPr="0017574D" w:rsidRDefault="000119A9" w:rsidP="00C81D6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119A9" w:rsidRDefault="000119A9" w:rsidP="00C81D6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119A9" w:rsidRPr="002C3302" w:rsidRDefault="000119A9" w:rsidP="00C81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0119A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dodatkowych produktów leczniczych na 24 miesięcy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19A9" w:rsidRPr="00A2540E" w:rsidTr="00C81D6B">
        <w:tc>
          <w:tcPr>
            <w:tcW w:w="2269" w:type="dxa"/>
          </w:tcPr>
          <w:p w:rsidR="000119A9" w:rsidRPr="00A2540E" w:rsidRDefault="000119A9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119A9" w:rsidRPr="00A2540E" w:rsidRDefault="000119A9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75/2026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119A9" w:rsidRPr="000119A9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0119A9" w:rsidRDefault="00C90B4D" w:rsidP="000119A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0119A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19A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B31" w:rsidRDefault="00A81B31" w:rsidP="0038231F">
      <w:pPr>
        <w:spacing w:after="0" w:line="240" w:lineRule="auto"/>
      </w:pPr>
      <w:r>
        <w:separator/>
      </w:r>
    </w:p>
  </w:endnote>
  <w:endnote w:type="continuationSeparator" w:id="1">
    <w:p w:rsidR="00A81B31" w:rsidRDefault="00A81B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A9" w:rsidRDefault="000119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19A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19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A9" w:rsidRDefault="000119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B31" w:rsidRDefault="00A81B31" w:rsidP="0038231F">
      <w:pPr>
        <w:spacing w:after="0" w:line="240" w:lineRule="auto"/>
      </w:pPr>
      <w:r>
        <w:separator/>
      </w:r>
    </w:p>
  </w:footnote>
  <w:footnote w:type="continuationSeparator" w:id="1">
    <w:p w:rsidR="00A81B31" w:rsidRDefault="00A81B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A9" w:rsidRDefault="000119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A9" w:rsidRDefault="000119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A9" w:rsidRDefault="000119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9A9"/>
    <w:rsid w:val="000119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1B31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2026-06-10T11:50:00Z</dcterms:created>
  <dcterms:modified xsi:type="dcterms:W3CDTF">2026-06-10T11:50:00Z</dcterms:modified>
</cp:coreProperties>
</file>