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Default="00837118" w:rsidP="0083711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837118" w:rsidRPr="00837118" w:rsidRDefault="00837118" w:rsidP="00837118">
      <w:pPr>
        <w:rPr>
          <w:lang w:eastAsia="pl-PL"/>
        </w:rPr>
      </w:pPr>
    </w:p>
    <w:p w:rsidR="00C4103F" w:rsidRPr="0012157F" w:rsidRDefault="007118F0" w:rsidP="0083711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D196D" w:rsidP="00837118">
      <w:pPr>
        <w:pStyle w:val="Tekstpodstawowy"/>
        <w:spacing w:after="0"/>
        <w:ind w:left="4111"/>
        <w:rPr>
          <w:rFonts w:ascii="Arial" w:hAnsi="Arial" w:cs="Arial"/>
        </w:rPr>
      </w:pPr>
      <w:r w:rsidRPr="00AD196D">
        <w:rPr>
          <w:rFonts w:ascii="Arial" w:hAnsi="Arial" w:cs="Arial"/>
        </w:rPr>
        <w:t>SZPITAL WOJEWÓDZKI W POZNANIU</w:t>
      </w:r>
    </w:p>
    <w:p w:rsidR="006676AE" w:rsidRPr="0012157F" w:rsidRDefault="00AD196D" w:rsidP="00837118">
      <w:pPr>
        <w:pStyle w:val="Tekstpodstawowy"/>
        <w:spacing w:after="0"/>
        <w:ind w:left="4111"/>
        <w:rPr>
          <w:rFonts w:ascii="Arial" w:hAnsi="Arial" w:cs="Arial"/>
        </w:rPr>
      </w:pPr>
      <w:r w:rsidRPr="00AD196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AD196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D196D" w:rsidP="00837118">
      <w:pPr>
        <w:pStyle w:val="Tekstpodstawowy"/>
        <w:spacing w:after="0"/>
        <w:ind w:left="4111"/>
        <w:rPr>
          <w:rFonts w:ascii="Arial" w:hAnsi="Arial" w:cs="Arial"/>
        </w:rPr>
      </w:pPr>
      <w:r w:rsidRPr="00AD196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AD196D">
        <w:rPr>
          <w:rFonts w:ascii="Arial" w:hAnsi="Arial" w:cs="Arial"/>
        </w:rPr>
        <w:t>Poznań</w:t>
      </w:r>
    </w:p>
    <w:p w:rsidR="009169D4" w:rsidRDefault="009169D4" w:rsidP="0083711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837118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83711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83711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83711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83711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83711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83711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83711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83711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83711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83711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196D" w:rsidRPr="0012157F" w:rsidTr="00614A1A">
        <w:tc>
          <w:tcPr>
            <w:tcW w:w="9104" w:type="dxa"/>
            <w:shd w:val="clear" w:color="auto" w:fill="D9D9D9"/>
          </w:tcPr>
          <w:p w:rsidR="00AD196D" w:rsidRPr="0012157F" w:rsidRDefault="00AD196D" w:rsidP="0083711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D196D" w:rsidRPr="0012157F" w:rsidRDefault="00AD196D" w:rsidP="0083711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D196D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D196D" w:rsidRPr="00612283" w:rsidRDefault="00AD196D" w:rsidP="0083711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D196D" w:rsidRPr="00612283" w:rsidRDefault="00AD196D" w:rsidP="0083711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AD196D" w:rsidRPr="0012157F" w:rsidRDefault="00AD196D" w:rsidP="00837118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837118" w:rsidRDefault="00837118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0194" w:rsidRDefault="001F027E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83711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AD196D" w:rsidP="0083711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19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wraz z dostawą dozowników O2, AIR, VAC HV do nowych paneli gazów medycznych w Szpitalu Wojewódzkim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196D" w:rsidRPr="00A2540E" w:rsidTr="00614A1A">
        <w:tc>
          <w:tcPr>
            <w:tcW w:w="2269" w:type="dxa"/>
          </w:tcPr>
          <w:p w:rsidR="00AD196D" w:rsidRPr="00A2540E" w:rsidRDefault="00AD196D" w:rsidP="0083711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D196D" w:rsidRPr="00A2540E" w:rsidRDefault="00AD196D" w:rsidP="0083711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19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SZW/DZP/48/2026</w:t>
            </w:r>
          </w:p>
        </w:tc>
      </w:tr>
    </w:tbl>
    <w:p w:rsidR="002578E4" w:rsidRDefault="002578E4" w:rsidP="0083711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Default="005434B3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D196D" w:rsidRPr="00AD196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837118" w:rsidRPr="0012157F" w:rsidRDefault="00837118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83711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837118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837118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Pr="00992BD8" w:rsidRDefault="00992BD8" w:rsidP="0083711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837118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83711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AD196D" w:rsidRDefault="007A2BCB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83711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8371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83711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D196D" w:rsidRPr="0012157F" w:rsidTr="00614A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6D" w:rsidRPr="0012157F" w:rsidRDefault="00AD196D" w:rsidP="0083711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19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6D" w:rsidRPr="0012157F" w:rsidRDefault="00AD196D" w:rsidP="0083711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196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D196D" w:rsidRPr="0012157F" w:rsidRDefault="00AD196D" w:rsidP="0083711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96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D196D" w:rsidRPr="0012157F" w:rsidTr="00614A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6D" w:rsidRPr="0012157F" w:rsidRDefault="00AD196D" w:rsidP="0083711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196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6D" w:rsidRPr="0012157F" w:rsidRDefault="00AD196D" w:rsidP="0083711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196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D196D" w:rsidRPr="0012157F" w:rsidRDefault="00AD196D" w:rsidP="0083711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96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D196D" w:rsidRPr="0012157F" w:rsidTr="00614A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6D" w:rsidRPr="0012157F" w:rsidRDefault="00AD196D" w:rsidP="0083711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196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6D" w:rsidRPr="0012157F" w:rsidRDefault="00AD196D" w:rsidP="0083711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196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D196D" w:rsidRPr="0012157F" w:rsidRDefault="00AD196D" w:rsidP="0083711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96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D196D" w:rsidRPr="0012157F" w:rsidTr="00614A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6D" w:rsidRPr="0012157F" w:rsidRDefault="00AD196D" w:rsidP="0083711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196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6D" w:rsidRPr="0012157F" w:rsidRDefault="00AD196D" w:rsidP="0083711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196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D196D" w:rsidRPr="0012157F" w:rsidRDefault="00AD196D" w:rsidP="0083711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196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:rsidR="00E21BB4" w:rsidRPr="0012157F" w:rsidRDefault="00257E73" w:rsidP="0083711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837118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837118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837118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83711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83711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E426EB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837118" w:rsidRDefault="00837118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7118" w:rsidRDefault="00837118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7118" w:rsidRDefault="00837118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7118" w:rsidRDefault="00837118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7118" w:rsidRPr="00E426EB" w:rsidRDefault="00837118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3711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8371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83711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837118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83711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837118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8371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8371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83711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837118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837118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837118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27A" w:rsidRDefault="0087227A" w:rsidP="0038231F">
      <w:pPr>
        <w:spacing w:after="0" w:line="240" w:lineRule="auto"/>
      </w:pPr>
      <w:r>
        <w:separator/>
      </w:r>
    </w:p>
  </w:endnote>
  <w:endnote w:type="continuationSeparator" w:id="0">
    <w:p w:rsidR="0087227A" w:rsidRDefault="008722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6D" w:rsidRDefault="00AD19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71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711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6D" w:rsidRDefault="00AD19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27A" w:rsidRDefault="0087227A" w:rsidP="0038231F">
      <w:pPr>
        <w:spacing w:after="0" w:line="240" w:lineRule="auto"/>
      </w:pPr>
      <w:r>
        <w:separator/>
      </w:r>
    </w:p>
  </w:footnote>
  <w:footnote w:type="continuationSeparator" w:id="0">
    <w:p w:rsidR="0087227A" w:rsidRDefault="0087227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6D" w:rsidRDefault="00AD19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6D" w:rsidRDefault="00AD19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6D" w:rsidRDefault="00AD19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27A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37118"/>
    <w:rsid w:val="00842991"/>
    <w:rsid w:val="00847232"/>
    <w:rsid w:val="0087227A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196D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81EEB3-E7F1-48DA-B01B-246586A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B6BA0-6500-4CF5-A9B7-D86FB8630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731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2026-06-11T07:06:00Z</dcterms:created>
  <dcterms:modified xsi:type="dcterms:W3CDTF">2026-06-11T07:06:00Z</dcterms:modified>
</cp:coreProperties>
</file>