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605A2" w:rsidRPr="006605A2">
        <w:rPr>
          <w:b/>
        </w:rPr>
        <w:t>NZ-26-2026-52-D-P-A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605A2" w:rsidRPr="006605A2">
        <w:rPr>
          <w:rFonts w:ascii="Arial Narrow" w:hAnsi="Arial Narrow"/>
          <w:b/>
        </w:rPr>
        <w:t xml:space="preserve">Dostawy dla Poradni </w:t>
      </w:r>
      <w:r w:rsidR="00F97379" w:rsidRPr="006605A2">
        <w:rPr>
          <w:rFonts w:ascii="Arial Narrow" w:hAnsi="Arial Narrow"/>
          <w:b/>
        </w:rPr>
        <w:t>Okulistycznej</w:t>
      </w:r>
      <w:r w:rsidR="006605A2" w:rsidRPr="006605A2">
        <w:rPr>
          <w:rFonts w:ascii="Arial Narrow" w:hAnsi="Arial Narrow"/>
          <w:b/>
        </w:rPr>
        <w:t xml:space="preserve"> produktów leczniczych do programu lekowego ujęte w 3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</w:t>
      </w:r>
      <w:bookmarkStart w:id="0" w:name="_GoBack"/>
      <w:bookmarkEnd w:id="0"/>
      <w:r w:rsidRPr="00033443">
        <w:rPr>
          <w:rFonts w:ascii="Arial Narrow" w:hAnsi="Arial Narrow"/>
        </w:rPr>
        <w:t>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7AA" w:rsidRDefault="000147AA" w:rsidP="0038231F">
      <w:pPr>
        <w:spacing w:after="0" w:line="240" w:lineRule="auto"/>
      </w:pPr>
      <w:r>
        <w:separator/>
      </w:r>
    </w:p>
  </w:endnote>
  <w:endnote w:type="continuationSeparator" w:id="0">
    <w:p w:rsidR="000147AA" w:rsidRDefault="000147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5A2" w:rsidRDefault="006605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737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737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5A2" w:rsidRDefault="006605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7AA" w:rsidRDefault="000147AA" w:rsidP="0038231F">
      <w:pPr>
        <w:spacing w:after="0" w:line="240" w:lineRule="auto"/>
      </w:pPr>
      <w:r>
        <w:separator/>
      </w:r>
    </w:p>
  </w:footnote>
  <w:footnote w:type="continuationSeparator" w:id="0">
    <w:p w:rsidR="000147AA" w:rsidRDefault="000147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5A2" w:rsidRDefault="006605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5A2" w:rsidRDefault="006605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5A2" w:rsidRDefault="006605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7AA"/>
    <w:rsid w:val="000147A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05A2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9737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51C1D66-0054-4245-A6C4-1BB0DA5F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DA665-B267-461D-A497-F7C3265F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2026-06-11T09:55:00Z</dcterms:created>
  <dcterms:modified xsi:type="dcterms:W3CDTF">2026-06-11T09:55:00Z</dcterms:modified>
</cp:coreProperties>
</file>