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6163D" w:rsidRPr="00E6163D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6163D" w:rsidRPr="00E6163D">
        <w:rPr>
          <w:rFonts w:ascii="Arial" w:hAnsi="Arial" w:cs="Arial"/>
          <w:sz w:val="24"/>
          <w:szCs w:val="24"/>
        </w:rPr>
        <w:t>(t.j. Dz. U. z 2024 r. poz. 1320 ze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E6163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16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dla Poradni </w:t>
            </w:r>
            <w:r w:rsidR="000014D7" w:rsidRPr="00E616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Okulistycznej</w:t>
            </w:r>
            <w:bookmarkStart w:id="1" w:name="_GoBack"/>
            <w:bookmarkEnd w:id="1"/>
            <w:r w:rsidRPr="00E616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produktów leczniczych do programu lekowego ujęte w 3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6163D" w:rsidRPr="00A2540E" w:rsidTr="004432EC">
        <w:tc>
          <w:tcPr>
            <w:tcW w:w="2269" w:type="dxa"/>
            <w:shd w:val="clear" w:color="auto" w:fill="auto"/>
          </w:tcPr>
          <w:p w:rsidR="00E6163D" w:rsidRPr="00A2540E" w:rsidRDefault="00E6163D" w:rsidP="004432E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6163D" w:rsidRPr="00A2540E" w:rsidRDefault="00E6163D" w:rsidP="004432E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616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NZ-26-2026-52-D-P-A</w:t>
            </w:r>
          </w:p>
        </w:tc>
      </w:tr>
    </w:tbl>
    <w:p w:rsidR="00DC652A" w:rsidRPr="00053927" w:rsidRDefault="00E6163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E6163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163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81B" w:rsidRDefault="008E781B" w:rsidP="00025386">
      <w:pPr>
        <w:spacing w:after="0" w:line="240" w:lineRule="auto"/>
      </w:pPr>
      <w:r>
        <w:separator/>
      </w:r>
    </w:p>
  </w:endnote>
  <w:endnote w:type="continuationSeparator" w:id="0">
    <w:p w:rsidR="008E781B" w:rsidRDefault="008E78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3D" w:rsidRDefault="00E616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8E781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78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78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3D" w:rsidRDefault="00E616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81B" w:rsidRDefault="008E781B" w:rsidP="00025386">
      <w:pPr>
        <w:spacing w:after="0" w:line="240" w:lineRule="auto"/>
      </w:pPr>
      <w:r>
        <w:separator/>
      </w:r>
    </w:p>
  </w:footnote>
  <w:footnote w:type="continuationSeparator" w:id="0">
    <w:p w:rsidR="008E781B" w:rsidRDefault="008E78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3D" w:rsidRDefault="00E616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3D" w:rsidRDefault="00E616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63D" w:rsidRDefault="00E616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3B8"/>
    <w:rsid w:val="000014D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E781B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053B8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163D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238424B-7D00-450B-84A7-27408065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3</cp:revision>
  <dcterms:created xsi:type="dcterms:W3CDTF">2026-06-11T08:35:00Z</dcterms:created>
  <dcterms:modified xsi:type="dcterms:W3CDTF">2026-06-11T09:56:00Z</dcterms:modified>
</cp:coreProperties>
</file>