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D22D5" w:rsidRPr="004D22D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D22D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22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dla Poradni Okulistucznej produktów leczniczych do programu lekowego ujęte w 3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22D5" w:rsidRPr="00A2540E" w:rsidTr="005F4BF2">
        <w:tc>
          <w:tcPr>
            <w:tcW w:w="2269" w:type="dxa"/>
            <w:shd w:val="clear" w:color="auto" w:fill="auto"/>
          </w:tcPr>
          <w:p w:rsidR="004D22D5" w:rsidRPr="00A2540E" w:rsidRDefault="004D22D5" w:rsidP="005F4B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22D5" w:rsidRPr="00A2540E" w:rsidRDefault="004D22D5" w:rsidP="005F4B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22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NZ-26-2026-52-D-P-A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22D5" w:rsidRPr="004D22D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D22D5" w:rsidRPr="004D22D5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D22D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22D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01C" w:rsidRDefault="0048201C" w:rsidP="00025386">
      <w:pPr>
        <w:spacing w:after="0" w:line="240" w:lineRule="auto"/>
      </w:pPr>
      <w:r>
        <w:separator/>
      </w:r>
    </w:p>
  </w:endnote>
  <w:endnote w:type="continuationSeparator" w:id="0">
    <w:p w:rsidR="0048201C" w:rsidRDefault="004820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D5" w:rsidRDefault="004D22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2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2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D5" w:rsidRDefault="004D22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01C" w:rsidRDefault="0048201C" w:rsidP="00025386">
      <w:pPr>
        <w:spacing w:after="0" w:line="240" w:lineRule="auto"/>
      </w:pPr>
      <w:r>
        <w:separator/>
      </w:r>
    </w:p>
  </w:footnote>
  <w:footnote w:type="continuationSeparator" w:id="0">
    <w:p w:rsidR="0048201C" w:rsidRDefault="004820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D5" w:rsidRDefault="004D22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D5" w:rsidRDefault="004D22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D5" w:rsidRDefault="004D22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01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201C"/>
    <w:rsid w:val="00485239"/>
    <w:rsid w:val="004A0686"/>
    <w:rsid w:val="004D22D5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A98DAD9-7E9B-48C9-A455-5F1723B2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2026-06-11T08:53:00Z</dcterms:created>
  <dcterms:modified xsi:type="dcterms:W3CDTF">2026-06-11T08:53:00Z</dcterms:modified>
</cp:coreProperties>
</file>