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8F21C" w14:textId="40EBF8D5" w:rsidR="00B36EDA" w:rsidRPr="006B598B" w:rsidRDefault="00FC2B79" w:rsidP="00B36E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6B598B">
        <w:rPr>
          <w:rFonts w:ascii="Arial Narrow" w:hAnsi="Arial Narrow" w:cs="Arial"/>
          <w:sz w:val="20"/>
          <w:szCs w:val="20"/>
        </w:rPr>
        <w:t>Bydgoszcz</w:t>
      </w:r>
      <w:r w:rsidR="00B36EDA" w:rsidRPr="006B598B">
        <w:rPr>
          <w:rFonts w:ascii="Arial Narrow" w:hAnsi="Arial Narrow" w:cs="Arial"/>
          <w:sz w:val="20"/>
          <w:szCs w:val="20"/>
        </w:rPr>
        <w:t xml:space="preserve"> dnia: </w:t>
      </w:r>
      <w:r w:rsidRPr="006B598B">
        <w:rPr>
          <w:rFonts w:ascii="Arial Narrow" w:hAnsi="Arial Narrow" w:cs="Arial"/>
          <w:sz w:val="20"/>
          <w:szCs w:val="20"/>
        </w:rPr>
        <w:t>2026-06-12</w:t>
      </w:r>
    </w:p>
    <w:p w14:paraId="4B5CFDA7" w14:textId="6116A7B7" w:rsidR="00B36EDA" w:rsidRPr="006B598B" w:rsidRDefault="00FC2B79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6B598B">
        <w:rPr>
          <w:rFonts w:ascii="Arial Narrow" w:hAnsi="Arial Narrow" w:cs="Arial"/>
          <w:b/>
          <w:bCs/>
          <w:sz w:val="20"/>
          <w:szCs w:val="20"/>
        </w:rPr>
        <w:t>10</w:t>
      </w:r>
      <w:r w:rsidR="006B598B">
        <w:rPr>
          <w:rFonts w:ascii="Arial Narrow" w:hAnsi="Arial Narrow" w:cs="Arial"/>
          <w:b/>
          <w:bCs/>
          <w:sz w:val="20"/>
          <w:szCs w:val="20"/>
        </w:rPr>
        <w:t>.</w:t>
      </w:r>
      <w:r w:rsidRPr="006B598B">
        <w:rPr>
          <w:rFonts w:ascii="Arial Narrow" w:hAnsi="Arial Narrow" w:cs="Arial"/>
          <w:b/>
          <w:bCs/>
          <w:sz w:val="20"/>
          <w:szCs w:val="20"/>
        </w:rPr>
        <w:t>WSzKzP SPZOZ</w:t>
      </w:r>
    </w:p>
    <w:p w14:paraId="497BD5A5" w14:textId="7E49815F" w:rsidR="00B36EDA" w:rsidRPr="006B598B" w:rsidRDefault="00FC2B79" w:rsidP="00B36E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6B598B">
        <w:rPr>
          <w:rFonts w:ascii="Arial Narrow" w:hAnsi="Arial Narrow" w:cs="Arial"/>
          <w:sz w:val="20"/>
          <w:szCs w:val="20"/>
        </w:rPr>
        <w:t>Powstańców Warszawy</w:t>
      </w:r>
      <w:r w:rsidR="00B36EDA" w:rsidRPr="006B598B">
        <w:rPr>
          <w:rFonts w:ascii="Arial Narrow" w:hAnsi="Arial Narrow" w:cs="Arial"/>
          <w:sz w:val="20"/>
          <w:szCs w:val="20"/>
        </w:rPr>
        <w:t xml:space="preserve"> </w:t>
      </w:r>
      <w:r w:rsidRPr="006B598B">
        <w:rPr>
          <w:rFonts w:ascii="Arial Narrow" w:hAnsi="Arial Narrow" w:cs="Arial"/>
          <w:sz w:val="20"/>
          <w:szCs w:val="20"/>
        </w:rPr>
        <w:t>5</w:t>
      </w:r>
    </w:p>
    <w:p w14:paraId="2EBFFCF3" w14:textId="2E95F0B9" w:rsidR="00B36EDA" w:rsidRPr="006B598B" w:rsidRDefault="00FC2B79" w:rsidP="00B36EDA">
      <w:pPr>
        <w:ind w:right="3969"/>
        <w:rPr>
          <w:rFonts w:ascii="Arial Narrow" w:hAnsi="Arial Narrow" w:cs="Arial"/>
          <w:sz w:val="20"/>
          <w:szCs w:val="20"/>
        </w:rPr>
      </w:pPr>
      <w:r w:rsidRPr="006B598B">
        <w:rPr>
          <w:rFonts w:ascii="Arial Narrow" w:hAnsi="Arial Narrow" w:cs="Arial"/>
          <w:sz w:val="20"/>
          <w:szCs w:val="20"/>
        </w:rPr>
        <w:t>85-681</w:t>
      </w:r>
      <w:r w:rsidR="00B36EDA" w:rsidRPr="006B598B">
        <w:rPr>
          <w:rFonts w:ascii="Arial Narrow" w:hAnsi="Arial Narrow" w:cs="Arial"/>
          <w:sz w:val="20"/>
          <w:szCs w:val="20"/>
        </w:rPr>
        <w:t xml:space="preserve"> </w:t>
      </w:r>
      <w:r w:rsidRPr="006B598B">
        <w:rPr>
          <w:rFonts w:ascii="Arial Narrow" w:hAnsi="Arial Narrow" w:cs="Arial"/>
          <w:sz w:val="20"/>
          <w:szCs w:val="20"/>
        </w:rPr>
        <w:t>Bydgoszcz</w:t>
      </w:r>
    </w:p>
    <w:p w14:paraId="1657C03C" w14:textId="77777777" w:rsidR="00B36EDA" w:rsidRPr="006B598B" w:rsidRDefault="00B36EDA" w:rsidP="00B36EDA">
      <w:pPr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6B598B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3F767BFD" w14:textId="77777777" w:rsidR="00B36EDA" w:rsidRPr="006B598B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6B598B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3F7F699C" w14:textId="77777777" w:rsidR="00B36EDA" w:rsidRPr="006B598B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B598B" w14:paraId="2732409D" w14:textId="77777777" w:rsidTr="00B36EDA">
        <w:tc>
          <w:tcPr>
            <w:tcW w:w="9923" w:type="dxa"/>
            <w:shd w:val="clear" w:color="auto" w:fill="F2F2F2"/>
            <w:hideMark/>
          </w:tcPr>
          <w:p w14:paraId="16035134" w14:textId="1D408B5A" w:rsidR="00B36EDA" w:rsidRPr="006B598B" w:rsidRDefault="00B9723B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14:paraId="184EEEF7" w14:textId="77777777" w:rsidR="00B36EDA" w:rsidRPr="006B598B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6B598B">
              <w:rPr>
                <w:rFonts w:ascii="Arial Narrow" w:hAnsi="Arial Narrow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4DE59A6E" w14:textId="77777777" w:rsidR="00B36EDA" w:rsidRPr="006B598B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14:paraId="7C624E2A" w14:textId="77777777" w:rsidR="00B36EDA" w:rsidRPr="006B598B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6B598B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6B598B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6B598B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B598B" w14:paraId="6E814BB5" w14:textId="77777777" w:rsidTr="00B36EDA">
        <w:tc>
          <w:tcPr>
            <w:tcW w:w="2269" w:type="dxa"/>
          </w:tcPr>
          <w:p w14:paraId="625DAA26" w14:textId="77777777" w:rsidR="00B36EDA" w:rsidRPr="006B598B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</w:tcPr>
          <w:p w14:paraId="3E556E9D" w14:textId="4FECEA0E" w:rsidR="00B36EDA" w:rsidRPr="006B598B" w:rsidRDefault="00FC2B79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b/>
                <w:sz w:val="20"/>
                <w:szCs w:val="20"/>
              </w:rPr>
              <w:t>Dostawy sukcesywne tonerów i tuszy na okres 24 miesięcy</w:t>
            </w:r>
          </w:p>
        </w:tc>
      </w:tr>
      <w:tr w:rsidR="00FC2B79" w:rsidRPr="006B598B" w14:paraId="499C2E68" w14:textId="77777777" w:rsidTr="00363D40">
        <w:tc>
          <w:tcPr>
            <w:tcW w:w="2269" w:type="dxa"/>
          </w:tcPr>
          <w:p w14:paraId="7EF91840" w14:textId="77777777" w:rsidR="00FC2B79" w:rsidRPr="006B598B" w:rsidRDefault="00FC2B79" w:rsidP="00363D4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</w:tcPr>
          <w:p w14:paraId="3524389A" w14:textId="1932AECE" w:rsidR="00FC2B79" w:rsidRPr="006B598B" w:rsidRDefault="00FC2B79" w:rsidP="00363D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b/>
                <w:sz w:val="20"/>
                <w:szCs w:val="20"/>
              </w:rPr>
              <w:t>31/2026</w:t>
            </w:r>
          </w:p>
        </w:tc>
      </w:tr>
    </w:tbl>
    <w:p w14:paraId="408C4B5B" w14:textId="77777777" w:rsidR="00B36EDA" w:rsidRPr="006B598B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14:paraId="6133AB69" w14:textId="38BE941A" w:rsidR="00B36EDA" w:rsidRPr="006B598B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6B598B">
        <w:rPr>
          <w:rFonts w:ascii="Arial Narrow" w:hAnsi="Arial Narrow" w:cs="Arial"/>
          <w:sz w:val="20"/>
          <w:szCs w:val="20"/>
        </w:rPr>
        <w:t xml:space="preserve">Zamawiający, </w:t>
      </w:r>
      <w:r w:rsidR="00FC2B79" w:rsidRPr="006B598B">
        <w:rPr>
          <w:rFonts w:ascii="Arial Narrow" w:hAnsi="Arial Narrow" w:cs="Arial"/>
          <w:b/>
          <w:sz w:val="20"/>
          <w:szCs w:val="20"/>
        </w:rPr>
        <w:t>10</w:t>
      </w:r>
      <w:r w:rsidR="006B598B">
        <w:rPr>
          <w:rFonts w:ascii="Arial Narrow" w:hAnsi="Arial Narrow" w:cs="Arial"/>
          <w:b/>
          <w:sz w:val="20"/>
          <w:szCs w:val="20"/>
        </w:rPr>
        <w:t>.</w:t>
      </w:r>
      <w:r w:rsidR="00FC2B79" w:rsidRPr="006B598B">
        <w:rPr>
          <w:rFonts w:ascii="Arial Narrow" w:hAnsi="Arial Narrow" w:cs="Arial"/>
          <w:b/>
          <w:sz w:val="20"/>
          <w:szCs w:val="20"/>
        </w:rPr>
        <w:t>WSzKzP SPZOZ</w:t>
      </w:r>
      <w:r w:rsidRPr="006B598B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FC2B79" w:rsidRPr="006B598B">
        <w:rPr>
          <w:rFonts w:ascii="Arial Narrow" w:hAnsi="Arial Narrow" w:cs="Arial"/>
          <w:sz w:val="20"/>
          <w:szCs w:val="20"/>
        </w:rPr>
        <w:t>(</w:t>
      </w:r>
      <w:proofErr w:type="spellStart"/>
      <w:r w:rsidR="00FC2B79" w:rsidRPr="006B598B">
        <w:rPr>
          <w:rFonts w:ascii="Arial Narrow" w:hAnsi="Arial Narrow" w:cs="Arial"/>
          <w:sz w:val="20"/>
          <w:szCs w:val="20"/>
        </w:rPr>
        <w:t>t.j</w:t>
      </w:r>
      <w:proofErr w:type="spellEnd"/>
      <w:r w:rsidR="00FC2B79" w:rsidRPr="006B598B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FC2B79" w:rsidRPr="006B598B">
        <w:rPr>
          <w:rFonts w:ascii="Arial Narrow" w:hAnsi="Arial Narrow" w:cs="Arial"/>
          <w:sz w:val="20"/>
          <w:szCs w:val="20"/>
        </w:rPr>
        <w:t>p</w:t>
      </w:r>
      <w:r w:rsidR="006B598B">
        <w:rPr>
          <w:rFonts w:ascii="Arial Narrow" w:hAnsi="Arial Narrow" w:cs="Arial"/>
          <w:sz w:val="20"/>
          <w:szCs w:val="20"/>
        </w:rPr>
        <w:t>óź</w:t>
      </w:r>
      <w:r w:rsidR="00FC2B79" w:rsidRPr="006B598B">
        <w:rPr>
          <w:rFonts w:ascii="Arial Narrow" w:hAnsi="Arial Narrow" w:cs="Arial"/>
          <w:sz w:val="20"/>
          <w:szCs w:val="20"/>
        </w:rPr>
        <w:t>n</w:t>
      </w:r>
      <w:proofErr w:type="spellEnd"/>
      <w:r w:rsidR="00FC2B79" w:rsidRPr="006B598B">
        <w:rPr>
          <w:rFonts w:ascii="Arial Narrow" w:hAnsi="Arial Narrow" w:cs="Arial"/>
          <w:sz w:val="20"/>
          <w:szCs w:val="20"/>
        </w:rPr>
        <w:t>. zm.)</w:t>
      </w:r>
      <w:r w:rsidRPr="006B598B">
        <w:rPr>
          <w:rFonts w:ascii="Arial Narrow" w:hAnsi="Arial Narrow" w:cs="Arial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FC2B79" w:rsidRPr="006B598B" w14:paraId="0851651E" w14:textId="77777777" w:rsidTr="00FC2B7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F9BCF" w14:textId="01E1DC77" w:rsidR="00FC2B79" w:rsidRPr="006B598B" w:rsidRDefault="00FC2B79" w:rsidP="006B598B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</w:t>
            </w:r>
            <w:r w:rsidRPr="006B598B">
              <w:rPr>
                <w:rFonts w:ascii="Arial Narrow" w:hAnsi="Arial Narrow" w:cs="Arial"/>
                <w:sz w:val="20"/>
                <w:szCs w:val="20"/>
              </w:rPr>
              <w:t xml:space="preserve">: Tonery, tusze i </w:t>
            </w:r>
            <w:proofErr w:type="gramStart"/>
            <w:r w:rsidRPr="006B598B">
              <w:rPr>
                <w:rFonts w:ascii="Arial Narrow" w:hAnsi="Arial Narrow" w:cs="Arial"/>
                <w:sz w:val="20"/>
                <w:szCs w:val="20"/>
              </w:rPr>
              <w:t>bębny  do</w:t>
            </w:r>
            <w:proofErr w:type="gramEnd"/>
            <w:r w:rsidRPr="006B598B">
              <w:rPr>
                <w:rFonts w:ascii="Arial Narrow" w:hAnsi="Arial Narrow" w:cs="Arial"/>
                <w:sz w:val="20"/>
                <w:szCs w:val="20"/>
              </w:rPr>
              <w:t xml:space="preserve"> drukarek HP, LEXMARK</w:t>
            </w:r>
          </w:p>
          <w:p w14:paraId="0D390DF9" w14:textId="58CCD0F9" w:rsidR="00FC2B79" w:rsidRPr="006B598B" w:rsidRDefault="00FC2B79" w:rsidP="006B598B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b/>
                <w:sz w:val="20"/>
                <w:szCs w:val="20"/>
              </w:rPr>
              <w:t xml:space="preserve">Przedsiębiorstwo Wielobranżowe MULTIKOM Adam </w:t>
            </w:r>
            <w:proofErr w:type="spellStart"/>
            <w:r w:rsidRPr="006B598B">
              <w:rPr>
                <w:rFonts w:ascii="Arial Narrow" w:hAnsi="Arial Narrow" w:cs="Arial"/>
                <w:b/>
                <w:sz w:val="20"/>
                <w:szCs w:val="20"/>
              </w:rPr>
              <w:t>Papierski</w:t>
            </w:r>
            <w:proofErr w:type="spellEnd"/>
          </w:p>
          <w:p w14:paraId="60D9BEA8" w14:textId="47F3E34E" w:rsidR="00FC2B79" w:rsidRPr="006B598B" w:rsidRDefault="00FC2B79" w:rsidP="006B598B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bCs/>
                <w:sz w:val="20"/>
                <w:szCs w:val="20"/>
              </w:rPr>
              <w:t xml:space="preserve">Fabryczna 15 </w:t>
            </w:r>
          </w:p>
          <w:p w14:paraId="1C740B86" w14:textId="069E8DA6" w:rsidR="00FC2B79" w:rsidRPr="006B598B" w:rsidRDefault="00FC2B79" w:rsidP="006B598B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bCs/>
                <w:sz w:val="20"/>
                <w:szCs w:val="20"/>
              </w:rPr>
              <w:t>85-741 Bydgoszcz</w:t>
            </w:r>
          </w:p>
          <w:p w14:paraId="2AEADB03" w14:textId="00B45543" w:rsidR="00FC2B79" w:rsidRPr="006B598B" w:rsidRDefault="00FC2B79" w:rsidP="006B598B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6B598B">
              <w:rPr>
                <w:rFonts w:ascii="Arial Narrow" w:hAnsi="Arial Narrow" w:cs="Arial"/>
                <w:b/>
                <w:sz w:val="20"/>
                <w:szCs w:val="20"/>
              </w:rPr>
              <w:t>173 326.68 zł</w:t>
            </w:r>
            <w:r w:rsidRPr="006B598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598B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6B598B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EE0D8EF" w14:textId="77777777" w:rsidR="00FC2B79" w:rsidRPr="006B598B" w:rsidRDefault="00FC2B79" w:rsidP="006B598B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6B598B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62EF104E" w14:textId="6CBAD645" w:rsidR="00FC2B79" w:rsidRPr="006B598B" w:rsidRDefault="00FC2B79" w:rsidP="006B598B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FC2B79" w:rsidRPr="006B598B" w14:paraId="25AF0211" w14:textId="77777777" w:rsidTr="00FC2B7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B0E30" w14:textId="34C19680" w:rsidR="00FC2B79" w:rsidRPr="006B598B" w:rsidRDefault="00FC2B79" w:rsidP="006B598B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3</w:t>
            </w:r>
            <w:r w:rsidRPr="006B598B">
              <w:rPr>
                <w:rFonts w:ascii="Arial Narrow" w:hAnsi="Arial Narrow" w:cs="Arial"/>
                <w:sz w:val="20"/>
                <w:szCs w:val="20"/>
              </w:rPr>
              <w:t xml:space="preserve">: Tonery i bębny do drukarek </w:t>
            </w:r>
            <w:proofErr w:type="spellStart"/>
            <w:r w:rsidRPr="006B598B">
              <w:rPr>
                <w:rFonts w:ascii="Arial Narrow" w:hAnsi="Arial Narrow" w:cs="Arial"/>
                <w:sz w:val="20"/>
                <w:szCs w:val="20"/>
              </w:rPr>
              <w:t>Brother</w:t>
            </w:r>
            <w:proofErr w:type="spellEnd"/>
          </w:p>
          <w:p w14:paraId="611C2612" w14:textId="79787FF6" w:rsidR="00FC2B79" w:rsidRPr="006B598B" w:rsidRDefault="00FC2B79" w:rsidP="006B598B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b/>
                <w:sz w:val="20"/>
                <w:szCs w:val="20"/>
              </w:rPr>
              <w:t xml:space="preserve">Przedsiębiorstwo Wielobranżowe MULTIKOM Adam </w:t>
            </w:r>
            <w:proofErr w:type="spellStart"/>
            <w:r w:rsidRPr="006B598B">
              <w:rPr>
                <w:rFonts w:ascii="Arial Narrow" w:hAnsi="Arial Narrow" w:cs="Arial"/>
                <w:b/>
                <w:sz w:val="20"/>
                <w:szCs w:val="20"/>
              </w:rPr>
              <w:t>Papierski</w:t>
            </w:r>
            <w:proofErr w:type="spellEnd"/>
          </w:p>
          <w:p w14:paraId="0FED6A31" w14:textId="2578CFDB" w:rsidR="00FC2B79" w:rsidRPr="006B598B" w:rsidRDefault="00FC2B79" w:rsidP="006B598B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bCs/>
                <w:sz w:val="20"/>
                <w:szCs w:val="20"/>
              </w:rPr>
              <w:t xml:space="preserve">Fabryczna 15 </w:t>
            </w:r>
          </w:p>
          <w:p w14:paraId="220F91A0" w14:textId="551FE72B" w:rsidR="00FC2B79" w:rsidRPr="006B598B" w:rsidRDefault="00FC2B79" w:rsidP="006B598B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bCs/>
                <w:sz w:val="20"/>
                <w:szCs w:val="20"/>
              </w:rPr>
              <w:t>85-741 Bydgoszcz</w:t>
            </w:r>
          </w:p>
          <w:p w14:paraId="4A5266F7" w14:textId="0AC8DF52" w:rsidR="00FC2B79" w:rsidRPr="006B598B" w:rsidRDefault="00FC2B79" w:rsidP="006B598B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6B598B">
              <w:rPr>
                <w:rFonts w:ascii="Arial Narrow" w:hAnsi="Arial Narrow" w:cs="Arial"/>
                <w:b/>
                <w:sz w:val="20"/>
                <w:szCs w:val="20"/>
              </w:rPr>
              <w:t>60 833.34 zł</w:t>
            </w:r>
            <w:r w:rsidRPr="006B598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598B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6B598B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644E247" w14:textId="77777777" w:rsidR="00FC2B79" w:rsidRPr="006B598B" w:rsidRDefault="00FC2B79" w:rsidP="006B598B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6B598B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2BA9A1C0" w14:textId="4BF69AB0" w:rsidR="00FC2B79" w:rsidRPr="006B598B" w:rsidRDefault="00FC2B79" w:rsidP="006B598B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FC2B79" w:rsidRPr="006B598B" w14:paraId="6344AC93" w14:textId="77777777" w:rsidTr="00FC2B7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932D2" w14:textId="017BAF4F" w:rsidR="00FC2B79" w:rsidRPr="006B598B" w:rsidRDefault="00FC2B79" w:rsidP="006B598B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6</w:t>
            </w:r>
            <w:r w:rsidRPr="006B598B">
              <w:rPr>
                <w:rFonts w:ascii="Arial Narrow" w:hAnsi="Arial Narrow" w:cs="Arial"/>
                <w:sz w:val="20"/>
                <w:szCs w:val="20"/>
              </w:rPr>
              <w:t xml:space="preserve">: Etykiety termiczne, </w:t>
            </w:r>
            <w:proofErr w:type="spellStart"/>
            <w:r w:rsidRPr="006B598B">
              <w:rPr>
                <w:rFonts w:ascii="Arial Narrow" w:hAnsi="Arial Narrow" w:cs="Arial"/>
                <w:sz w:val="20"/>
                <w:szCs w:val="20"/>
              </w:rPr>
              <w:t>termotransferowe</w:t>
            </w:r>
            <w:proofErr w:type="spellEnd"/>
            <w:r w:rsidRPr="006B598B">
              <w:rPr>
                <w:rFonts w:ascii="Arial Narrow" w:hAnsi="Arial Narrow" w:cs="Arial"/>
                <w:sz w:val="20"/>
                <w:szCs w:val="20"/>
              </w:rPr>
              <w:t xml:space="preserve"> i </w:t>
            </w:r>
            <w:proofErr w:type="gramStart"/>
            <w:r w:rsidRPr="006B598B">
              <w:rPr>
                <w:rFonts w:ascii="Arial Narrow" w:hAnsi="Arial Narrow" w:cs="Arial"/>
                <w:sz w:val="20"/>
                <w:szCs w:val="20"/>
              </w:rPr>
              <w:t>taśmy  do</w:t>
            </w:r>
            <w:proofErr w:type="gramEnd"/>
            <w:r w:rsidRPr="006B598B">
              <w:rPr>
                <w:rFonts w:ascii="Arial Narrow" w:hAnsi="Arial Narrow" w:cs="Arial"/>
                <w:sz w:val="20"/>
                <w:szCs w:val="20"/>
              </w:rPr>
              <w:t xml:space="preserve"> drukarek</w:t>
            </w:r>
          </w:p>
          <w:p w14:paraId="663F76CE" w14:textId="22AF3A30" w:rsidR="00FC2B79" w:rsidRPr="006B598B" w:rsidRDefault="00FC2B79" w:rsidP="006B598B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b/>
                <w:sz w:val="20"/>
                <w:szCs w:val="20"/>
              </w:rPr>
              <w:t xml:space="preserve">Przedsiębiorstwo Wielobranżowe MULTIKOM Adam </w:t>
            </w:r>
            <w:proofErr w:type="spellStart"/>
            <w:r w:rsidRPr="006B598B">
              <w:rPr>
                <w:rFonts w:ascii="Arial Narrow" w:hAnsi="Arial Narrow" w:cs="Arial"/>
                <w:b/>
                <w:sz w:val="20"/>
                <w:szCs w:val="20"/>
              </w:rPr>
              <w:t>Papierski</w:t>
            </w:r>
            <w:proofErr w:type="spellEnd"/>
          </w:p>
          <w:p w14:paraId="2BBDB8D8" w14:textId="2B137033" w:rsidR="00FC2B79" w:rsidRPr="006B598B" w:rsidRDefault="00FC2B79" w:rsidP="006B598B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bCs/>
                <w:sz w:val="20"/>
                <w:szCs w:val="20"/>
              </w:rPr>
              <w:t xml:space="preserve">Fabryczna 15 </w:t>
            </w:r>
          </w:p>
          <w:p w14:paraId="2869018C" w14:textId="4C10E2BC" w:rsidR="00FC2B79" w:rsidRPr="006B598B" w:rsidRDefault="00FC2B79" w:rsidP="006B598B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bCs/>
                <w:sz w:val="20"/>
                <w:szCs w:val="20"/>
              </w:rPr>
              <w:t>85-741 Bydgoszcz</w:t>
            </w:r>
          </w:p>
          <w:p w14:paraId="5F6D31D9" w14:textId="5EEFE543" w:rsidR="00FC2B79" w:rsidRPr="006B598B" w:rsidRDefault="00FC2B79" w:rsidP="006B598B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6B598B">
              <w:rPr>
                <w:rFonts w:ascii="Arial Narrow" w:hAnsi="Arial Narrow" w:cs="Arial"/>
                <w:b/>
                <w:sz w:val="20"/>
                <w:szCs w:val="20"/>
              </w:rPr>
              <w:t>1 537.50 zł</w:t>
            </w:r>
            <w:r w:rsidRPr="006B598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598B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6B598B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7B1E3170" w14:textId="77777777" w:rsidR="00FC2B79" w:rsidRPr="006B598B" w:rsidRDefault="00FC2B79" w:rsidP="006B598B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6B598B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505B8D33" w14:textId="5DF825B8" w:rsidR="00FC2B79" w:rsidRPr="006B598B" w:rsidRDefault="00FC2B79" w:rsidP="006B598B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FC2B79" w:rsidRPr="006B598B" w14:paraId="16B7B2C6" w14:textId="77777777" w:rsidTr="00FC2B7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BFA02" w14:textId="430253F1" w:rsidR="00FC2B79" w:rsidRPr="006B598B" w:rsidRDefault="00FC2B79" w:rsidP="006B598B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7</w:t>
            </w:r>
            <w:r w:rsidRPr="006B598B">
              <w:rPr>
                <w:rFonts w:ascii="Arial Narrow" w:hAnsi="Arial Narrow" w:cs="Arial"/>
                <w:sz w:val="20"/>
                <w:szCs w:val="20"/>
              </w:rPr>
              <w:t xml:space="preserve">: Komplet tonerów do </w:t>
            </w:r>
            <w:proofErr w:type="spellStart"/>
            <w:r w:rsidRPr="006B598B">
              <w:rPr>
                <w:rFonts w:ascii="Arial Narrow" w:hAnsi="Arial Narrow" w:cs="Arial"/>
                <w:sz w:val="20"/>
                <w:szCs w:val="20"/>
              </w:rPr>
              <w:t>Brother</w:t>
            </w:r>
            <w:proofErr w:type="spellEnd"/>
            <w:r w:rsidRPr="006B598B">
              <w:rPr>
                <w:rFonts w:ascii="Arial Narrow" w:hAnsi="Arial Narrow" w:cs="Arial"/>
                <w:sz w:val="20"/>
                <w:szCs w:val="20"/>
              </w:rPr>
              <w:t xml:space="preserve"> HL-L9310CDW </w:t>
            </w:r>
            <w:proofErr w:type="spellStart"/>
            <w:r w:rsidRPr="006B598B">
              <w:rPr>
                <w:rFonts w:ascii="Arial Narrow" w:hAnsi="Arial Narrow" w:cs="Arial"/>
                <w:sz w:val="20"/>
                <w:szCs w:val="20"/>
              </w:rPr>
              <w:t>bcmy</w:t>
            </w:r>
            <w:proofErr w:type="spellEnd"/>
          </w:p>
          <w:p w14:paraId="1342E35D" w14:textId="7FB86A5F" w:rsidR="00FC2B79" w:rsidRPr="006B598B" w:rsidRDefault="00FC2B79" w:rsidP="006B598B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b/>
                <w:sz w:val="20"/>
                <w:szCs w:val="20"/>
              </w:rPr>
              <w:t xml:space="preserve">Przedsiębiorstwo Wielobranżowe MULTIKOM Adam </w:t>
            </w:r>
            <w:proofErr w:type="spellStart"/>
            <w:r w:rsidRPr="006B598B">
              <w:rPr>
                <w:rFonts w:ascii="Arial Narrow" w:hAnsi="Arial Narrow" w:cs="Arial"/>
                <w:b/>
                <w:sz w:val="20"/>
                <w:szCs w:val="20"/>
              </w:rPr>
              <w:t>Papierski</w:t>
            </w:r>
            <w:proofErr w:type="spellEnd"/>
          </w:p>
          <w:p w14:paraId="081928F3" w14:textId="5D5870CA" w:rsidR="00FC2B79" w:rsidRPr="006B598B" w:rsidRDefault="00FC2B79" w:rsidP="006B598B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bCs/>
                <w:sz w:val="20"/>
                <w:szCs w:val="20"/>
              </w:rPr>
              <w:t xml:space="preserve">Fabryczna 15 </w:t>
            </w:r>
          </w:p>
          <w:p w14:paraId="4844B4AA" w14:textId="7D1CDFDF" w:rsidR="00FC2B79" w:rsidRPr="006B598B" w:rsidRDefault="00FC2B79" w:rsidP="006B598B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bCs/>
                <w:sz w:val="20"/>
                <w:szCs w:val="20"/>
              </w:rPr>
              <w:t>85-741 Bydgoszcz</w:t>
            </w:r>
          </w:p>
          <w:p w14:paraId="0ED3B50D" w14:textId="4D5877C2" w:rsidR="00FC2B79" w:rsidRPr="006B598B" w:rsidRDefault="00FC2B79" w:rsidP="006B598B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6B598B">
              <w:rPr>
                <w:rFonts w:ascii="Arial Narrow" w:hAnsi="Arial Narrow" w:cs="Arial"/>
                <w:b/>
                <w:sz w:val="20"/>
                <w:szCs w:val="20"/>
              </w:rPr>
              <w:t>110.70 zł</w:t>
            </w:r>
            <w:r w:rsidRPr="006B598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598B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6B598B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6AD57EA6" w14:textId="77777777" w:rsidR="00FC2B79" w:rsidRPr="006B598B" w:rsidRDefault="00FC2B79" w:rsidP="006B598B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6B598B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1B6898B9" w14:textId="08F09A78" w:rsidR="00FC2B79" w:rsidRPr="006B598B" w:rsidRDefault="00FC2B79" w:rsidP="006B598B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FC2B79" w:rsidRPr="006B598B" w14:paraId="63855DC6" w14:textId="77777777" w:rsidTr="00FC2B7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296A8" w14:textId="33E516C7" w:rsidR="00FC2B79" w:rsidRPr="006B598B" w:rsidRDefault="00FC2B79" w:rsidP="006B598B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8</w:t>
            </w:r>
            <w:r w:rsidRPr="006B598B">
              <w:rPr>
                <w:rFonts w:ascii="Arial Narrow" w:hAnsi="Arial Narrow" w:cs="Arial"/>
                <w:sz w:val="20"/>
                <w:szCs w:val="20"/>
              </w:rPr>
              <w:t>: Tonery i tusze różne</w:t>
            </w:r>
          </w:p>
          <w:p w14:paraId="0E3A7331" w14:textId="15D29315" w:rsidR="00FC2B79" w:rsidRPr="006B598B" w:rsidRDefault="00FC2B79" w:rsidP="006B598B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b/>
                <w:sz w:val="20"/>
                <w:szCs w:val="20"/>
              </w:rPr>
              <w:t xml:space="preserve">Przedsiębiorstwo Wielobranżowe MULTIKOM Adam </w:t>
            </w:r>
            <w:proofErr w:type="spellStart"/>
            <w:r w:rsidRPr="006B598B">
              <w:rPr>
                <w:rFonts w:ascii="Arial Narrow" w:hAnsi="Arial Narrow" w:cs="Arial"/>
                <w:b/>
                <w:sz w:val="20"/>
                <w:szCs w:val="20"/>
              </w:rPr>
              <w:t>Papierski</w:t>
            </w:r>
            <w:proofErr w:type="spellEnd"/>
          </w:p>
          <w:p w14:paraId="7361CF34" w14:textId="459D96EB" w:rsidR="00FC2B79" w:rsidRPr="006B598B" w:rsidRDefault="00FC2B79" w:rsidP="006B598B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bCs/>
                <w:sz w:val="20"/>
                <w:szCs w:val="20"/>
              </w:rPr>
              <w:t xml:space="preserve">Fabryczna 15 </w:t>
            </w:r>
          </w:p>
          <w:p w14:paraId="0A56E4C5" w14:textId="418358ED" w:rsidR="00FC2B79" w:rsidRPr="006B598B" w:rsidRDefault="00FC2B79" w:rsidP="006B598B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bCs/>
                <w:sz w:val="20"/>
                <w:szCs w:val="20"/>
              </w:rPr>
              <w:t>85-741 Bydgoszcz</w:t>
            </w:r>
          </w:p>
          <w:p w14:paraId="42931C2E" w14:textId="3B88B443" w:rsidR="00FC2B79" w:rsidRPr="006B598B" w:rsidRDefault="00FC2B79" w:rsidP="006B598B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6B598B">
              <w:rPr>
                <w:rFonts w:ascii="Arial Narrow" w:hAnsi="Arial Narrow" w:cs="Arial"/>
                <w:b/>
                <w:sz w:val="20"/>
                <w:szCs w:val="20"/>
              </w:rPr>
              <w:t>2 671.56 zł</w:t>
            </w:r>
            <w:r w:rsidRPr="006B598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598B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6B598B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20ACD68C" w14:textId="77777777" w:rsidR="00FC2B79" w:rsidRPr="006B598B" w:rsidRDefault="00FC2B79" w:rsidP="006B598B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6B598B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21AF776D" w14:textId="4FBDBB26" w:rsidR="00FC2B79" w:rsidRPr="006B598B" w:rsidRDefault="00FC2B79" w:rsidP="006B598B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14:paraId="4710C2C2" w14:textId="77777777" w:rsidR="00B36EDA" w:rsidRPr="006B598B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6B598B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6B598B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828"/>
        <w:gridCol w:w="2693"/>
        <w:gridCol w:w="1134"/>
      </w:tblGrid>
      <w:tr w:rsidR="00B36EDA" w:rsidRPr="006B598B" w14:paraId="1455DC40" w14:textId="77777777" w:rsidTr="006B598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0C73CD" w14:textId="77777777" w:rsidR="00B36EDA" w:rsidRPr="006B598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C36BD2" w14:textId="77777777" w:rsidR="00B36EDA" w:rsidRPr="006B598B" w:rsidRDefault="00B36EDA" w:rsidP="006B598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0C23CA" w14:textId="77777777" w:rsidR="00B36EDA" w:rsidRPr="006B598B" w:rsidRDefault="00B36EDA" w:rsidP="006B598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C5E7AF" w14:textId="77777777" w:rsidR="00B36EDA" w:rsidRPr="006B598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6B598B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FC2B79" w:rsidRPr="006B598B" w14:paraId="2A52A5CC" w14:textId="77777777" w:rsidTr="006B598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F3527" w14:textId="77777777" w:rsidR="00FC2B79" w:rsidRPr="006B598B" w:rsidRDefault="00FC2B79" w:rsidP="00363D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1 - Tonery, tusze i </w:t>
            </w:r>
            <w:proofErr w:type="gramStart"/>
            <w:r w:rsidRPr="006B598B">
              <w:rPr>
                <w:rFonts w:ascii="Arial Narrow" w:hAnsi="Arial Narrow" w:cs="Arial"/>
                <w:sz w:val="18"/>
                <w:szCs w:val="18"/>
              </w:rPr>
              <w:t>bębny  do</w:t>
            </w:r>
            <w:proofErr w:type="gram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drukarek HP, LEXMARK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6F1F5" w14:textId="77777777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Przedsiębiorstwo Wielobranżowe MULTIKOM Adam </w:t>
            </w:r>
            <w:proofErr w:type="spellStart"/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>Papierski</w:t>
            </w:r>
            <w:proofErr w:type="spellEnd"/>
          </w:p>
          <w:p w14:paraId="340D2736" w14:textId="77777777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Fabryczna 15</w:t>
            </w:r>
          </w:p>
          <w:p w14:paraId="77A608F9" w14:textId="77777777" w:rsidR="00FC2B79" w:rsidRPr="006B598B" w:rsidRDefault="00FC2B79" w:rsidP="006B598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85-741 Bydgoszcz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327CD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6F0ABA50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2 -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Temin</w:t>
            </w:r>
            <w:proofErr w:type="spell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dostawy - 25.00</w:t>
            </w:r>
          </w:p>
          <w:p w14:paraId="099A7CE9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3 - Termin </w:t>
            </w:r>
            <w:proofErr w:type="gramStart"/>
            <w:r w:rsidRPr="006B598B">
              <w:rPr>
                <w:rFonts w:ascii="Arial Narrow" w:hAnsi="Arial Narrow" w:cs="Arial"/>
                <w:sz w:val="18"/>
                <w:szCs w:val="18"/>
              </w:rPr>
              <w:t>płatności  -</w:t>
            </w:r>
            <w:proofErr w:type="gram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6B537" w14:textId="77777777" w:rsidR="00FC2B79" w:rsidRPr="006B598B" w:rsidRDefault="00FC2B79" w:rsidP="00363D40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FC2B79" w:rsidRPr="006B598B" w14:paraId="5621F376" w14:textId="77777777" w:rsidTr="006B598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F3A08" w14:textId="77777777" w:rsidR="00FC2B79" w:rsidRPr="006B598B" w:rsidRDefault="00FC2B79" w:rsidP="00363D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1 - Tonery, tusze i </w:t>
            </w:r>
            <w:proofErr w:type="gramStart"/>
            <w:r w:rsidRPr="006B598B">
              <w:rPr>
                <w:rFonts w:ascii="Arial Narrow" w:hAnsi="Arial Narrow" w:cs="Arial"/>
                <w:sz w:val="18"/>
                <w:szCs w:val="18"/>
              </w:rPr>
              <w:t>bębny  do</w:t>
            </w:r>
            <w:proofErr w:type="gram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drukarek HP, LEXMARK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22437" w14:textId="77777777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>MAK Spółka z ograniczoną odpowiedzialnością</w:t>
            </w:r>
          </w:p>
          <w:p w14:paraId="2A442D9F" w14:textId="77777777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Kozacka 3</w:t>
            </w:r>
          </w:p>
          <w:p w14:paraId="1496E5DC" w14:textId="77777777" w:rsidR="00FC2B79" w:rsidRPr="006B598B" w:rsidRDefault="00FC2B79" w:rsidP="006B598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87-100 Toruń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CEC21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1 - Cena - 45.72</w:t>
            </w:r>
          </w:p>
          <w:p w14:paraId="30FBAB92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2 -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Temin</w:t>
            </w:r>
            <w:proofErr w:type="spell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dostawy - 25.00</w:t>
            </w:r>
          </w:p>
          <w:p w14:paraId="41F1C400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3 - Termin </w:t>
            </w:r>
            <w:proofErr w:type="gramStart"/>
            <w:r w:rsidRPr="006B598B">
              <w:rPr>
                <w:rFonts w:ascii="Arial Narrow" w:hAnsi="Arial Narrow" w:cs="Arial"/>
                <w:sz w:val="18"/>
                <w:szCs w:val="18"/>
              </w:rPr>
              <w:t>płatności  -</w:t>
            </w:r>
            <w:proofErr w:type="gram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9042C" w14:textId="77777777" w:rsidR="00FC2B79" w:rsidRPr="006B598B" w:rsidRDefault="00FC2B79" w:rsidP="00363D40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 85,72</w:t>
            </w:r>
          </w:p>
        </w:tc>
      </w:tr>
      <w:tr w:rsidR="00FC2B79" w:rsidRPr="006B598B" w14:paraId="75785C01" w14:textId="77777777" w:rsidTr="006B598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5C9DC" w14:textId="77777777" w:rsidR="00FC2B79" w:rsidRPr="006B598B" w:rsidRDefault="00FC2B79" w:rsidP="00363D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1 - Tonery, tusze i </w:t>
            </w:r>
            <w:proofErr w:type="gramStart"/>
            <w:r w:rsidRPr="006B598B">
              <w:rPr>
                <w:rFonts w:ascii="Arial Narrow" w:hAnsi="Arial Narrow" w:cs="Arial"/>
                <w:sz w:val="18"/>
                <w:szCs w:val="18"/>
              </w:rPr>
              <w:t>bębny  do</w:t>
            </w:r>
            <w:proofErr w:type="gram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drukarek HP, LEXMARK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DEE83" w14:textId="77777777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>NASEKO Hubert Kuczborski</w:t>
            </w:r>
          </w:p>
          <w:p w14:paraId="17D3FF85" w14:textId="77777777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ul. Cisowa 20</w:t>
            </w:r>
          </w:p>
          <w:p w14:paraId="3AFE4265" w14:textId="77777777" w:rsidR="00FC2B79" w:rsidRPr="006B598B" w:rsidRDefault="00FC2B79" w:rsidP="006B598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05-190 Nasielsk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5F58E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1 - Cena - 0.00</w:t>
            </w:r>
          </w:p>
          <w:p w14:paraId="61EA32C2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2 -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Temin</w:t>
            </w:r>
            <w:proofErr w:type="spell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dostawy - 0.00</w:t>
            </w:r>
          </w:p>
          <w:p w14:paraId="70AA2513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3 - Termin </w:t>
            </w:r>
            <w:proofErr w:type="gramStart"/>
            <w:r w:rsidRPr="006B598B">
              <w:rPr>
                <w:rFonts w:ascii="Arial Narrow" w:hAnsi="Arial Narrow" w:cs="Arial"/>
                <w:sz w:val="18"/>
                <w:szCs w:val="18"/>
              </w:rPr>
              <w:t>płatności  -</w:t>
            </w:r>
            <w:proofErr w:type="gram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D399F" w14:textId="77777777" w:rsidR="00FC2B79" w:rsidRPr="006B598B" w:rsidRDefault="00FC2B79" w:rsidP="00363D40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 0,00</w:t>
            </w:r>
          </w:p>
        </w:tc>
      </w:tr>
      <w:tr w:rsidR="00FC2B79" w:rsidRPr="006B598B" w14:paraId="23C76C24" w14:textId="77777777" w:rsidTr="006B598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F7C06" w14:textId="5114C0A4" w:rsidR="00FC2B79" w:rsidRPr="006B598B" w:rsidRDefault="00FC2B79" w:rsidP="00363D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1 - Tonery, tusze i </w:t>
            </w:r>
            <w:proofErr w:type="gramStart"/>
            <w:r w:rsidRPr="006B598B">
              <w:rPr>
                <w:rFonts w:ascii="Arial Narrow" w:hAnsi="Arial Narrow" w:cs="Arial"/>
                <w:sz w:val="18"/>
                <w:szCs w:val="18"/>
              </w:rPr>
              <w:t>bębny  do</w:t>
            </w:r>
            <w:proofErr w:type="gram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drukarek HP, LEXMARK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5EB0A" w14:textId="4213665A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>ZUMAR ZBIGNIEW GRZYWIŃSKI</w:t>
            </w:r>
          </w:p>
          <w:p w14:paraId="47E6B806" w14:textId="4CBDCB3B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PINOKIA 8</w:t>
            </w:r>
          </w:p>
          <w:p w14:paraId="792E8C67" w14:textId="054073D0" w:rsidR="00FC2B79" w:rsidRPr="006B598B" w:rsidRDefault="00FC2B79" w:rsidP="006B598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83-110 TCZEW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44496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1 - Cena - 0.00</w:t>
            </w:r>
          </w:p>
          <w:p w14:paraId="36929597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2 -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Temin</w:t>
            </w:r>
            <w:proofErr w:type="spell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dostawy - 0.00</w:t>
            </w:r>
          </w:p>
          <w:p w14:paraId="09CD3D8A" w14:textId="308192DB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3 - Termin </w:t>
            </w:r>
            <w:proofErr w:type="gramStart"/>
            <w:r w:rsidRPr="006B598B">
              <w:rPr>
                <w:rFonts w:ascii="Arial Narrow" w:hAnsi="Arial Narrow" w:cs="Arial"/>
                <w:sz w:val="18"/>
                <w:szCs w:val="18"/>
              </w:rPr>
              <w:t>płatności  -</w:t>
            </w:r>
            <w:proofErr w:type="gram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E7CD3" w14:textId="6AE36688" w:rsidR="00FC2B79" w:rsidRPr="006B598B" w:rsidRDefault="00FC2B79" w:rsidP="00363D40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 0,00</w:t>
            </w:r>
          </w:p>
        </w:tc>
      </w:tr>
      <w:tr w:rsidR="00FC2B79" w:rsidRPr="006B598B" w14:paraId="2629CD8E" w14:textId="77777777" w:rsidTr="006B598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15E3A" w14:textId="4BFE48DF" w:rsidR="00FC2B79" w:rsidRPr="006B598B" w:rsidRDefault="00FC2B79" w:rsidP="00363D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1 - Tonery, tusze i </w:t>
            </w:r>
            <w:proofErr w:type="gramStart"/>
            <w:r w:rsidRPr="006B598B">
              <w:rPr>
                <w:rFonts w:ascii="Arial Narrow" w:hAnsi="Arial Narrow" w:cs="Arial"/>
                <w:sz w:val="18"/>
                <w:szCs w:val="18"/>
              </w:rPr>
              <w:t>bębny  do</w:t>
            </w:r>
            <w:proofErr w:type="gram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drukarek HP, LEXMARK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8A36C" w14:textId="7766F2EA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TonaTuszu.pl </w:t>
            </w:r>
            <w:proofErr w:type="spellStart"/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>Sp.z</w:t>
            </w:r>
            <w:proofErr w:type="spellEnd"/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o.o.</w:t>
            </w:r>
          </w:p>
          <w:p w14:paraId="07D24399" w14:textId="3DAB6096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Grzybowska 87</w:t>
            </w:r>
          </w:p>
          <w:p w14:paraId="2878047F" w14:textId="13170F46" w:rsidR="00FC2B79" w:rsidRPr="006B598B" w:rsidRDefault="00FC2B79" w:rsidP="006B598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00-844 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48860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1 - Cena - 0.00</w:t>
            </w:r>
          </w:p>
          <w:p w14:paraId="30DCABB4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2 -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Temin</w:t>
            </w:r>
            <w:proofErr w:type="spell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dostawy - 0.00</w:t>
            </w:r>
          </w:p>
          <w:p w14:paraId="1F5153A8" w14:textId="1CB3EA3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3 - Termin </w:t>
            </w:r>
            <w:proofErr w:type="gramStart"/>
            <w:r w:rsidRPr="006B598B">
              <w:rPr>
                <w:rFonts w:ascii="Arial Narrow" w:hAnsi="Arial Narrow" w:cs="Arial"/>
                <w:sz w:val="18"/>
                <w:szCs w:val="18"/>
              </w:rPr>
              <w:t>płatności  -</w:t>
            </w:r>
            <w:proofErr w:type="gram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30D81" w14:textId="028A09E7" w:rsidR="00FC2B79" w:rsidRPr="006B598B" w:rsidRDefault="00FC2B79" w:rsidP="00363D40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 0,00</w:t>
            </w:r>
          </w:p>
        </w:tc>
      </w:tr>
      <w:tr w:rsidR="00FC2B79" w:rsidRPr="006B598B" w14:paraId="5E5416F2" w14:textId="77777777" w:rsidTr="006B598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A890F" w14:textId="3BE94312" w:rsidR="00FC2B79" w:rsidRPr="006B598B" w:rsidRDefault="00FC2B79" w:rsidP="00363D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1 - Tonery, tusze i </w:t>
            </w:r>
            <w:proofErr w:type="gramStart"/>
            <w:r w:rsidRPr="006B598B">
              <w:rPr>
                <w:rFonts w:ascii="Arial Narrow" w:hAnsi="Arial Narrow" w:cs="Arial"/>
                <w:sz w:val="18"/>
                <w:szCs w:val="18"/>
              </w:rPr>
              <w:t>bębny  do</w:t>
            </w:r>
            <w:proofErr w:type="gram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drukarek HP, LEXMARK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8C963" w14:textId="7C3FB0BE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World Trade Technology </w:t>
            </w:r>
            <w:proofErr w:type="gramStart"/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>Polska  Sp.</w:t>
            </w:r>
            <w:proofErr w:type="gramEnd"/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z o.o.</w:t>
            </w:r>
          </w:p>
          <w:p w14:paraId="7232A9A1" w14:textId="7042F5AD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Janowice 387</w:t>
            </w:r>
          </w:p>
          <w:p w14:paraId="1CA26BCE" w14:textId="15DCBE4B" w:rsidR="00FC2B79" w:rsidRPr="006B598B" w:rsidRDefault="00FC2B79" w:rsidP="006B598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lastRenderedPageBreak/>
              <w:t>32-020 Wieliczka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22275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lastRenderedPageBreak/>
              <w:t>1 - Cena - 0.00</w:t>
            </w:r>
          </w:p>
          <w:p w14:paraId="6D25CD02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2 -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Temin</w:t>
            </w:r>
            <w:proofErr w:type="spell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dostawy - 0.00</w:t>
            </w:r>
          </w:p>
          <w:p w14:paraId="1E0E85B2" w14:textId="5E36B78B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lastRenderedPageBreak/>
              <w:t xml:space="preserve">3 - Termin </w:t>
            </w:r>
            <w:proofErr w:type="gramStart"/>
            <w:r w:rsidRPr="006B598B">
              <w:rPr>
                <w:rFonts w:ascii="Arial Narrow" w:hAnsi="Arial Narrow" w:cs="Arial"/>
                <w:sz w:val="18"/>
                <w:szCs w:val="18"/>
              </w:rPr>
              <w:t>płatności  -</w:t>
            </w:r>
            <w:proofErr w:type="gram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BB88F" w14:textId="5CBC1F9A" w:rsidR="00FC2B79" w:rsidRPr="006B598B" w:rsidRDefault="00FC2B79" w:rsidP="00363D40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lastRenderedPageBreak/>
              <w:t xml:space="preserve">  0,00</w:t>
            </w:r>
          </w:p>
        </w:tc>
      </w:tr>
      <w:tr w:rsidR="00FC2B79" w:rsidRPr="006B598B" w14:paraId="4FC954B7" w14:textId="77777777" w:rsidTr="006B598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54C5C" w14:textId="7ACDEA68" w:rsidR="00FC2B79" w:rsidRPr="006B598B" w:rsidRDefault="00FC2B79" w:rsidP="00363D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1 - Tonery, tusze i </w:t>
            </w:r>
            <w:proofErr w:type="gramStart"/>
            <w:r w:rsidRPr="006B598B">
              <w:rPr>
                <w:rFonts w:ascii="Arial Narrow" w:hAnsi="Arial Narrow" w:cs="Arial"/>
                <w:sz w:val="18"/>
                <w:szCs w:val="18"/>
              </w:rPr>
              <w:t>bębny  do</w:t>
            </w:r>
            <w:proofErr w:type="gram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drukarek HP, LEXMARK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F311A" w14:textId="380AC859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>NETPRINT SPÓŁKA CYWILNA, JERZY WASIELA, BARTOSZ SZOSTAK</w:t>
            </w:r>
          </w:p>
          <w:p w14:paraId="5BAB7774" w14:textId="40D34608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UNII EUROPEJSKIEJ 10</w:t>
            </w:r>
          </w:p>
          <w:p w14:paraId="5C128224" w14:textId="5568F687" w:rsidR="00FC2B79" w:rsidRPr="006B598B" w:rsidRDefault="00FC2B79" w:rsidP="006B598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32-600 OŚWIĘCIM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34B24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1 - Cena - 0.00</w:t>
            </w:r>
          </w:p>
          <w:p w14:paraId="2B06414E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2 -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Temin</w:t>
            </w:r>
            <w:proofErr w:type="spell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dostawy - 0.00</w:t>
            </w:r>
          </w:p>
          <w:p w14:paraId="4D179996" w14:textId="2A041A4A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3 - Termin </w:t>
            </w:r>
            <w:proofErr w:type="gramStart"/>
            <w:r w:rsidRPr="006B598B">
              <w:rPr>
                <w:rFonts w:ascii="Arial Narrow" w:hAnsi="Arial Narrow" w:cs="Arial"/>
                <w:sz w:val="18"/>
                <w:szCs w:val="18"/>
              </w:rPr>
              <w:t>płatności  -</w:t>
            </w:r>
            <w:proofErr w:type="gram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BE8A9" w14:textId="68476302" w:rsidR="00FC2B79" w:rsidRPr="006B598B" w:rsidRDefault="00FC2B79" w:rsidP="00363D40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 0,00</w:t>
            </w:r>
          </w:p>
        </w:tc>
      </w:tr>
      <w:tr w:rsidR="00FC2B79" w:rsidRPr="006B598B" w14:paraId="227E8C09" w14:textId="77777777" w:rsidTr="006B598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E44AE" w14:textId="2AEC6B76" w:rsidR="00FC2B79" w:rsidRPr="006B598B" w:rsidRDefault="00FC2B79" w:rsidP="00363D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3 - Tonery i bębny do drukarek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Brother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D91D7" w14:textId="10C39FCB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Przedsiębiorstwo Wielobranżowe MULTIKOM Adam </w:t>
            </w:r>
            <w:proofErr w:type="spellStart"/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>Papierski</w:t>
            </w:r>
            <w:proofErr w:type="spellEnd"/>
          </w:p>
          <w:p w14:paraId="2720BBA6" w14:textId="5D38B4E7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Fabryczna 15</w:t>
            </w:r>
          </w:p>
          <w:p w14:paraId="2DCBA147" w14:textId="6A9A98EA" w:rsidR="00FC2B79" w:rsidRPr="006B598B" w:rsidRDefault="00FC2B79" w:rsidP="006B598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85-741 Bydgoszcz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D9D0F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5BA40126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2 -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Temin</w:t>
            </w:r>
            <w:proofErr w:type="spell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dostawy - 25.00</w:t>
            </w:r>
          </w:p>
          <w:p w14:paraId="77F6EFB0" w14:textId="3DCCE7E5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3 - Termin </w:t>
            </w:r>
            <w:proofErr w:type="gramStart"/>
            <w:r w:rsidRPr="006B598B">
              <w:rPr>
                <w:rFonts w:ascii="Arial Narrow" w:hAnsi="Arial Narrow" w:cs="Arial"/>
                <w:sz w:val="18"/>
                <w:szCs w:val="18"/>
              </w:rPr>
              <w:t>płatności  -</w:t>
            </w:r>
            <w:proofErr w:type="gram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63D67" w14:textId="20D3E485" w:rsidR="00FC2B79" w:rsidRPr="006B598B" w:rsidRDefault="00FC2B79" w:rsidP="00363D40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FC2B79" w:rsidRPr="006B598B" w14:paraId="5EE55761" w14:textId="77777777" w:rsidTr="006B598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28CDE" w14:textId="40EE2D96" w:rsidR="00FC2B79" w:rsidRPr="006B598B" w:rsidRDefault="00FC2B79" w:rsidP="00363D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3 - Tonery i bębny do drukarek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Brother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31696" w14:textId="1A0BEE47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>MAK Spółka z ograniczoną odpowiedzialnością</w:t>
            </w:r>
          </w:p>
          <w:p w14:paraId="2E564EBC" w14:textId="6629FDAA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Kozacka 3</w:t>
            </w:r>
          </w:p>
          <w:p w14:paraId="40175EC2" w14:textId="6A6F8BFD" w:rsidR="00FC2B79" w:rsidRPr="006B598B" w:rsidRDefault="00FC2B79" w:rsidP="006B598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87-100 Toruń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F61D1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1 - Cena - 29.95</w:t>
            </w:r>
          </w:p>
          <w:p w14:paraId="52BAE94C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2 -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Temin</w:t>
            </w:r>
            <w:proofErr w:type="spell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dostawy - 25.00</w:t>
            </w:r>
          </w:p>
          <w:p w14:paraId="5B9B17DC" w14:textId="6794FAA6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3 - Termin </w:t>
            </w:r>
            <w:proofErr w:type="gramStart"/>
            <w:r w:rsidRPr="006B598B">
              <w:rPr>
                <w:rFonts w:ascii="Arial Narrow" w:hAnsi="Arial Narrow" w:cs="Arial"/>
                <w:sz w:val="18"/>
                <w:szCs w:val="18"/>
              </w:rPr>
              <w:t>płatności  -</w:t>
            </w:r>
            <w:proofErr w:type="gram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F3587" w14:textId="6A8DDAD9" w:rsidR="00FC2B79" w:rsidRPr="006B598B" w:rsidRDefault="00FC2B79" w:rsidP="00363D40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 69,95</w:t>
            </w:r>
          </w:p>
        </w:tc>
      </w:tr>
      <w:tr w:rsidR="00FC2B79" w:rsidRPr="006B598B" w14:paraId="12C92C64" w14:textId="77777777" w:rsidTr="006B598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1B157" w14:textId="24BE7C10" w:rsidR="00FC2B79" w:rsidRPr="006B598B" w:rsidRDefault="00FC2B79" w:rsidP="00363D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3 - Tonery i bębny do drukarek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Brother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D2FC5" w14:textId="302E0DF9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>ZUMAR ZBIGNIEW GRZYWIŃSKI</w:t>
            </w:r>
          </w:p>
          <w:p w14:paraId="0EAE7841" w14:textId="70C90A5C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PINOKIA 8</w:t>
            </w:r>
          </w:p>
          <w:p w14:paraId="5648075D" w14:textId="5C78B98F" w:rsidR="00FC2B79" w:rsidRPr="006B598B" w:rsidRDefault="00FC2B79" w:rsidP="006B598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83-110 TCZEW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EBC1A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1 - Cena - 0.00</w:t>
            </w:r>
          </w:p>
          <w:p w14:paraId="42FE44C2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2 -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Temin</w:t>
            </w:r>
            <w:proofErr w:type="spell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dostawy - 0.00</w:t>
            </w:r>
          </w:p>
          <w:p w14:paraId="244F6C01" w14:textId="2FA08E42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3 - Termin </w:t>
            </w:r>
            <w:proofErr w:type="gramStart"/>
            <w:r w:rsidRPr="006B598B">
              <w:rPr>
                <w:rFonts w:ascii="Arial Narrow" w:hAnsi="Arial Narrow" w:cs="Arial"/>
                <w:sz w:val="18"/>
                <w:szCs w:val="18"/>
              </w:rPr>
              <w:t>płatności  -</w:t>
            </w:r>
            <w:proofErr w:type="gram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F2773" w14:textId="327389D3" w:rsidR="00FC2B79" w:rsidRPr="006B598B" w:rsidRDefault="00FC2B79" w:rsidP="00363D40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 0,00</w:t>
            </w:r>
          </w:p>
        </w:tc>
      </w:tr>
      <w:tr w:rsidR="00FC2B79" w:rsidRPr="006B598B" w14:paraId="360C35A7" w14:textId="77777777" w:rsidTr="006B598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B2452" w14:textId="48F94B74" w:rsidR="00FC2B79" w:rsidRPr="006B598B" w:rsidRDefault="00FC2B79" w:rsidP="00363D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3 - Tonery i bębny do drukarek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Brother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D07E6" w14:textId="3E4A2985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TonaTuszu.pl </w:t>
            </w:r>
            <w:proofErr w:type="spellStart"/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>Sp.z</w:t>
            </w:r>
            <w:proofErr w:type="spellEnd"/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o.o.</w:t>
            </w:r>
          </w:p>
          <w:p w14:paraId="4A94DF8A" w14:textId="4413B069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Grzybowska 87</w:t>
            </w:r>
          </w:p>
          <w:p w14:paraId="4C509AEE" w14:textId="1479B174" w:rsidR="00FC2B79" w:rsidRPr="006B598B" w:rsidRDefault="00FC2B79" w:rsidP="006B598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00-844 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38F7A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1 - Cena - 0.00</w:t>
            </w:r>
          </w:p>
          <w:p w14:paraId="30D72ED9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2 -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Temin</w:t>
            </w:r>
            <w:proofErr w:type="spell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dostawy - 0.00</w:t>
            </w:r>
          </w:p>
          <w:p w14:paraId="4B548895" w14:textId="4A2CFABF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3 - Termin </w:t>
            </w:r>
            <w:proofErr w:type="gramStart"/>
            <w:r w:rsidRPr="006B598B">
              <w:rPr>
                <w:rFonts w:ascii="Arial Narrow" w:hAnsi="Arial Narrow" w:cs="Arial"/>
                <w:sz w:val="18"/>
                <w:szCs w:val="18"/>
              </w:rPr>
              <w:t>płatności  -</w:t>
            </w:r>
            <w:proofErr w:type="gram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89A18" w14:textId="18A5A5C1" w:rsidR="00FC2B79" w:rsidRPr="006B598B" w:rsidRDefault="00FC2B79" w:rsidP="00363D40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 0,00</w:t>
            </w:r>
          </w:p>
        </w:tc>
      </w:tr>
      <w:tr w:rsidR="00FC2B79" w:rsidRPr="006B598B" w14:paraId="672E8855" w14:textId="77777777" w:rsidTr="006B598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49CCE" w14:textId="0179D8B3" w:rsidR="00FC2B79" w:rsidRPr="006B598B" w:rsidRDefault="00FC2B79" w:rsidP="00363D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3 - Tonery i bębny do drukarek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Brother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04D72" w14:textId="1CFDDB78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World Trade Technology </w:t>
            </w:r>
            <w:proofErr w:type="gramStart"/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>Polska  Sp.</w:t>
            </w:r>
            <w:proofErr w:type="gramEnd"/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z o.o.</w:t>
            </w:r>
          </w:p>
          <w:p w14:paraId="02F7FA9D" w14:textId="42777EB0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Janowice 387</w:t>
            </w:r>
          </w:p>
          <w:p w14:paraId="7E561799" w14:textId="32415CA0" w:rsidR="00FC2B79" w:rsidRPr="006B598B" w:rsidRDefault="00FC2B79" w:rsidP="006B598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32-020 Wieliczka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93A67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1 - Cena - 0.00</w:t>
            </w:r>
          </w:p>
          <w:p w14:paraId="5CF26A77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2 -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Temin</w:t>
            </w:r>
            <w:proofErr w:type="spell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dostawy - 0.00</w:t>
            </w:r>
          </w:p>
          <w:p w14:paraId="47D43C20" w14:textId="5AEB509D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3 - Termin </w:t>
            </w:r>
            <w:proofErr w:type="gramStart"/>
            <w:r w:rsidRPr="006B598B">
              <w:rPr>
                <w:rFonts w:ascii="Arial Narrow" w:hAnsi="Arial Narrow" w:cs="Arial"/>
                <w:sz w:val="18"/>
                <w:szCs w:val="18"/>
              </w:rPr>
              <w:t>płatności  -</w:t>
            </w:r>
            <w:proofErr w:type="gram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365A0" w14:textId="2BF281FA" w:rsidR="00FC2B79" w:rsidRPr="006B598B" w:rsidRDefault="00FC2B79" w:rsidP="00363D40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 0,00</w:t>
            </w:r>
          </w:p>
        </w:tc>
      </w:tr>
      <w:tr w:rsidR="00FC2B79" w:rsidRPr="006B598B" w14:paraId="1BD53E9D" w14:textId="77777777" w:rsidTr="006B598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12652" w14:textId="5C165D8D" w:rsidR="00FC2B79" w:rsidRPr="006B598B" w:rsidRDefault="00FC2B79" w:rsidP="00363D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3 - Tonery i bębny do drukarek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Brother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7CABE" w14:textId="3546126C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>NASEKO Hubert Kuczborski</w:t>
            </w:r>
          </w:p>
          <w:p w14:paraId="3D89A248" w14:textId="2AEE6FE7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ul. Cisowa 20</w:t>
            </w:r>
          </w:p>
          <w:p w14:paraId="64237407" w14:textId="4A64958E" w:rsidR="00FC2B79" w:rsidRPr="006B598B" w:rsidRDefault="00FC2B79" w:rsidP="006B598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05-190 Nasielsk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CBB6C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1 - Cena - 0.00</w:t>
            </w:r>
          </w:p>
          <w:p w14:paraId="29FF4032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2 -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Temin</w:t>
            </w:r>
            <w:proofErr w:type="spell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dostawy - 0.00</w:t>
            </w:r>
          </w:p>
          <w:p w14:paraId="3F272282" w14:textId="404E8B5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3 - Termin </w:t>
            </w:r>
            <w:proofErr w:type="gramStart"/>
            <w:r w:rsidRPr="006B598B">
              <w:rPr>
                <w:rFonts w:ascii="Arial Narrow" w:hAnsi="Arial Narrow" w:cs="Arial"/>
                <w:sz w:val="18"/>
                <w:szCs w:val="18"/>
              </w:rPr>
              <w:t>płatności  -</w:t>
            </w:r>
            <w:proofErr w:type="gram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3B9A1" w14:textId="7B05BB22" w:rsidR="00FC2B79" w:rsidRPr="006B598B" w:rsidRDefault="00FC2B79" w:rsidP="00363D40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 0,00</w:t>
            </w:r>
          </w:p>
        </w:tc>
      </w:tr>
      <w:tr w:rsidR="00FC2B79" w:rsidRPr="006B598B" w14:paraId="236F0C23" w14:textId="77777777" w:rsidTr="006B598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9095B" w14:textId="7C66EBC5" w:rsidR="00FC2B79" w:rsidRPr="006B598B" w:rsidRDefault="00FC2B79" w:rsidP="00363D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3 - Tonery i bębny do drukarek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Brother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8A13A" w14:textId="4720E5E2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>NETPRINT SPÓŁKA CYWILNA, JERZY WASIELA, BARTOSZ SZOSTAK</w:t>
            </w:r>
          </w:p>
          <w:p w14:paraId="63EE1E9C" w14:textId="4BC738E1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UNII EUROPEJSKIEJ 10</w:t>
            </w:r>
          </w:p>
          <w:p w14:paraId="41194048" w14:textId="45EF855F" w:rsidR="00FC2B79" w:rsidRPr="006B598B" w:rsidRDefault="00FC2B79" w:rsidP="006B598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32-600 OŚWIĘCIM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DFAAA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1 - Cena - 0.00</w:t>
            </w:r>
          </w:p>
          <w:p w14:paraId="26EDA862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2 -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Temin</w:t>
            </w:r>
            <w:proofErr w:type="spell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dostawy - 0.00</w:t>
            </w:r>
          </w:p>
          <w:p w14:paraId="00C3DC6F" w14:textId="06618275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3 - Termin </w:t>
            </w:r>
            <w:proofErr w:type="gramStart"/>
            <w:r w:rsidRPr="006B598B">
              <w:rPr>
                <w:rFonts w:ascii="Arial Narrow" w:hAnsi="Arial Narrow" w:cs="Arial"/>
                <w:sz w:val="18"/>
                <w:szCs w:val="18"/>
              </w:rPr>
              <w:t>płatności  -</w:t>
            </w:r>
            <w:proofErr w:type="gram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C2C5E" w14:textId="721C7176" w:rsidR="00FC2B79" w:rsidRPr="006B598B" w:rsidRDefault="00FC2B79" w:rsidP="00363D40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 0,00</w:t>
            </w:r>
          </w:p>
        </w:tc>
      </w:tr>
      <w:tr w:rsidR="00FC2B79" w:rsidRPr="006B598B" w14:paraId="3400B1C5" w14:textId="77777777" w:rsidTr="006B598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9B241" w14:textId="49D898D2" w:rsidR="00FC2B79" w:rsidRPr="006B598B" w:rsidRDefault="00FC2B79" w:rsidP="00363D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6 - Etykiety termiczne,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termotransferowe</w:t>
            </w:r>
            <w:proofErr w:type="spell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i </w:t>
            </w:r>
            <w:proofErr w:type="gramStart"/>
            <w:r w:rsidRPr="006B598B">
              <w:rPr>
                <w:rFonts w:ascii="Arial Narrow" w:hAnsi="Arial Narrow" w:cs="Arial"/>
                <w:sz w:val="18"/>
                <w:szCs w:val="18"/>
              </w:rPr>
              <w:t>taśmy  do</w:t>
            </w:r>
            <w:proofErr w:type="gram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drukarek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84127" w14:textId="599EE5A9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Przedsiębiorstwo Wielobranżowe MULTIKOM Adam </w:t>
            </w:r>
            <w:proofErr w:type="spellStart"/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>Papierski</w:t>
            </w:r>
            <w:proofErr w:type="spellEnd"/>
          </w:p>
          <w:p w14:paraId="68685154" w14:textId="32B35578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Fabryczna 15</w:t>
            </w:r>
          </w:p>
          <w:p w14:paraId="0504ED65" w14:textId="57C09593" w:rsidR="00FC2B79" w:rsidRPr="006B598B" w:rsidRDefault="00FC2B79" w:rsidP="006B598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85-741 Bydgoszcz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F7E47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1EBD5263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2 -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Temin</w:t>
            </w:r>
            <w:proofErr w:type="spell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dostawy - 25.00</w:t>
            </w:r>
          </w:p>
          <w:p w14:paraId="2913E20E" w14:textId="600E6798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3 - Termin </w:t>
            </w:r>
            <w:proofErr w:type="gramStart"/>
            <w:r w:rsidRPr="006B598B">
              <w:rPr>
                <w:rFonts w:ascii="Arial Narrow" w:hAnsi="Arial Narrow" w:cs="Arial"/>
                <w:sz w:val="18"/>
                <w:szCs w:val="18"/>
              </w:rPr>
              <w:t>płatności  -</w:t>
            </w:r>
            <w:proofErr w:type="gram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40CEC" w14:textId="2AFAC230" w:rsidR="00FC2B79" w:rsidRPr="006B598B" w:rsidRDefault="00FC2B79" w:rsidP="00363D40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FC2B79" w:rsidRPr="006B598B" w14:paraId="183BE69C" w14:textId="77777777" w:rsidTr="006B598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86B59" w14:textId="493C50BD" w:rsidR="00FC2B79" w:rsidRPr="006B598B" w:rsidRDefault="00FC2B79" w:rsidP="00363D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6 - Etykiety termiczne,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termotransferowe</w:t>
            </w:r>
            <w:proofErr w:type="spell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i </w:t>
            </w:r>
            <w:proofErr w:type="gramStart"/>
            <w:r w:rsidRPr="006B598B">
              <w:rPr>
                <w:rFonts w:ascii="Arial Narrow" w:hAnsi="Arial Narrow" w:cs="Arial"/>
                <w:sz w:val="18"/>
                <w:szCs w:val="18"/>
              </w:rPr>
              <w:t>taśmy  do</w:t>
            </w:r>
            <w:proofErr w:type="gram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drukarek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B3337" w14:textId="4E273F3D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>Enter</w:t>
            </w:r>
            <w:proofErr w:type="spellEnd"/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P.H.U. Ewa </w:t>
            </w:r>
            <w:proofErr w:type="spellStart"/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>Taranto</w:t>
            </w:r>
            <w:proofErr w:type="spellEnd"/>
          </w:p>
          <w:p w14:paraId="4B287E73" w14:textId="183E0032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Biwakowa 26A</w:t>
            </w:r>
          </w:p>
          <w:p w14:paraId="6B87E7D4" w14:textId="3FC6B027" w:rsidR="00FC2B79" w:rsidRPr="006B598B" w:rsidRDefault="00FC2B79" w:rsidP="006B598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93-469 Łódź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59E7C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1 - Cena - 41.39</w:t>
            </w:r>
          </w:p>
          <w:p w14:paraId="0D623435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2 -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Temin</w:t>
            </w:r>
            <w:proofErr w:type="spell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dostawy - 25.00</w:t>
            </w:r>
          </w:p>
          <w:p w14:paraId="57D598FD" w14:textId="0B799133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3 - Termin </w:t>
            </w:r>
            <w:proofErr w:type="gramStart"/>
            <w:r w:rsidRPr="006B598B">
              <w:rPr>
                <w:rFonts w:ascii="Arial Narrow" w:hAnsi="Arial Narrow" w:cs="Arial"/>
                <w:sz w:val="18"/>
                <w:szCs w:val="18"/>
              </w:rPr>
              <w:t>płatności  -</w:t>
            </w:r>
            <w:proofErr w:type="gram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B0E2F" w14:textId="69CCB457" w:rsidR="00FC2B79" w:rsidRPr="006B598B" w:rsidRDefault="00FC2B79" w:rsidP="00363D40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 81,39</w:t>
            </w:r>
          </w:p>
        </w:tc>
      </w:tr>
      <w:tr w:rsidR="00FC2B79" w:rsidRPr="006B598B" w14:paraId="54F64193" w14:textId="77777777" w:rsidTr="006B598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F662A" w14:textId="002B9E06" w:rsidR="00FC2B79" w:rsidRPr="006B598B" w:rsidRDefault="00FC2B79" w:rsidP="00363D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7 - Komplet tonerów do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Brother</w:t>
            </w:r>
            <w:proofErr w:type="spell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HL-L9310CDW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bcmy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F3D10" w14:textId="2AB4AD16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Przedsiębiorstwo Wielobranżowe MULTIKOM Adam </w:t>
            </w:r>
            <w:proofErr w:type="spellStart"/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>Papierski</w:t>
            </w:r>
            <w:proofErr w:type="spellEnd"/>
          </w:p>
          <w:p w14:paraId="1C86668E" w14:textId="341CF90F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Fabryczna 15</w:t>
            </w:r>
          </w:p>
          <w:p w14:paraId="6B1923F5" w14:textId="70410E1F" w:rsidR="00FC2B79" w:rsidRPr="006B598B" w:rsidRDefault="00FC2B79" w:rsidP="006B598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85-741 Bydgoszcz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36EEB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3CCE8F4D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2 -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Temin</w:t>
            </w:r>
            <w:proofErr w:type="spell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dostawy - 25.00</w:t>
            </w:r>
          </w:p>
          <w:p w14:paraId="3E856E0F" w14:textId="5B5C6100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3 - Termin </w:t>
            </w:r>
            <w:proofErr w:type="gramStart"/>
            <w:r w:rsidRPr="006B598B">
              <w:rPr>
                <w:rFonts w:ascii="Arial Narrow" w:hAnsi="Arial Narrow" w:cs="Arial"/>
                <w:sz w:val="18"/>
                <w:szCs w:val="18"/>
              </w:rPr>
              <w:t>płatności  -</w:t>
            </w:r>
            <w:proofErr w:type="gram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BF943" w14:textId="28048751" w:rsidR="00FC2B79" w:rsidRPr="006B598B" w:rsidRDefault="00FC2B79" w:rsidP="00363D40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FC2B79" w:rsidRPr="006B598B" w14:paraId="2417152C" w14:textId="77777777" w:rsidTr="006B598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8093E" w14:textId="6118F5C2" w:rsidR="00FC2B79" w:rsidRPr="006B598B" w:rsidRDefault="00FC2B79" w:rsidP="00363D40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8 - Tonery i tusze różne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75FB3" w14:textId="271CEADE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Przedsiębiorstwo Wielobranżowe MULTIKOM Adam </w:t>
            </w:r>
            <w:proofErr w:type="spellStart"/>
            <w:r w:rsidRPr="006B598B">
              <w:rPr>
                <w:rFonts w:ascii="Arial Narrow" w:hAnsi="Arial Narrow" w:cs="Arial"/>
                <w:b/>
                <w:bCs/>
                <w:sz w:val="18"/>
                <w:szCs w:val="18"/>
              </w:rPr>
              <w:t>Papierski</w:t>
            </w:r>
            <w:proofErr w:type="spellEnd"/>
          </w:p>
          <w:p w14:paraId="0CBF1725" w14:textId="64AFC904" w:rsidR="00FC2B79" w:rsidRPr="006B598B" w:rsidRDefault="00FC2B79" w:rsidP="006B598B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Fabryczna 15</w:t>
            </w:r>
          </w:p>
          <w:p w14:paraId="19E79400" w14:textId="04BC3537" w:rsidR="00FC2B79" w:rsidRPr="006B598B" w:rsidRDefault="00FC2B79" w:rsidP="006B598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85-741 Bydgoszcz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65628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38E16F90" w14:textId="77777777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2 - </w:t>
            </w:r>
            <w:proofErr w:type="spellStart"/>
            <w:r w:rsidRPr="006B598B">
              <w:rPr>
                <w:rFonts w:ascii="Arial Narrow" w:hAnsi="Arial Narrow" w:cs="Arial"/>
                <w:sz w:val="18"/>
                <w:szCs w:val="18"/>
              </w:rPr>
              <w:t>Temin</w:t>
            </w:r>
            <w:proofErr w:type="spell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dostawy - 25.00</w:t>
            </w:r>
          </w:p>
          <w:p w14:paraId="64258842" w14:textId="3B81BF81" w:rsidR="00FC2B79" w:rsidRPr="006B598B" w:rsidRDefault="00FC2B79" w:rsidP="006B598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3 - Termin </w:t>
            </w:r>
            <w:proofErr w:type="gramStart"/>
            <w:r w:rsidRPr="006B598B">
              <w:rPr>
                <w:rFonts w:ascii="Arial Narrow" w:hAnsi="Arial Narrow" w:cs="Arial"/>
                <w:sz w:val="18"/>
                <w:szCs w:val="18"/>
              </w:rPr>
              <w:t>płatności  -</w:t>
            </w:r>
            <w:proofErr w:type="gramEnd"/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93807" w14:textId="3F5AE5E7" w:rsidR="00FC2B79" w:rsidRPr="006B598B" w:rsidRDefault="00FC2B79" w:rsidP="00363D40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6B598B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</w:tbl>
    <w:p w14:paraId="256E8B00" w14:textId="66C27C06" w:rsidR="00B464D3" w:rsidRPr="006B598B" w:rsidRDefault="006B598B" w:rsidP="006B598B">
      <w:pPr>
        <w:spacing w:before="720" w:after="480" w:line="360" w:lineRule="auto"/>
        <w:ind w:left="7363" w:right="-425" w:firstLine="425"/>
        <w:jc w:val="center"/>
        <w:rPr>
          <w:rFonts w:ascii="Arial Narrow" w:hAnsi="Arial Narrow" w:cs="Arial"/>
          <w:i/>
          <w:sz w:val="20"/>
          <w:szCs w:val="20"/>
        </w:rPr>
      </w:pPr>
      <w:r w:rsidRPr="006B598B">
        <w:rPr>
          <w:rFonts w:ascii="Arial Narrow" w:hAnsi="Arial Narrow" w:cs="Arial"/>
          <w:i/>
          <w:sz w:val="20"/>
          <w:szCs w:val="20"/>
        </w:rPr>
        <w:t>ZAMAWIAJĄCY</w:t>
      </w:r>
    </w:p>
    <w:bookmarkEnd w:id="0"/>
    <w:p w14:paraId="52DA5F33" w14:textId="77777777" w:rsidR="006B598B" w:rsidRDefault="006B598B" w:rsidP="006B59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367FE5B" w14:textId="77777777" w:rsidR="006B598B" w:rsidRDefault="006B598B" w:rsidP="006B59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52F5C92" w14:textId="77777777" w:rsidR="006B598B" w:rsidRDefault="006B598B" w:rsidP="006B59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788DB68" w14:textId="1C717C2A" w:rsidR="006B598B" w:rsidRPr="00906D68" w:rsidRDefault="006B598B" w:rsidP="006B59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2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14:paraId="4855EBAA" w14:textId="77777777" w:rsidR="006B598B" w:rsidRPr="00906D68" w:rsidRDefault="006B598B" w:rsidP="006B59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233EAC28" w14:textId="77777777" w:rsidR="006B598B" w:rsidRPr="00906D68" w:rsidRDefault="006B598B" w:rsidP="006B598B">
      <w:pPr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14:paraId="1CD74390" w14:textId="22BB7F95" w:rsidR="008642B3" w:rsidRPr="006B598B" w:rsidRDefault="006B598B" w:rsidP="006B598B">
      <w:pPr>
        <w:ind w:right="-425"/>
        <w:rPr>
          <w:rFonts w:ascii="Arial Narrow" w:hAnsi="Arial Narrow" w:cs="Arial"/>
          <w:sz w:val="20"/>
          <w:szCs w:val="20"/>
          <w:vertAlign w:val="superscript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 w:rsidR="0094227E">
        <w:rPr>
          <w:rFonts w:ascii="Arial Narrow" w:hAnsi="Arial Narrow"/>
          <w:i/>
          <w:sz w:val="16"/>
          <w:szCs w:val="16"/>
        </w:rPr>
        <w:t>12.06.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</w:t>
      </w:r>
    </w:p>
    <w:sectPr w:rsidR="008642B3" w:rsidRPr="006B598B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3443F" w14:textId="77777777" w:rsidR="005464F3" w:rsidRDefault="005464F3">
      <w:r>
        <w:separator/>
      </w:r>
    </w:p>
  </w:endnote>
  <w:endnote w:type="continuationSeparator" w:id="0">
    <w:p w14:paraId="23F2EA00" w14:textId="77777777" w:rsidR="005464F3" w:rsidRDefault="00546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1BA7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90DD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AA5593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45D21F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3DE5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E1C4CC" w14:textId="77777777" w:rsidR="005464F3" w:rsidRDefault="005464F3">
      <w:r>
        <w:separator/>
      </w:r>
    </w:p>
  </w:footnote>
  <w:footnote w:type="continuationSeparator" w:id="0">
    <w:p w14:paraId="358BDB9B" w14:textId="77777777" w:rsidR="005464F3" w:rsidRDefault="00546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5BA2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0597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F336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55DC"/>
    <w:rsid w:val="00022322"/>
    <w:rsid w:val="00042497"/>
    <w:rsid w:val="000C1E6F"/>
    <w:rsid w:val="000E4E56"/>
    <w:rsid w:val="000F0224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A55DC"/>
    <w:rsid w:val="004B2665"/>
    <w:rsid w:val="004C3459"/>
    <w:rsid w:val="004E324A"/>
    <w:rsid w:val="004E7234"/>
    <w:rsid w:val="005464F3"/>
    <w:rsid w:val="0054734E"/>
    <w:rsid w:val="00596EA3"/>
    <w:rsid w:val="00596FD7"/>
    <w:rsid w:val="005E5BFF"/>
    <w:rsid w:val="00607F9B"/>
    <w:rsid w:val="00644DCB"/>
    <w:rsid w:val="00657C1E"/>
    <w:rsid w:val="006B598B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4227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9723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34E86"/>
    <w:rsid w:val="00D42C90"/>
    <w:rsid w:val="00D8427E"/>
    <w:rsid w:val="00E30B2D"/>
    <w:rsid w:val="00E62859"/>
    <w:rsid w:val="00E85D70"/>
    <w:rsid w:val="00F33C66"/>
    <w:rsid w:val="00F960D7"/>
    <w:rsid w:val="00FB7F50"/>
    <w:rsid w:val="00FC2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860235"/>
  <w15:chartTrackingRefBased/>
  <w15:docId w15:val="{2DA30342-7C97-4A0D-8E17-20EDD5269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B598B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6B598B"/>
    <w:rPr>
      <w:b/>
      <w:bCs/>
    </w:rPr>
  </w:style>
  <w:style w:type="character" w:styleId="Hipercze">
    <w:name w:val="Hyperlink"/>
    <w:uiPriority w:val="99"/>
    <w:unhideWhenUsed/>
    <w:rsid w:val="006B59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1000</Words>
  <Characters>6000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2</cp:revision>
  <cp:lastPrinted>2026-06-12T05:56:00Z</cp:lastPrinted>
  <dcterms:created xsi:type="dcterms:W3CDTF">2026-06-12T05:57:00Z</dcterms:created>
  <dcterms:modified xsi:type="dcterms:W3CDTF">2026-06-12T05:57:00Z</dcterms:modified>
</cp:coreProperties>
</file>