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99588B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2C13">
        <w:rPr>
          <w:rFonts w:ascii="Arial" w:hAnsi="Arial" w:cs="Arial"/>
          <w:bCs/>
          <w:i w:val="0"/>
          <w:szCs w:val="24"/>
        </w:rPr>
        <w:t>10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D92FF2C" w14:textId="77777777" w:rsidR="00026773" w:rsidRDefault="00026773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6773">
        <w:rPr>
          <w:rFonts w:ascii="Arial" w:hAnsi="Arial" w:cs="Arial"/>
          <w:b/>
          <w:bCs/>
          <w:sz w:val="24"/>
          <w:szCs w:val="24"/>
        </w:rPr>
        <w:t>Zakup i dostawa odczynników do wykonania badań mikrobiologicznych wraz z dzierżawą analizatora - Podłoża do posiewów krwi i płynów ustrojowych wraz z dzierżawą analizatora</w:t>
      </w:r>
    </w:p>
    <w:p w14:paraId="1ED92020" w14:textId="7812FD0C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26773">
        <w:rPr>
          <w:rFonts w:ascii="Arial" w:eastAsia="Times New Roman" w:hAnsi="Arial" w:cs="Arial"/>
          <w:b/>
          <w:sz w:val="24"/>
          <w:szCs w:val="24"/>
          <w:lang w:eastAsia="pl-PL"/>
        </w:rPr>
        <w:t>33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02677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2D7F8976" w:rsidR="007A2C38" w:rsidRDefault="007A2C38" w:rsidP="00026773">
      <w:pPr>
        <w:widowControl w:val="0"/>
        <w:tabs>
          <w:tab w:val="left" w:pos="118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41EB106C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26773">
      <w:rPr>
        <w:rFonts w:ascii="Arial" w:hAnsi="Arial" w:cs="Arial"/>
        <w:sz w:val="20"/>
        <w:szCs w:val="20"/>
      </w:rPr>
      <w:t>33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26773"/>
    <w:rsid w:val="000423B9"/>
    <w:rsid w:val="00053927"/>
    <w:rsid w:val="00084786"/>
    <w:rsid w:val="00096458"/>
    <w:rsid w:val="00096DB3"/>
    <w:rsid w:val="000A27C7"/>
    <w:rsid w:val="000A4F9F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C14DB"/>
    <w:rsid w:val="005D68FF"/>
    <w:rsid w:val="00620476"/>
    <w:rsid w:val="00657A47"/>
    <w:rsid w:val="00745A44"/>
    <w:rsid w:val="007666D6"/>
    <w:rsid w:val="007A2C38"/>
    <w:rsid w:val="007B497D"/>
    <w:rsid w:val="007D7B22"/>
    <w:rsid w:val="00813DF5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95B77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4</cp:revision>
  <dcterms:created xsi:type="dcterms:W3CDTF">2026-03-24T14:03:00Z</dcterms:created>
  <dcterms:modified xsi:type="dcterms:W3CDTF">2026-06-15T09:59:00Z</dcterms:modified>
</cp:coreProperties>
</file>