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43D8990A" w14:textId="77777777" w:rsidR="001E133C" w:rsidRPr="001E133C" w:rsidRDefault="00455BD1" w:rsidP="001E133C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1 – </w:t>
      </w:r>
      <w:r w:rsidR="001E133C" w:rsidRPr="001E133C">
        <w:rPr>
          <w:rFonts w:ascii="Arial" w:hAnsi="Arial" w:cs="Arial"/>
          <w:b/>
          <w:bCs/>
          <w:u w:val="single"/>
        </w:rPr>
        <w:t>Remont rozdzielni głównej RG i wykonanie przeciwpożarowego wyłącznika prądu PWP dla budynku UAM Ogród Botaniczny,</w:t>
      </w:r>
    </w:p>
    <w:p w14:paraId="28E07F6D" w14:textId="6773F7E9" w:rsidR="00026D31" w:rsidRPr="001A5F07" w:rsidRDefault="001E133C" w:rsidP="001E133C">
      <w:pPr>
        <w:jc w:val="center"/>
        <w:rPr>
          <w:rFonts w:ascii="Arial" w:hAnsi="Arial" w:cs="Arial"/>
          <w:b/>
          <w:bCs/>
          <w:u w:val="single"/>
        </w:rPr>
      </w:pPr>
      <w:r w:rsidRPr="001E133C">
        <w:rPr>
          <w:rFonts w:ascii="Arial" w:hAnsi="Arial" w:cs="Arial"/>
          <w:b/>
          <w:bCs/>
          <w:u w:val="single"/>
        </w:rPr>
        <w:t xml:space="preserve"> ul. Dąbrowskiego 165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633CADB1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82B7" w14:textId="40AC4360" w:rsidR="00BF2C1A" w:rsidRPr="0099235A" w:rsidRDefault="001E13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1065" w14:textId="77777777" w:rsidR="001E133C" w:rsidRPr="001E133C" w:rsidRDefault="001E133C" w:rsidP="001E13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133C">
              <w:rPr>
                <w:rFonts w:ascii="Arial" w:hAnsi="Arial" w:cs="Arial"/>
                <w:sz w:val="18"/>
                <w:szCs w:val="18"/>
              </w:rPr>
              <w:t>Remont rozdzielni głównej RG i wykonanie przeciwpożarowego wyłącznika prądu PWP dla budynku UAM Ogród Botaniczny,</w:t>
            </w:r>
          </w:p>
          <w:p w14:paraId="74414AAB" w14:textId="2C27A32F" w:rsidR="00BF2C1A" w:rsidRPr="00BF2C1A" w:rsidRDefault="001E133C" w:rsidP="001E13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133C">
              <w:rPr>
                <w:rFonts w:ascii="Arial" w:hAnsi="Arial" w:cs="Arial"/>
                <w:sz w:val="18"/>
                <w:szCs w:val="18"/>
              </w:rPr>
              <w:t xml:space="preserve"> ul. Dąbrowskiego 165 w Poznaniu</w:t>
            </w:r>
            <w:r w:rsidRPr="001E133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elektryczna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7810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717B9BD7" w:rsidR="00EC6581" w:rsidRPr="0099235A" w:rsidRDefault="001E133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lastRenderedPageBreak/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D50A8" w14:textId="77777777" w:rsidR="00D67537" w:rsidRDefault="00D67537">
      <w:r>
        <w:separator/>
      </w:r>
    </w:p>
  </w:endnote>
  <w:endnote w:type="continuationSeparator" w:id="0">
    <w:p w14:paraId="0663C07E" w14:textId="77777777" w:rsidR="00D67537" w:rsidRDefault="00D67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9DF8D" w14:textId="77777777" w:rsidR="00D67537" w:rsidRDefault="00D67537">
      <w:r>
        <w:separator/>
      </w:r>
    </w:p>
  </w:footnote>
  <w:footnote w:type="continuationSeparator" w:id="0">
    <w:p w14:paraId="6E48BB8F" w14:textId="77777777" w:rsidR="00D67537" w:rsidRDefault="00D67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69C10C1B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1E133C">
      <w:rPr>
        <w:rFonts w:ascii="Arial" w:hAnsi="Arial" w:cs="Arial"/>
        <w:i/>
        <w:sz w:val="20"/>
        <w:szCs w:val="20"/>
      </w:rPr>
      <w:t>8304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33C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3B08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537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1219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6</cp:revision>
  <cp:lastPrinted>2026-03-10T07:51:00Z</cp:lastPrinted>
  <dcterms:created xsi:type="dcterms:W3CDTF">2026-02-25T09:08:00Z</dcterms:created>
  <dcterms:modified xsi:type="dcterms:W3CDTF">2026-06-17T10:36:00Z</dcterms:modified>
</cp:coreProperties>
</file>