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5F4F8" w14:textId="77777777" w:rsidR="00FC3264" w:rsidRPr="000E0A69" w:rsidRDefault="00FC3264" w:rsidP="00F54082">
      <w:pPr>
        <w:pStyle w:val="Podtytu"/>
        <w:rPr>
          <w:i/>
        </w:rPr>
      </w:pPr>
      <w:r w:rsidRPr="000E0A69">
        <w:t>Załącznik nr  1</w:t>
      </w:r>
      <w:r w:rsidR="009334C1" w:rsidRPr="000E0A69">
        <w:t xml:space="preserve"> do S</w:t>
      </w:r>
      <w:r w:rsidR="008A1271" w:rsidRPr="000E0A69">
        <w:t>WZ</w:t>
      </w:r>
    </w:p>
    <w:p w14:paraId="3C738025" w14:textId="77777777" w:rsidR="00437C5E" w:rsidRPr="000E0A69" w:rsidRDefault="00437C5E" w:rsidP="00FC3264">
      <w:pPr>
        <w:jc w:val="center"/>
        <w:rPr>
          <w:rFonts w:ascii="Cambria" w:hAnsi="Cambria" w:cs="Arial"/>
          <w:sz w:val="22"/>
          <w:szCs w:val="22"/>
        </w:rPr>
      </w:pPr>
    </w:p>
    <w:p w14:paraId="3607F22B" w14:textId="77777777" w:rsidR="00FC3264" w:rsidRPr="000E0A69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/wzór/</w:t>
      </w:r>
    </w:p>
    <w:p w14:paraId="69E23695" w14:textId="77777777" w:rsidR="00FC3264" w:rsidRPr="000E0A69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0E0A69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654DF9A" w14:textId="77777777" w:rsidR="00437C5E" w:rsidRPr="000E0A69" w:rsidRDefault="00437C5E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2112D8E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B1729F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  <w:vertAlign w:val="superscript"/>
        </w:rPr>
        <w:t>1</w:t>
      </w:r>
      <w:r w:rsidRPr="000E0A69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2B10C91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D3C06FF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2E522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B78CF96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4C074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51795E" w14:textId="77777777" w:rsidR="002935BD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Wykonawca jest </w:t>
      </w:r>
      <w:r w:rsidRPr="000E0A69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0E0A69">
        <w:rPr>
          <w:rFonts w:ascii="Cambria" w:hAnsi="Cambria" w:cs="Arial"/>
          <w:sz w:val="22"/>
          <w:szCs w:val="22"/>
        </w:rPr>
        <w:t xml:space="preserve">*** </w:t>
      </w:r>
      <w:r w:rsidRPr="000E0A69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7EA9CE81" w14:textId="77777777" w:rsidR="002935BD" w:rsidRPr="000E0A6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53643661" w14:textId="77777777" w:rsidR="009334C1" w:rsidRPr="000E0A69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0E0A69">
        <w:rPr>
          <w:rStyle w:val="Odwoanieprzypisudolnego"/>
          <w:rFonts w:ascii="Cambria" w:hAnsi="Cambria" w:cs="Arial"/>
          <w:i/>
        </w:rPr>
        <w:footnoteRef/>
      </w:r>
      <w:r w:rsidRPr="000E0A69">
        <w:rPr>
          <w:rFonts w:ascii="Cambria" w:hAnsi="Cambria" w:cs="Arial"/>
          <w:i/>
        </w:rPr>
        <w:t xml:space="preserve">w przypadku składania oferty przez </w:t>
      </w:r>
      <w:r w:rsidRPr="000E0A69">
        <w:rPr>
          <w:rFonts w:ascii="Cambria" w:hAnsi="Cambria" w:cs="Arial"/>
          <w:b/>
          <w:i/>
        </w:rPr>
        <w:t>podmioty występujące wspólnie</w:t>
      </w:r>
      <w:r w:rsidRPr="000E0A69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6870978" w14:textId="77777777" w:rsidR="00E63DCE" w:rsidRPr="000E0A69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45831F74" w14:textId="77777777" w:rsidR="002C1B21" w:rsidRPr="000E0A69" w:rsidRDefault="009334C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  <w:r w:rsidRPr="000E0A69">
        <w:rPr>
          <w:rFonts w:ascii="Cambria" w:hAnsi="Cambria" w:cs="Arial"/>
          <w:sz w:val="22"/>
        </w:rPr>
        <w:t>W związku z ogłoszeniem postępowania na</w:t>
      </w:r>
      <w:bookmarkStart w:id="0" w:name="_Hlk161655418"/>
      <w:r w:rsidR="002C1B21" w:rsidRPr="000E0A69">
        <w:rPr>
          <w:rFonts w:ascii="Cambria" w:hAnsi="Cambria" w:cs="Arial"/>
          <w:sz w:val="22"/>
        </w:rPr>
        <w:t xml:space="preserve"> </w:t>
      </w:r>
      <w:r w:rsidR="002C1B21" w:rsidRPr="000E0A69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525A7D55" w14:textId="77777777" w:rsidR="002C1B21" w:rsidRPr="000E0A69" w:rsidRDefault="002C1B2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78D9755A" w14:textId="7507FBEB" w:rsidR="002C1B21" w:rsidRDefault="00837327" w:rsidP="00F54082">
      <w:pPr>
        <w:jc w:val="center"/>
        <w:rPr>
          <w:rFonts w:ascii="Cambria" w:hAnsi="Cambria" w:cs="Arial"/>
          <w:b/>
          <w:bCs/>
        </w:rPr>
      </w:pPr>
      <w:r w:rsidRPr="000E0A69">
        <w:rPr>
          <w:rFonts w:ascii="Cambria" w:hAnsi="Cambria" w:cs="Arial"/>
          <w:b/>
          <w:bCs/>
          <w:u w:val="single"/>
        </w:rPr>
        <w:t>Część 1</w:t>
      </w:r>
      <w:r w:rsidRPr="000E0A69">
        <w:rPr>
          <w:rFonts w:ascii="Cambria" w:hAnsi="Cambria" w:cs="Arial"/>
          <w:u w:val="single"/>
        </w:rPr>
        <w:t xml:space="preserve"> </w:t>
      </w:r>
      <w:r w:rsidRPr="000E0A69">
        <w:rPr>
          <w:rFonts w:ascii="Cambria" w:hAnsi="Cambria" w:cs="Arial"/>
          <w:b/>
          <w:bCs/>
          <w:sz w:val="22"/>
          <w:szCs w:val="22"/>
          <w:u w:val="single"/>
        </w:rPr>
        <w:t>–</w:t>
      </w:r>
      <w:r w:rsidR="00C005DD" w:rsidRPr="000E0A69">
        <w:rPr>
          <w:rFonts w:ascii="Cambria" w:hAnsi="Cambria" w:cs="Arial"/>
          <w:b/>
          <w:bCs/>
          <w:sz w:val="22"/>
          <w:szCs w:val="22"/>
          <w:u w:val="single"/>
        </w:rPr>
        <w:t xml:space="preserve"> </w:t>
      </w:r>
      <w:r w:rsidR="000613B5" w:rsidRPr="00BA6386">
        <w:rPr>
          <w:rFonts w:ascii="Cambria" w:hAnsi="Cambria" w:cs="Arial"/>
          <w:b/>
          <w:bCs/>
          <w:sz w:val="22"/>
          <w:szCs w:val="22"/>
        </w:rPr>
        <w:t>Wymiana płytek i odtworzenie izolacji na wejściach do budynków Gaudium i Arkadia. DS Słubice</w:t>
      </w:r>
    </w:p>
    <w:p w14:paraId="102A09DE" w14:textId="77777777" w:rsidR="00F54082" w:rsidRPr="000E0A69" w:rsidRDefault="00F54082" w:rsidP="00F54082">
      <w:pPr>
        <w:jc w:val="center"/>
        <w:rPr>
          <w:rFonts w:ascii="Cambria" w:hAnsi="Cambria" w:cs="Arial"/>
          <w:color w:val="FF0000"/>
          <w:sz w:val="22"/>
          <w:u w:val="single"/>
        </w:rPr>
      </w:pPr>
    </w:p>
    <w:bookmarkEnd w:id="0"/>
    <w:p w14:paraId="4977EA1E" w14:textId="77777777" w:rsidR="00441851" w:rsidRPr="000E0A69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0E0A69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0E0A69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0E0A69">
        <w:rPr>
          <w:rFonts w:ascii="Cambria" w:hAnsi="Cambria" w:cs="Arial"/>
          <w:i/>
          <w:sz w:val="22"/>
          <w:szCs w:val="22"/>
        </w:rPr>
        <w:t>(niepotrzebne skreślić)</w:t>
      </w:r>
      <w:r w:rsidRPr="000E0A69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85D547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0E0A69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E0A69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D613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18069575" w14:textId="77777777" w:rsidR="003930E0" w:rsidRPr="000E0A69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0E0A69">
        <w:rPr>
          <w:rFonts w:ascii="Cambria" w:hAnsi="Cambria" w:cs="Arial"/>
          <w:sz w:val="22"/>
          <w:szCs w:val="22"/>
        </w:rPr>
        <w:t xml:space="preserve"> nr</w:t>
      </w:r>
      <w:r w:rsidRPr="000E0A69">
        <w:rPr>
          <w:rFonts w:ascii="Cambria" w:hAnsi="Cambria" w:cs="Arial"/>
          <w:sz w:val="22"/>
          <w:szCs w:val="22"/>
        </w:rPr>
        <w:t xml:space="preserve"> 1):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</w:p>
    <w:p w14:paraId="4FA05842" w14:textId="77777777" w:rsidR="00B04A5F" w:rsidRPr="000E0A69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  <w:lang w:val="pl-PL"/>
        </w:rPr>
      </w:pPr>
      <w:r w:rsidRPr="000E0A69">
        <w:rPr>
          <w:rFonts w:ascii="Cambria" w:hAnsi="Cambria" w:cs="Arial"/>
          <w:b/>
          <w:bCs/>
        </w:rPr>
        <w:t xml:space="preserve">RAZEM BRUTTO </w:t>
      </w:r>
      <w:r w:rsidRPr="000E0A69">
        <w:rPr>
          <w:rFonts w:ascii="Cambria" w:hAnsi="Cambria" w:cs="Arial"/>
          <w:bCs/>
        </w:rPr>
        <w:t>…………………</w:t>
      </w:r>
      <w:r w:rsidRPr="000E0A69">
        <w:rPr>
          <w:rFonts w:ascii="Cambria" w:hAnsi="Cambria" w:cs="Arial"/>
          <w:bCs/>
          <w:lang w:val="pl-PL"/>
        </w:rPr>
        <w:t>……………</w:t>
      </w:r>
      <w:r w:rsidR="00EC6581" w:rsidRPr="000E0A69">
        <w:rPr>
          <w:rFonts w:ascii="Cambria" w:hAnsi="Cambria" w:cs="Arial"/>
          <w:bCs/>
          <w:lang w:val="pl-PL"/>
        </w:rPr>
        <w:t>…</w:t>
      </w:r>
      <w:r w:rsidRPr="000E0A69">
        <w:rPr>
          <w:rFonts w:ascii="Cambria" w:hAnsi="Cambria" w:cs="Arial"/>
          <w:bCs/>
          <w:lang w:val="pl-PL"/>
        </w:rPr>
        <w:t>……………</w:t>
      </w:r>
      <w:r w:rsidRPr="000E0A69">
        <w:rPr>
          <w:rFonts w:ascii="Cambria" w:hAnsi="Cambria" w:cs="Arial"/>
          <w:bCs/>
        </w:rPr>
        <w:t>……</w:t>
      </w:r>
      <w:r w:rsidRPr="000E0A69">
        <w:rPr>
          <w:rFonts w:ascii="Cambria" w:hAnsi="Cambria" w:cs="Arial"/>
          <w:b/>
          <w:bCs/>
        </w:rPr>
        <w:t xml:space="preserve"> PLN</w:t>
      </w:r>
    </w:p>
    <w:p w14:paraId="5566C301" w14:textId="77777777" w:rsidR="00EC6581" w:rsidRPr="000E0A69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253CDD6" w14:textId="77777777" w:rsidR="00B04A5F" w:rsidRPr="000E0A69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0E0A69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0E0A69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0E0A69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496A31" w:rsidRPr="000E0A69" w14:paraId="166DB4FE" w14:textId="77777777" w:rsidTr="00A8083F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C67BA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F4345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89E644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Cena brutto</w:t>
            </w:r>
          </w:p>
          <w:p w14:paraId="4653C307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[zł]</w:t>
            </w:r>
          </w:p>
        </w:tc>
      </w:tr>
      <w:tr w:rsidR="00496A31" w:rsidRPr="000E0A69" w14:paraId="3E002061" w14:textId="77777777" w:rsidTr="00A8083F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C538C3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1F4510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A967CE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483339" w:rsidRPr="000E0A69" w14:paraId="2D4705B4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FB36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1585" w14:textId="0EE34399" w:rsidR="00483339" w:rsidRPr="000E0A69" w:rsidRDefault="000613B5" w:rsidP="000613B5">
            <w:pPr>
              <w:autoSpaceDE w:val="0"/>
              <w:autoSpaceDN w:val="0"/>
              <w:adjustRightInd w:val="0"/>
              <w:jc w:val="both"/>
              <w:rPr>
                <w:rFonts w:ascii="Cambria" w:hAnsi="Cambria" w:cs="TimesNewRomanPS-BoldMT"/>
                <w:color w:val="FF0000"/>
                <w:sz w:val="18"/>
                <w:szCs w:val="20"/>
              </w:rPr>
            </w:pPr>
            <w:r w:rsidRPr="00BA6386">
              <w:rPr>
                <w:rFonts w:ascii="Cambria" w:hAnsi="Cambria" w:cs="Arial"/>
                <w:b/>
                <w:bCs/>
                <w:sz w:val="22"/>
                <w:szCs w:val="22"/>
              </w:rPr>
              <w:t>Wymiana płytek i odtworzenie izolacji na wejściach do budynków Gaudium i Arkadia. DS Słubice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D0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483339" w:rsidRPr="000E0A69" w14:paraId="3468AD1F" w14:textId="77777777" w:rsidTr="00CA3F71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8849" w14:textId="60FB4A19" w:rsidR="00483339" w:rsidRPr="000E0A69" w:rsidRDefault="000613B5" w:rsidP="00CA3F71">
            <w:pPr>
              <w:widowControl w:val="0"/>
              <w:suppressAutoHyphens/>
              <w:jc w:val="center"/>
              <w:rPr>
                <w:rFonts w:ascii="Cambria" w:hAnsi="Cambria" w:cs="Arial"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0D59" w14:textId="77777777" w:rsidR="00483339" w:rsidRPr="000E0A69" w:rsidRDefault="00437C5E" w:rsidP="00CA3F71">
            <w:pPr>
              <w:rPr>
                <w:rFonts w:ascii="Cambria" w:hAnsi="Cambria" w:cs="Arial"/>
                <w:iCs/>
                <w:sz w:val="18"/>
                <w:szCs w:val="22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</w:rPr>
              <w:t>Koszty niezbędnych zabezpieczeń bhp, p. poż.,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0E0A69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4FC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0E0A69" w14:paraId="3C200865" w14:textId="77777777" w:rsidTr="00CA3F71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533B" w14:textId="77777777" w:rsidR="00483339" w:rsidRPr="000E0A69" w:rsidRDefault="00483339" w:rsidP="00CA3F71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0E0A69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D787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14:paraId="33EEE6EE" w14:textId="77777777" w:rsidR="00B512ED" w:rsidRPr="000E0A69" w:rsidRDefault="008E6EC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  <w:r w:rsidRPr="000E0A69">
        <w:rPr>
          <w:rFonts w:ascii="Cambria" w:hAnsi="Cambria" w:cs="Arial"/>
          <w:b/>
          <w:bCs/>
          <w:color w:val="FF0000"/>
          <w:sz w:val="14"/>
          <w:szCs w:val="14"/>
          <w:lang w:val="pl-PL"/>
        </w:rPr>
        <w:t xml:space="preserve"> </w:t>
      </w:r>
    </w:p>
    <w:p w14:paraId="6F1E02F0" w14:textId="77777777" w:rsidR="00F249C2" w:rsidRPr="000E0A69" w:rsidRDefault="00F249C2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6D63A027" w14:textId="77777777" w:rsidR="00C005DD" w:rsidRPr="000E0A69" w:rsidRDefault="00C005D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203F8D2" w14:textId="77777777" w:rsidR="00441851" w:rsidRPr="000E0A69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0E0A69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0E0A69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0E0A69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D6D657C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0E0A69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38DB0DAE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W tym </w:t>
      </w:r>
      <w:r w:rsidRPr="000E0A69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0E0A69">
        <w:rPr>
          <w:rFonts w:ascii="Cambria" w:hAnsi="Cambria" w:cs="Arial"/>
          <w:bCs/>
          <w:i/>
          <w:sz w:val="14"/>
          <w:szCs w:val="16"/>
        </w:rPr>
        <w:t>RAZEM NETT</w:t>
      </w: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0E0A69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46A89890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eastAsia="Calibri" w:hAnsi="Cambria" w:cs="Arial"/>
          <w:i/>
          <w:sz w:val="14"/>
          <w:szCs w:val="16"/>
        </w:rPr>
        <w:lastRenderedPageBreak/>
        <w:t>Według poniższego zestawienia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0E0A69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0E0A69" w14:paraId="057E505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A9A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11C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3D5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AB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2FE1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B3B7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0E0A69" w14:paraId="4CA197C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0F49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57E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65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136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362D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3B9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7B68FA0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50B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592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6E7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0B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5E0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1C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55F7FA65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CC6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FCEA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9E60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54DE04A" w14:textId="77777777" w:rsidR="00441851" w:rsidRPr="000E0A69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7A24A6E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80E25BD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1CAC451" w14:textId="77777777" w:rsidR="000B6D3E" w:rsidRPr="000E0A69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Oświadczamy, że:</w:t>
      </w:r>
    </w:p>
    <w:p w14:paraId="5ADA062E" w14:textId="0E132D98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2718AF23" w14:textId="53025782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ze Specyfikacją Warunków Zamówienia oraz akceptujemy wszystkie</w:t>
      </w:r>
      <w:r w:rsidR="008B3B68" w:rsidRP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warunki w niej zawarte,</w:t>
      </w:r>
    </w:p>
    <w:p w14:paraId="1BF90259" w14:textId="4E194B8E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ADBD1E5" w14:textId="6A2A5C0C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</w:rPr>
        <w:t>uważamy się za związanych niniejszą ofertą na czas wskazany w SWZ.</w:t>
      </w:r>
    </w:p>
    <w:p w14:paraId="6A17E0D8" w14:textId="237EB5E3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41059D11" w14:textId="6908CC9D" w:rsidR="00FC3264" w:rsidRPr="008B3B68" w:rsidRDefault="00FC3264" w:rsidP="00696826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przyszłego świadczenia umownego.</w:t>
      </w:r>
    </w:p>
    <w:p w14:paraId="0F67620E" w14:textId="77777777" w:rsidR="00085F60" w:rsidRPr="000E0A69" w:rsidRDefault="00085F60" w:rsidP="00EC6581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C297480" w14:textId="77777777" w:rsidR="000C40DB" w:rsidRPr="000E0A69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</w:rPr>
        <w:t>Oświadczamy, że udzielamy ..............</w:t>
      </w:r>
      <w:r w:rsidRPr="000E0A69">
        <w:rPr>
          <w:rFonts w:ascii="Cambria" w:hAnsi="Cambria" w:cs="Arial"/>
          <w:b/>
        </w:rPr>
        <w:t xml:space="preserve"> – miesięcy gwarancji </w:t>
      </w:r>
      <w:r w:rsidRPr="000E0A69">
        <w:rPr>
          <w:rFonts w:ascii="Cambria" w:hAnsi="Cambria" w:cs="Arial"/>
        </w:rPr>
        <w:t xml:space="preserve">(co najmniej </w:t>
      </w:r>
      <w:r w:rsidR="00437AED" w:rsidRPr="000E0A69">
        <w:rPr>
          <w:rFonts w:ascii="Cambria" w:hAnsi="Cambria" w:cs="Arial"/>
        </w:rPr>
        <w:t>36</w:t>
      </w:r>
      <w:r w:rsidRPr="000E0A69">
        <w:rPr>
          <w:rFonts w:ascii="Cambria" w:hAnsi="Cambria" w:cs="Arial"/>
        </w:rPr>
        <w:t xml:space="preserve"> miesi</w:t>
      </w:r>
      <w:r w:rsidR="005C707E" w:rsidRPr="000E0A69">
        <w:rPr>
          <w:rFonts w:ascii="Cambria" w:hAnsi="Cambria" w:cs="Arial"/>
        </w:rPr>
        <w:t>ące</w:t>
      </w:r>
      <w:r w:rsidRPr="000E0A69">
        <w:rPr>
          <w:rFonts w:ascii="Cambria" w:hAnsi="Cambria" w:cs="Arial"/>
        </w:rPr>
        <w:t>)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  <w:r w:rsidRPr="000E0A69">
        <w:rPr>
          <w:rFonts w:ascii="Cambria" w:hAnsi="Cambria" w:cs="Arial"/>
          <w:sz w:val="22"/>
          <w:szCs w:val="22"/>
        </w:rPr>
        <w:t>na wykonane przez siebie roboty</w:t>
      </w:r>
      <w:r w:rsidR="000343F4" w:rsidRPr="000E0A69">
        <w:rPr>
          <w:rFonts w:ascii="Cambria" w:hAnsi="Cambria" w:cs="Arial"/>
          <w:sz w:val="22"/>
          <w:szCs w:val="22"/>
        </w:rPr>
        <w:t xml:space="preserve"> i zamontowane urządzenia</w:t>
      </w:r>
      <w:r w:rsidR="00A34FA8" w:rsidRPr="000E0A69">
        <w:rPr>
          <w:rFonts w:ascii="Cambria" w:hAnsi="Cambria" w:cs="Arial"/>
          <w:sz w:val="22"/>
          <w:szCs w:val="22"/>
        </w:rPr>
        <w:t>.</w:t>
      </w:r>
    </w:p>
    <w:p w14:paraId="2D671BEE" w14:textId="77777777" w:rsidR="007419A4" w:rsidRPr="000E0A69" w:rsidRDefault="007419A4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7A75399" w14:textId="77777777" w:rsidR="001E05B7" w:rsidRPr="000E0A69" w:rsidRDefault="00D130D1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sz w:val="20"/>
          <w:szCs w:val="22"/>
          <w:lang w:eastAsia="zh-CN"/>
        </w:rPr>
        <w:t>(</w:t>
      </w:r>
      <w:r w:rsidR="001E05B7" w:rsidRPr="000E0A69">
        <w:rPr>
          <w:rFonts w:ascii="Cambria" w:hAnsi="Cambria" w:cs="Arial"/>
          <w:i/>
          <w:sz w:val="20"/>
          <w:szCs w:val="22"/>
          <w:lang w:eastAsia="zh-CN"/>
        </w:rPr>
        <w:t>W</w:t>
      </w:r>
      <w:r w:rsidR="001E05B7" w:rsidRPr="000E0A69">
        <w:rPr>
          <w:rFonts w:ascii="Cambria" w:eastAsia="MS Mincho" w:hAnsi="Cambria" w:cs="Arial"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0B6D3E" w:rsidRPr="000E0A69">
        <w:rPr>
          <w:rFonts w:ascii="Cambria" w:eastAsia="MS Mincho" w:hAnsi="Cambria" w:cs="Arial"/>
          <w:i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>SWZ</w:t>
      </w:r>
      <w:r w:rsidR="001E05B7" w:rsidRPr="000E0A69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193F0221" w14:textId="77777777" w:rsidR="000B6D3E" w:rsidRPr="000E0A69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0E0A69">
        <w:rPr>
          <w:rFonts w:ascii="Cambria" w:hAnsi="Cambria" w:cs="Arial"/>
          <w:b/>
          <w:lang w:eastAsia="ar-SA"/>
        </w:rPr>
        <w:t>polegam / nie polegam*</w:t>
      </w:r>
      <w:r w:rsidRPr="000E0A69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0E0A69">
        <w:rPr>
          <w:rFonts w:ascii="Cambria" w:hAnsi="Cambria" w:cs="Arial"/>
          <w:b/>
          <w:sz w:val="22"/>
        </w:rPr>
        <w:t>na zdolnościach podmiotów udostępniających zasoby</w:t>
      </w:r>
      <w:r w:rsidRPr="000E0A69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0E0A69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0E0A69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14174E5" w14:textId="77777777" w:rsidR="005E0D61" w:rsidRPr="000E0A69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672E44EA" w14:textId="77777777" w:rsidR="005E0D61" w:rsidRPr="000E0A69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0E0A69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0E0A69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0E0A69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7516A909" w14:textId="77777777" w:rsidR="002935BD" w:rsidRPr="000E0A69" w:rsidRDefault="002935BD" w:rsidP="00091430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091430"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015FAAEB" w14:textId="77777777" w:rsidR="002935BD" w:rsidRPr="000E0A69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E2CBB88" w14:textId="77777777" w:rsidR="000B6D3E" w:rsidRPr="000E0A69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0E0A69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0E0A69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5233929" w14:textId="77777777" w:rsidR="000B6D3E" w:rsidRPr="000E0A69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3549649" w14:textId="77777777" w:rsidR="000B6D3E" w:rsidRPr="000E0A69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1657CB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0E0A69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4732E874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70C7E97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0E0A69">
        <w:rPr>
          <w:rFonts w:ascii="Cambria" w:hAnsi="Cambria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05610F2C" w14:textId="77777777" w:rsidR="000B6D3E" w:rsidRPr="000E0A69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78FB3D1" w14:textId="77777777" w:rsidR="000B6D3E" w:rsidRPr="000E0A69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5EF258E7" w14:textId="77777777" w:rsidR="00244F14" w:rsidRPr="000E0A69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967EBD6" w14:textId="77777777" w:rsidR="00340E37" w:rsidRPr="000E0A69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7. </w:t>
      </w:r>
      <w:r w:rsidR="00340E37" w:rsidRPr="000E0A69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0E0A69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0E0A69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CF4C02" w14:textId="77777777" w:rsidR="00340E37" w:rsidRPr="000E0A69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0E0A69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0E0A69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A3A557" w14:textId="77777777" w:rsidR="006D7538" w:rsidRPr="000E0A69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520AF8C9" w14:textId="77777777" w:rsidR="00340E37" w:rsidRPr="000E0A69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0E0A69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F7235F" w14:textId="77777777" w:rsidR="00340E37" w:rsidRPr="000E0A6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691499A6" w14:textId="77777777" w:rsidR="00FC3264" w:rsidRPr="000E0A69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Integralną częścią oferty są:</w:t>
      </w:r>
    </w:p>
    <w:p w14:paraId="5657609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121D1F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9816273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3AAAEB8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35FD93A0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C151F3D" w14:textId="04BFEA6A" w:rsidR="009765FC" w:rsidRPr="000E0A69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0E0A69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DF1BE5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0E0A69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15C5741" w14:textId="77777777" w:rsidR="009765FC" w:rsidRPr="000E0A69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E8C2843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1F16F67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64B8CD2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663C4A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23C13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B84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C020B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CB3F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4FEF978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B9D8BFA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60FCCCF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7311CFB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31A5B9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AF6A33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89DEA7" w14:textId="77777777" w:rsidR="00D130D1" w:rsidRPr="000E0A69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2F6205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D019E1" w14:textId="77777777" w:rsidR="00FC3264" w:rsidRPr="000E0A69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0E0A69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B7DB231" w14:textId="77777777" w:rsidR="00C10ED3" w:rsidRPr="000E0A69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</w:rPr>
        <w:t>* niewłaściwe skreślić</w:t>
      </w:r>
    </w:p>
    <w:p w14:paraId="1029D965" w14:textId="77777777" w:rsidR="00C10ED3" w:rsidRPr="000E0A69" w:rsidRDefault="00C10ED3" w:rsidP="00C10ED3">
      <w:pPr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0E0A69">
        <w:rPr>
          <w:rFonts w:ascii="Cambria" w:hAnsi="Cambria" w:cs="Arial"/>
          <w:sz w:val="18"/>
          <w:szCs w:val="18"/>
        </w:rPr>
        <w:t>wypełnić jeżeli dotyczy</w:t>
      </w:r>
    </w:p>
    <w:p w14:paraId="3085B822" w14:textId="77777777" w:rsidR="001313E7" w:rsidRPr="000E0A69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hAnsi="Cambria" w:cs="Arial"/>
          <w:sz w:val="18"/>
          <w:szCs w:val="18"/>
        </w:rPr>
        <w:t xml:space="preserve">*** 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4F5ABEC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FD13FB9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9865E86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0E0A6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81150" w14:textId="77777777" w:rsidR="0075043F" w:rsidRDefault="0075043F">
      <w:r>
        <w:separator/>
      </w:r>
    </w:p>
  </w:endnote>
  <w:endnote w:type="continuationSeparator" w:id="0">
    <w:p w14:paraId="07C7D446" w14:textId="77777777" w:rsidR="0075043F" w:rsidRDefault="0075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EA4A8" w14:textId="77777777" w:rsidR="0075043F" w:rsidRDefault="0075043F">
      <w:r>
        <w:separator/>
      </w:r>
    </w:p>
  </w:footnote>
  <w:footnote w:type="continuationSeparator" w:id="0">
    <w:p w14:paraId="00A6DBA3" w14:textId="77777777" w:rsidR="0075043F" w:rsidRDefault="0075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BD7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557D8B3F" w14:textId="5A3CF0AE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0613B5">
      <w:rPr>
        <w:rFonts w:ascii="Arial" w:hAnsi="Arial" w:cs="Arial"/>
        <w:i/>
        <w:sz w:val="20"/>
        <w:szCs w:val="20"/>
      </w:rPr>
      <w:t>7901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124231"/>
    <w:multiLevelType w:val="hybridMultilevel"/>
    <w:tmpl w:val="37681B8C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14650">
    <w:abstractNumId w:val="12"/>
  </w:num>
  <w:num w:numId="2" w16cid:durableId="1978991076">
    <w:abstractNumId w:val="28"/>
  </w:num>
  <w:num w:numId="3" w16cid:durableId="72633743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4517003">
    <w:abstractNumId w:val="25"/>
  </w:num>
  <w:num w:numId="5" w16cid:durableId="1114850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0322724">
    <w:abstractNumId w:val="19"/>
  </w:num>
  <w:num w:numId="7" w16cid:durableId="1782721131">
    <w:abstractNumId w:val="6"/>
  </w:num>
  <w:num w:numId="8" w16cid:durableId="272906976">
    <w:abstractNumId w:val="27"/>
  </w:num>
  <w:num w:numId="9" w16cid:durableId="1561162440">
    <w:abstractNumId w:val="17"/>
  </w:num>
  <w:num w:numId="10" w16cid:durableId="1039084386">
    <w:abstractNumId w:val="29"/>
  </w:num>
  <w:num w:numId="11" w16cid:durableId="49960687">
    <w:abstractNumId w:val="10"/>
  </w:num>
  <w:num w:numId="12" w16cid:durableId="1418406447">
    <w:abstractNumId w:val="0"/>
  </w:num>
  <w:num w:numId="13" w16cid:durableId="2115437433">
    <w:abstractNumId w:val="15"/>
  </w:num>
  <w:num w:numId="14" w16cid:durableId="1685207357">
    <w:abstractNumId w:val="21"/>
  </w:num>
  <w:num w:numId="15" w16cid:durableId="6067395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5257473">
    <w:abstractNumId w:val="8"/>
  </w:num>
  <w:num w:numId="17" w16cid:durableId="562177688">
    <w:abstractNumId w:val="1"/>
  </w:num>
  <w:num w:numId="18" w16cid:durableId="1214198681">
    <w:abstractNumId w:val="7"/>
  </w:num>
  <w:num w:numId="19" w16cid:durableId="828981342">
    <w:abstractNumId w:val="30"/>
  </w:num>
  <w:num w:numId="20" w16cid:durableId="66154385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71430944">
    <w:abstractNumId w:val="5"/>
  </w:num>
  <w:num w:numId="22" w16cid:durableId="253318664">
    <w:abstractNumId w:val="9"/>
  </w:num>
  <w:num w:numId="23" w16cid:durableId="6990160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62982226">
    <w:abstractNumId w:val="3"/>
  </w:num>
  <w:num w:numId="25" w16cid:durableId="1280139988">
    <w:abstractNumId w:val="16"/>
  </w:num>
  <w:num w:numId="26" w16cid:durableId="553008587">
    <w:abstractNumId w:val="11"/>
  </w:num>
  <w:num w:numId="27" w16cid:durableId="1571497167">
    <w:abstractNumId w:val="20"/>
  </w:num>
  <w:num w:numId="28" w16cid:durableId="1218592468">
    <w:abstractNumId w:val="4"/>
  </w:num>
  <w:num w:numId="29" w16cid:durableId="522519240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3516544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9892092">
    <w:abstractNumId w:val="2"/>
  </w:num>
  <w:num w:numId="32" w16cid:durableId="2110733171">
    <w:abstractNumId w:val="14"/>
  </w:num>
  <w:num w:numId="33" w16cid:durableId="1554734744">
    <w:abstractNumId w:val="31"/>
  </w:num>
  <w:num w:numId="34" w16cid:durableId="1248616367">
    <w:abstractNumId w:val="22"/>
  </w:num>
  <w:num w:numId="35" w16cid:durableId="151834577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13B5"/>
    <w:rsid w:val="00063C08"/>
    <w:rsid w:val="000720B0"/>
    <w:rsid w:val="000755B3"/>
    <w:rsid w:val="00075A63"/>
    <w:rsid w:val="000763F5"/>
    <w:rsid w:val="00077E13"/>
    <w:rsid w:val="00083C11"/>
    <w:rsid w:val="00085F60"/>
    <w:rsid w:val="0009143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0A69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AAE"/>
    <w:rsid w:val="00195181"/>
    <w:rsid w:val="00195AB0"/>
    <w:rsid w:val="00197467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2D42"/>
    <w:rsid w:val="00224F5E"/>
    <w:rsid w:val="00242204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FD4"/>
    <w:rsid w:val="00284455"/>
    <w:rsid w:val="00287464"/>
    <w:rsid w:val="002913FD"/>
    <w:rsid w:val="0029149C"/>
    <w:rsid w:val="00291C32"/>
    <w:rsid w:val="002935BD"/>
    <w:rsid w:val="00293B79"/>
    <w:rsid w:val="002973FB"/>
    <w:rsid w:val="002A1819"/>
    <w:rsid w:val="002A555E"/>
    <w:rsid w:val="002B226E"/>
    <w:rsid w:val="002B3950"/>
    <w:rsid w:val="002B4C64"/>
    <w:rsid w:val="002C1B21"/>
    <w:rsid w:val="002C35D2"/>
    <w:rsid w:val="002C5635"/>
    <w:rsid w:val="002D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06D"/>
    <w:rsid w:val="00303FBE"/>
    <w:rsid w:val="003046A1"/>
    <w:rsid w:val="00311068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C58"/>
    <w:rsid w:val="00386A94"/>
    <w:rsid w:val="00387258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4953"/>
    <w:rsid w:val="003E6AD4"/>
    <w:rsid w:val="003F0F54"/>
    <w:rsid w:val="003F3093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358CF"/>
    <w:rsid w:val="00435F54"/>
    <w:rsid w:val="00437AED"/>
    <w:rsid w:val="00437C5E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C707E"/>
    <w:rsid w:val="005C7A0C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1002"/>
    <w:rsid w:val="00662684"/>
    <w:rsid w:val="00663A9A"/>
    <w:rsid w:val="00665EED"/>
    <w:rsid w:val="00671A32"/>
    <w:rsid w:val="00674268"/>
    <w:rsid w:val="00675F31"/>
    <w:rsid w:val="0068065A"/>
    <w:rsid w:val="0068108E"/>
    <w:rsid w:val="006828EE"/>
    <w:rsid w:val="0068738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43F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0FC3"/>
    <w:rsid w:val="00822A7B"/>
    <w:rsid w:val="008259E2"/>
    <w:rsid w:val="00826484"/>
    <w:rsid w:val="00836369"/>
    <w:rsid w:val="00837327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399F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B68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158B"/>
    <w:rsid w:val="00923F50"/>
    <w:rsid w:val="00924DEC"/>
    <w:rsid w:val="009329AD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2FA0"/>
    <w:rsid w:val="009E3ECC"/>
    <w:rsid w:val="009E4572"/>
    <w:rsid w:val="009E6AB6"/>
    <w:rsid w:val="009F1A48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1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890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76DC"/>
    <w:rsid w:val="00B24F20"/>
    <w:rsid w:val="00B32F72"/>
    <w:rsid w:val="00B33047"/>
    <w:rsid w:val="00B41BEF"/>
    <w:rsid w:val="00B43679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A529B"/>
    <w:rsid w:val="00BA62EB"/>
    <w:rsid w:val="00BA72CA"/>
    <w:rsid w:val="00BA7795"/>
    <w:rsid w:val="00BB359D"/>
    <w:rsid w:val="00BB367A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05DD"/>
    <w:rsid w:val="00C04013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1C40"/>
    <w:rsid w:val="00C81C98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54F7"/>
    <w:rsid w:val="00CE0DE3"/>
    <w:rsid w:val="00CE0DF4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0ADF"/>
    <w:rsid w:val="00D4114D"/>
    <w:rsid w:val="00D42999"/>
    <w:rsid w:val="00D50040"/>
    <w:rsid w:val="00D512AB"/>
    <w:rsid w:val="00D5612F"/>
    <w:rsid w:val="00D629CA"/>
    <w:rsid w:val="00D633C7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26E3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D7465"/>
    <w:rsid w:val="00DE3AB3"/>
    <w:rsid w:val="00DE3FD6"/>
    <w:rsid w:val="00DF0A1D"/>
    <w:rsid w:val="00DF0AF4"/>
    <w:rsid w:val="00DF1BE5"/>
    <w:rsid w:val="00DF1D8D"/>
    <w:rsid w:val="00DF57FF"/>
    <w:rsid w:val="00DF6FDE"/>
    <w:rsid w:val="00DF7ABD"/>
    <w:rsid w:val="00E0097E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47D9"/>
    <w:rsid w:val="00EE30A3"/>
    <w:rsid w:val="00EE5097"/>
    <w:rsid w:val="00EF2146"/>
    <w:rsid w:val="00EF694E"/>
    <w:rsid w:val="00F01A65"/>
    <w:rsid w:val="00F02B6F"/>
    <w:rsid w:val="00F02C2C"/>
    <w:rsid w:val="00F074B1"/>
    <w:rsid w:val="00F0767A"/>
    <w:rsid w:val="00F07FAE"/>
    <w:rsid w:val="00F1419A"/>
    <w:rsid w:val="00F16128"/>
    <w:rsid w:val="00F16AEC"/>
    <w:rsid w:val="00F17EC5"/>
    <w:rsid w:val="00F249C2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082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70C6B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Podtytu">
    <w:name w:val="Subtitle"/>
    <w:basedOn w:val="Normalny"/>
    <w:next w:val="Normalny"/>
    <w:link w:val="PodtytuZnak"/>
    <w:qFormat/>
    <w:rsid w:val="00F5408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F5408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1190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7</cp:revision>
  <cp:lastPrinted>2026-04-20T06:42:00Z</cp:lastPrinted>
  <dcterms:created xsi:type="dcterms:W3CDTF">2026-02-27T09:36:00Z</dcterms:created>
  <dcterms:modified xsi:type="dcterms:W3CDTF">2026-06-10T09:06:00Z</dcterms:modified>
</cp:coreProperties>
</file>