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F8104" w14:textId="77777777"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14:paraId="5A254F18" w14:textId="77777777"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14:paraId="645820FC" w14:textId="77777777" w:rsidR="00DF47BE" w:rsidRDefault="00DF47BE" w:rsidP="005C1370">
      <w:pPr>
        <w:spacing w:after="240"/>
        <w:jc w:val="center"/>
        <w:rPr>
          <w:rFonts w:ascii="Arial Narrow" w:hAnsi="Arial Narrow"/>
          <w:sz w:val="22"/>
          <w:szCs w:val="22"/>
        </w:rPr>
      </w:pPr>
    </w:p>
    <w:p w14:paraId="23F65883" w14:textId="6F6AD38B" w:rsidR="00FB7F50" w:rsidRPr="00875F18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75F18">
        <w:rPr>
          <w:rFonts w:ascii="Arial Narrow" w:hAnsi="Arial Narrow"/>
          <w:sz w:val="22"/>
          <w:szCs w:val="22"/>
        </w:rPr>
        <w:t>Poznań</w:t>
      </w:r>
      <w:r w:rsidR="006E74C3" w:rsidRPr="00875F18">
        <w:rPr>
          <w:rFonts w:ascii="Arial Narrow" w:hAnsi="Arial Narrow"/>
          <w:sz w:val="22"/>
          <w:szCs w:val="22"/>
        </w:rPr>
        <w:t>,</w:t>
      </w:r>
      <w:r w:rsidR="00FB7F50" w:rsidRPr="00875F18">
        <w:rPr>
          <w:rFonts w:ascii="Arial Narrow" w:hAnsi="Arial Narrow"/>
          <w:sz w:val="22"/>
          <w:szCs w:val="22"/>
        </w:rPr>
        <w:t xml:space="preserve"> dnia: </w:t>
      </w:r>
      <w:r w:rsidR="009476B6">
        <w:rPr>
          <w:rFonts w:ascii="Arial Narrow" w:hAnsi="Arial Narrow"/>
          <w:sz w:val="22"/>
          <w:szCs w:val="22"/>
        </w:rPr>
        <w:t>26-06-2026</w:t>
      </w:r>
      <w:r w:rsidR="005C1370">
        <w:rPr>
          <w:rFonts w:ascii="Arial Narrow" w:hAnsi="Arial Narrow"/>
          <w:sz w:val="22"/>
          <w:szCs w:val="22"/>
        </w:rPr>
        <w:t xml:space="preserve"> r.</w:t>
      </w:r>
    </w:p>
    <w:p w14:paraId="3CAE61D2" w14:textId="77777777"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08EB9307" w14:textId="77777777"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14:paraId="50742FEF" w14:textId="77777777"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14:paraId="145FCD1A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3A4C19CA" w14:textId="77777777"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245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8733"/>
      </w:tblGrid>
      <w:tr w:rsidR="00C240F0" w:rsidRPr="00C84CAA" w14:paraId="177ADA81" w14:textId="77777777" w:rsidTr="007449F5">
        <w:trPr>
          <w:trHeight w:val="627"/>
        </w:trPr>
        <w:tc>
          <w:tcPr>
            <w:tcW w:w="1496" w:type="dxa"/>
          </w:tcPr>
          <w:p w14:paraId="14862ED4" w14:textId="77777777"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749" w:type="dxa"/>
          </w:tcPr>
          <w:p w14:paraId="7ABF49B0" w14:textId="238100BA" w:rsidR="00C240F0" w:rsidRPr="00313F05" w:rsidRDefault="00C240F0" w:rsidP="00B049FA">
            <w:pPr>
              <w:spacing w:after="60" w:line="276" w:lineRule="auto"/>
              <w:ind w:right="51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13F05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 w:rsidRPr="00313F05">
              <w:rPr>
                <w:rFonts w:ascii="Arial Narrow" w:hAnsi="Arial Narrow"/>
                <w:sz w:val="22"/>
                <w:szCs w:val="22"/>
              </w:rPr>
              <w:t>ym</w:t>
            </w:r>
            <w:r w:rsidRPr="00313F05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313F0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13F0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="0000036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B049FA">
              <w:rPr>
                <w:rFonts w:ascii="Arial Narrow" w:hAnsi="Arial Narrow"/>
                <w:b/>
                <w:bCs/>
                <w:sz w:val="22"/>
                <w:szCs w:val="22"/>
              </w:rPr>
              <w:t>W</w:t>
            </w:r>
            <w:r w:rsidR="00B049FA" w:rsidRPr="00B049FA">
              <w:rPr>
                <w:rFonts w:ascii="Arial Narrow" w:hAnsi="Arial Narrow"/>
                <w:b/>
                <w:bCs/>
                <w:sz w:val="22"/>
                <w:szCs w:val="22"/>
              </w:rPr>
              <w:t>ykonanie inwentaryzacji architektoniczno-budowlanej obiektów</w:t>
            </w:r>
            <w:r w:rsidR="009476B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Collegium Minus</w:t>
            </w:r>
            <w:r w:rsidR="00B049FA" w:rsidRPr="00B049F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Uniwersytetu im. Adama Mickiewicza w Poznaniu</w:t>
            </w:r>
            <w:r w:rsidR="009476B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313F0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13F05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192875" w:rsidRPr="00313F05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313F05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9476B6">
              <w:rPr>
                <w:rFonts w:ascii="Arial Narrow" w:hAnsi="Arial Narrow"/>
                <w:b/>
                <w:sz w:val="22"/>
                <w:szCs w:val="22"/>
              </w:rPr>
              <w:t>8563</w:t>
            </w:r>
          </w:p>
        </w:tc>
      </w:tr>
    </w:tbl>
    <w:p w14:paraId="5F1D3A30" w14:textId="1D66C3C5"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</w:t>
      </w:r>
      <w:r w:rsidR="009476B6">
        <w:rPr>
          <w:rFonts w:ascii="Arial Narrow" w:hAnsi="Arial Narrow"/>
          <w:sz w:val="22"/>
          <w:szCs w:val="22"/>
        </w:rPr>
        <w:t>7</w:t>
      </w:r>
      <w:r w:rsidR="00C84CAA">
        <w:rPr>
          <w:rFonts w:ascii="Arial Narrow" w:hAnsi="Arial Narrow"/>
          <w:sz w:val="22"/>
          <w:szCs w:val="22"/>
        </w:rPr>
        <w:t>0</w:t>
      </w:r>
      <w:r w:rsidR="00CA3ECF">
        <w:rPr>
          <w:rFonts w:ascii="Arial Narrow" w:hAnsi="Arial Narrow"/>
          <w:sz w:val="22"/>
          <w:szCs w:val="22"/>
        </w:rPr>
        <w:t>.</w:t>
      </w:r>
      <w:r w:rsidR="00C84CAA">
        <w:rPr>
          <w:rFonts w:ascii="Arial Narrow" w:hAnsi="Arial Narrow"/>
          <w:sz w:val="22"/>
          <w:szCs w:val="22"/>
        </w:rPr>
        <w:t>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1FA04400" w14:textId="6E3A4A74" w:rsidR="00C66ABB" w:rsidRPr="00C66ABB" w:rsidRDefault="00B049FA" w:rsidP="00B049FA">
      <w:pPr>
        <w:ind w:firstLine="70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VERTEX Adam Siejkowski</w:t>
      </w:r>
      <w:r w:rsidR="00C66ABB" w:rsidRPr="00C66ABB">
        <w:rPr>
          <w:rFonts w:ascii="Arial Narrow" w:hAnsi="Arial Narrow"/>
          <w:b/>
        </w:rPr>
        <w:t xml:space="preserve">  </w:t>
      </w:r>
    </w:p>
    <w:p w14:paraId="625D84D9" w14:textId="5F99F87B" w:rsidR="00C66ABB" w:rsidRPr="00C66ABB" w:rsidRDefault="00C66ABB" w:rsidP="00C66ABB">
      <w:pPr>
        <w:ind w:firstLine="709"/>
        <w:jc w:val="both"/>
        <w:rPr>
          <w:rFonts w:ascii="Arial Narrow" w:hAnsi="Arial Narrow"/>
          <w:b/>
        </w:rPr>
      </w:pPr>
      <w:r w:rsidRPr="00C66ABB">
        <w:rPr>
          <w:rFonts w:ascii="Arial Narrow" w:hAnsi="Arial Narrow"/>
          <w:b/>
        </w:rPr>
        <w:t xml:space="preserve">ul. </w:t>
      </w:r>
      <w:r w:rsidR="00B049FA">
        <w:rPr>
          <w:rFonts w:ascii="Arial Narrow" w:hAnsi="Arial Narrow"/>
          <w:b/>
        </w:rPr>
        <w:t>Portowa 5</w:t>
      </w:r>
    </w:p>
    <w:p w14:paraId="1ACB21EF" w14:textId="574CC3E4" w:rsidR="00CA3ECF" w:rsidRDefault="00B049FA" w:rsidP="00C66ABB">
      <w:pPr>
        <w:ind w:firstLine="709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60-480 Poznań</w:t>
      </w:r>
    </w:p>
    <w:p w14:paraId="6479CCB8" w14:textId="77777777" w:rsidR="00C66ABB" w:rsidRDefault="00C66ABB" w:rsidP="004E7234">
      <w:pPr>
        <w:spacing w:before="120"/>
        <w:ind w:firstLine="709"/>
        <w:jc w:val="both"/>
        <w:rPr>
          <w:rFonts w:ascii="Arial Narrow" w:hAnsi="Arial Narrow"/>
        </w:rPr>
      </w:pPr>
    </w:p>
    <w:p w14:paraId="7DE19F7E" w14:textId="2CDFC73D" w:rsidR="00311D9F" w:rsidRPr="00313F05" w:rsidRDefault="00311D9F" w:rsidP="004E7234">
      <w:pPr>
        <w:spacing w:before="120"/>
        <w:ind w:firstLine="709"/>
        <w:jc w:val="both"/>
        <w:rPr>
          <w:rFonts w:ascii="Arial Narrow" w:hAnsi="Arial Narrow"/>
          <w:b/>
        </w:rPr>
      </w:pPr>
      <w:r w:rsidRPr="00313F05">
        <w:rPr>
          <w:rFonts w:ascii="Arial Narrow" w:hAnsi="Arial Narrow"/>
        </w:rPr>
        <w:t xml:space="preserve">cena brutto: </w:t>
      </w:r>
      <w:r w:rsidR="009476B6">
        <w:rPr>
          <w:rFonts w:ascii="Arial Narrow" w:hAnsi="Arial Narrow"/>
          <w:b/>
        </w:rPr>
        <w:t>103.000,00</w:t>
      </w:r>
      <w:r w:rsidR="002F2EA2">
        <w:rPr>
          <w:rFonts w:ascii="Arial Narrow" w:hAnsi="Arial Narrow"/>
          <w:b/>
        </w:rPr>
        <w:t xml:space="preserve"> </w:t>
      </w:r>
      <w:r w:rsidR="00192875" w:rsidRPr="00313F05">
        <w:rPr>
          <w:rFonts w:ascii="Arial Narrow" w:hAnsi="Arial Narrow"/>
          <w:b/>
        </w:rPr>
        <w:t>zł</w:t>
      </w:r>
    </w:p>
    <w:p w14:paraId="53B0A486" w14:textId="77777777" w:rsidR="00F960D7" w:rsidRPr="00875F18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14:paraId="3AA49D58" w14:textId="77777777"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7449F5">
      <w:headerReference w:type="default" r:id="rId6"/>
      <w:footerReference w:type="default" r:id="rId7"/>
      <w:pgSz w:w="11906" w:h="16838"/>
      <w:pgMar w:top="1079" w:right="1274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07241" w14:textId="77777777" w:rsidR="00F90B59" w:rsidRDefault="00F90B59">
      <w:r>
        <w:separator/>
      </w:r>
    </w:p>
  </w:endnote>
  <w:endnote w:type="continuationSeparator" w:id="0">
    <w:p w14:paraId="490069B4" w14:textId="77777777" w:rsidR="00F90B59" w:rsidRDefault="00F90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4D2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180E5" w14:textId="77777777" w:rsidR="00F90B59" w:rsidRDefault="00F90B59">
      <w:r>
        <w:separator/>
      </w:r>
    </w:p>
  </w:footnote>
  <w:footnote w:type="continuationSeparator" w:id="0">
    <w:p w14:paraId="2A2AF6EC" w14:textId="77777777" w:rsidR="00F90B59" w:rsidRDefault="00F90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59F34" w14:textId="22A33456" w:rsidR="00713DF2" w:rsidRPr="00713DF2" w:rsidRDefault="00713DF2">
    <w:pPr>
      <w:pStyle w:val="Nagwek"/>
      <w:rPr>
        <w:rFonts w:asciiTheme="minorHAnsi" w:hAnsiTheme="minorHAnsi"/>
        <w:i/>
      </w:rPr>
    </w:pPr>
    <w:r w:rsidRPr="00713DF2">
      <w:rPr>
        <w:rFonts w:asciiTheme="minorHAnsi" w:hAnsiTheme="minorHAnsi"/>
        <w:i/>
      </w:rPr>
      <w:t>ZP3/</w:t>
    </w:r>
    <w:r w:rsidR="009476B6">
      <w:rPr>
        <w:rFonts w:asciiTheme="minorHAnsi" w:hAnsiTheme="minorHAnsi"/>
        <w:i/>
      </w:rPr>
      <w:t>8563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036B"/>
    <w:rsid w:val="00005838"/>
    <w:rsid w:val="00022322"/>
    <w:rsid w:val="00042497"/>
    <w:rsid w:val="000C1E6F"/>
    <w:rsid w:val="000C3C3D"/>
    <w:rsid w:val="000E4E56"/>
    <w:rsid w:val="00131D0E"/>
    <w:rsid w:val="00164622"/>
    <w:rsid w:val="0017414F"/>
    <w:rsid w:val="00174BA8"/>
    <w:rsid w:val="00191D7A"/>
    <w:rsid w:val="00192875"/>
    <w:rsid w:val="001A1468"/>
    <w:rsid w:val="001B7815"/>
    <w:rsid w:val="002B1E4F"/>
    <w:rsid w:val="002B6761"/>
    <w:rsid w:val="002B7805"/>
    <w:rsid w:val="002C427C"/>
    <w:rsid w:val="002F2EA2"/>
    <w:rsid w:val="00311D9F"/>
    <w:rsid w:val="00313F05"/>
    <w:rsid w:val="00334AB7"/>
    <w:rsid w:val="003445A0"/>
    <w:rsid w:val="003A0AFC"/>
    <w:rsid w:val="003D611C"/>
    <w:rsid w:val="003F0C72"/>
    <w:rsid w:val="003F3CA0"/>
    <w:rsid w:val="00431C0B"/>
    <w:rsid w:val="00437CAD"/>
    <w:rsid w:val="00460A68"/>
    <w:rsid w:val="004657DA"/>
    <w:rsid w:val="004B2665"/>
    <w:rsid w:val="004C3459"/>
    <w:rsid w:val="004C6001"/>
    <w:rsid w:val="004E324A"/>
    <w:rsid w:val="004E7234"/>
    <w:rsid w:val="0054734E"/>
    <w:rsid w:val="00596FD7"/>
    <w:rsid w:val="005B20D4"/>
    <w:rsid w:val="005B59E1"/>
    <w:rsid w:val="005C1370"/>
    <w:rsid w:val="005D6501"/>
    <w:rsid w:val="005E5BFF"/>
    <w:rsid w:val="00607F9B"/>
    <w:rsid w:val="00644DCB"/>
    <w:rsid w:val="00657C1E"/>
    <w:rsid w:val="006678C5"/>
    <w:rsid w:val="006E3089"/>
    <w:rsid w:val="006E74C3"/>
    <w:rsid w:val="006F6F14"/>
    <w:rsid w:val="00712C39"/>
    <w:rsid w:val="00713DF2"/>
    <w:rsid w:val="007449F5"/>
    <w:rsid w:val="0075025B"/>
    <w:rsid w:val="00756CDA"/>
    <w:rsid w:val="00763C68"/>
    <w:rsid w:val="0078529B"/>
    <w:rsid w:val="0079007C"/>
    <w:rsid w:val="007B5313"/>
    <w:rsid w:val="007E2ACC"/>
    <w:rsid w:val="007E68C5"/>
    <w:rsid w:val="00832144"/>
    <w:rsid w:val="008567C7"/>
    <w:rsid w:val="008642B3"/>
    <w:rsid w:val="00875F18"/>
    <w:rsid w:val="008A6C10"/>
    <w:rsid w:val="008E5102"/>
    <w:rsid w:val="00905D4C"/>
    <w:rsid w:val="00915B9E"/>
    <w:rsid w:val="009476B6"/>
    <w:rsid w:val="00952256"/>
    <w:rsid w:val="0097748A"/>
    <w:rsid w:val="009F0E5C"/>
    <w:rsid w:val="009F37F3"/>
    <w:rsid w:val="00A029B8"/>
    <w:rsid w:val="00A17CDB"/>
    <w:rsid w:val="00A23B7D"/>
    <w:rsid w:val="00A847B6"/>
    <w:rsid w:val="00AA02AC"/>
    <w:rsid w:val="00AA4131"/>
    <w:rsid w:val="00AC3D0D"/>
    <w:rsid w:val="00B049FA"/>
    <w:rsid w:val="00B0526F"/>
    <w:rsid w:val="00B32D12"/>
    <w:rsid w:val="00B464D3"/>
    <w:rsid w:val="00B8185B"/>
    <w:rsid w:val="00BD2174"/>
    <w:rsid w:val="00C240F0"/>
    <w:rsid w:val="00C423DD"/>
    <w:rsid w:val="00C60D7B"/>
    <w:rsid w:val="00C65E53"/>
    <w:rsid w:val="00C66ABB"/>
    <w:rsid w:val="00C84CAA"/>
    <w:rsid w:val="00CA0B33"/>
    <w:rsid w:val="00CA3511"/>
    <w:rsid w:val="00CA3ECF"/>
    <w:rsid w:val="00CA726A"/>
    <w:rsid w:val="00D01E5B"/>
    <w:rsid w:val="00D02F15"/>
    <w:rsid w:val="00D04203"/>
    <w:rsid w:val="00D26ED6"/>
    <w:rsid w:val="00D42C90"/>
    <w:rsid w:val="00D8427E"/>
    <w:rsid w:val="00DB742B"/>
    <w:rsid w:val="00DF47BE"/>
    <w:rsid w:val="00E30B2D"/>
    <w:rsid w:val="00E62859"/>
    <w:rsid w:val="00E85D70"/>
    <w:rsid w:val="00EA174C"/>
    <w:rsid w:val="00EC69BA"/>
    <w:rsid w:val="00EE002C"/>
    <w:rsid w:val="00EF61BA"/>
    <w:rsid w:val="00F152C3"/>
    <w:rsid w:val="00F33C66"/>
    <w:rsid w:val="00F90B59"/>
    <w:rsid w:val="00F960D7"/>
    <w:rsid w:val="00FB7F50"/>
    <w:rsid w:val="00FC4258"/>
    <w:rsid w:val="00FE612B"/>
    <w:rsid w:val="00FF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B50482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4</cp:revision>
  <cp:lastPrinted>2025-04-08T09:35:00Z</cp:lastPrinted>
  <dcterms:created xsi:type="dcterms:W3CDTF">2025-05-20T07:03:00Z</dcterms:created>
  <dcterms:modified xsi:type="dcterms:W3CDTF">2026-06-26T07:02:00Z</dcterms:modified>
</cp:coreProperties>
</file>