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F8104" w14:textId="77777777" w:rsidR="00DF47BE" w:rsidRDefault="00DF47BE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</w:p>
    <w:p w14:paraId="5A254F18" w14:textId="77777777" w:rsidR="00DF47BE" w:rsidRDefault="00DF47BE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</w:p>
    <w:p w14:paraId="645820FC" w14:textId="77777777" w:rsidR="00DF47BE" w:rsidRDefault="00DF47BE" w:rsidP="005C1370">
      <w:pPr>
        <w:spacing w:after="240"/>
        <w:jc w:val="center"/>
        <w:rPr>
          <w:rFonts w:ascii="Arial Narrow" w:hAnsi="Arial Narrow"/>
          <w:sz w:val="22"/>
          <w:szCs w:val="22"/>
        </w:rPr>
      </w:pPr>
    </w:p>
    <w:p w14:paraId="23F65883" w14:textId="6574C708" w:rsidR="00FB7F50" w:rsidRPr="00875F18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875F18">
        <w:rPr>
          <w:rFonts w:ascii="Arial Narrow" w:hAnsi="Arial Narrow"/>
          <w:sz w:val="22"/>
          <w:szCs w:val="22"/>
        </w:rPr>
        <w:t>Poznań</w:t>
      </w:r>
      <w:r w:rsidR="006E74C3" w:rsidRPr="00875F18">
        <w:rPr>
          <w:rFonts w:ascii="Arial Narrow" w:hAnsi="Arial Narrow"/>
          <w:sz w:val="22"/>
          <w:szCs w:val="22"/>
        </w:rPr>
        <w:t>,</w:t>
      </w:r>
      <w:r w:rsidR="00FB7F50" w:rsidRPr="00875F18">
        <w:rPr>
          <w:rFonts w:ascii="Arial Narrow" w:hAnsi="Arial Narrow"/>
          <w:sz w:val="22"/>
          <w:szCs w:val="22"/>
        </w:rPr>
        <w:t xml:space="preserve"> dnia: </w:t>
      </w:r>
      <w:r w:rsidR="009079A2">
        <w:rPr>
          <w:rFonts w:ascii="Arial Narrow" w:hAnsi="Arial Narrow"/>
          <w:sz w:val="22"/>
          <w:szCs w:val="22"/>
        </w:rPr>
        <w:t>29</w:t>
      </w:r>
      <w:r w:rsidR="009476B6">
        <w:rPr>
          <w:rFonts w:ascii="Arial Narrow" w:hAnsi="Arial Narrow"/>
          <w:sz w:val="22"/>
          <w:szCs w:val="22"/>
        </w:rPr>
        <w:t>-06-2026</w:t>
      </w:r>
      <w:r w:rsidR="005C1370">
        <w:rPr>
          <w:rFonts w:ascii="Arial Narrow" w:hAnsi="Arial Narrow"/>
          <w:sz w:val="22"/>
          <w:szCs w:val="22"/>
        </w:rPr>
        <w:t xml:space="preserve"> r.</w:t>
      </w:r>
    </w:p>
    <w:p w14:paraId="3CAE61D2" w14:textId="77777777" w:rsidR="00FB7F50" w:rsidRPr="00C84CAA" w:rsidRDefault="00311D9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14:paraId="08EB9307" w14:textId="77777777"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1</w:t>
      </w:r>
    </w:p>
    <w:p w14:paraId="50742FEF" w14:textId="77777777" w:rsidR="00FB7F50" w:rsidRPr="00C84CAA" w:rsidRDefault="00311D9F" w:rsidP="00FB7F5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</w:t>
      </w:r>
      <w:r w:rsidR="00C240F0"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="00C240F0" w:rsidRPr="00C84CAA">
        <w:rPr>
          <w:rFonts w:ascii="Arial Narrow" w:hAnsi="Arial Narrow"/>
          <w:sz w:val="22"/>
          <w:szCs w:val="22"/>
        </w:rPr>
        <w:t>Poznań</w:t>
      </w:r>
    </w:p>
    <w:p w14:paraId="145FCD1A" w14:textId="77777777"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14:paraId="3A4C19CA" w14:textId="77777777" w:rsidR="008642B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10245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512"/>
        <w:gridCol w:w="8733"/>
      </w:tblGrid>
      <w:tr w:rsidR="00C240F0" w:rsidRPr="00C84CAA" w14:paraId="177ADA81" w14:textId="77777777" w:rsidTr="007449F5">
        <w:trPr>
          <w:trHeight w:val="627"/>
        </w:trPr>
        <w:tc>
          <w:tcPr>
            <w:tcW w:w="1496" w:type="dxa"/>
          </w:tcPr>
          <w:p w14:paraId="14862ED4" w14:textId="77777777" w:rsidR="00C240F0" w:rsidRPr="00C84CAA" w:rsidRDefault="00C240F0" w:rsidP="00311D9F">
            <w:pPr>
              <w:spacing w:after="60" w:line="276" w:lineRule="auto"/>
              <w:ind w:left="604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8749" w:type="dxa"/>
          </w:tcPr>
          <w:p w14:paraId="6B14E803" w14:textId="50F92862" w:rsidR="009079A2" w:rsidRPr="009079A2" w:rsidRDefault="009079A2" w:rsidP="009079A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79A2">
              <w:rPr>
                <w:rFonts w:ascii="Arial" w:hAnsi="Arial" w:cs="Arial"/>
                <w:b/>
                <w:bCs/>
                <w:sz w:val="20"/>
                <w:szCs w:val="20"/>
              </w:rPr>
              <w:t>usług</w:t>
            </w:r>
            <w:r w:rsidRPr="009079A2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  <w:r w:rsidRPr="009079A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wyżywienia dla grupy  maksymalnie 77 uczestników: Letniego Kursu Języka i Kultury Polskiej NAWA (60 osób  w terminie 20.07.2026r. - 9.08.2026r.) oraz Letniej Szkoły Języka i Kultury Polskiej UAM (17 osób w terminie 20.07.2026r. – 7.08.2026r.), 3 posiłki dziennie (śniadanie, obiad, kolacja) serwowane w przestrzeni zapewnianej przez usługodawcę w bliskim sąsiedztwie Collegium Maius (ul. A. Fredry 10)</w:t>
            </w:r>
          </w:p>
          <w:p w14:paraId="7ABF49B0" w14:textId="0C1DB77D" w:rsidR="00C240F0" w:rsidRPr="009079A2" w:rsidRDefault="00C240F0" w:rsidP="00B049FA">
            <w:pPr>
              <w:spacing w:after="60" w:line="276" w:lineRule="auto"/>
              <w:ind w:right="51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5F1D3A30" w14:textId="1D66C3C5" w:rsidR="008642B3" w:rsidRPr="00C84CAA" w:rsidRDefault="00C65E53" w:rsidP="00311D9F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/>
        <w:jc w:val="both"/>
        <w:rPr>
          <w:rFonts w:ascii="Arial Narrow" w:hAnsi="Arial Narrow"/>
          <w:bCs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</w:t>
      </w:r>
      <w:r w:rsidR="009476B6">
        <w:rPr>
          <w:rFonts w:ascii="Arial Narrow" w:hAnsi="Arial Narrow"/>
          <w:sz w:val="22"/>
          <w:szCs w:val="22"/>
        </w:rPr>
        <w:t>7</w:t>
      </w:r>
      <w:r w:rsidR="00C84CAA">
        <w:rPr>
          <w:rFonts w:ascii="Arial Narrow" w:hAnsi="Arial Narrow"/>
          <w:sz w:val="22"/>
          <w:szCs w:val="22"/>
        </w:rPr>
        <w:t>0</w:t>
      </w:r>
      <w:r w:rsidR="00CA3ECF">
        <w:rPr>
          <w:rFonts w:ascii="Arial Narrow" w:hAnsi="Arial Narrow"/>
          <w:sz w:val="22"/>
          <w:szCs w:val="22"/>
        </w:rPr>
        <w:t>.</w:t>
      </w:r>
      <w:r w:rsidR="00C84CAA">
        <w:rPr>
          <w:rFonts w:ascii="Arial Narrow" w:hAnsi="Arial Narrow"/>
          <w:sz w:val="22"/>
          <w:szCs w:val="22"/>
        </w:rPr>
        <w:t>000 zł netto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C84CAA">
        <w:rPr>
          <w:rFonts w:ascii="Arial Narrow" w:hAnsi="Arial Narrow"/>
          <w:sz w:val="22"/>
          <w:szCs w:val="22"/>
        </w:rPr>
        <w:t>ę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14:paraId="1FA04400" w14:textId="1155F4CE" w:rsidR="00C66ABB" w:rsidRPr="00C66ABB" w:rsidRDefault="009079A2" w:rsidP="00B049FA">
      <w:pPr>
        <w:ind w:firstLine="709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5S Krzysztof Chwała</w:t>
      </w:r>
    </w:p>
    <w:p w14:paraId="625D84D9" w14:textId="3FB843D2" w:rsidR="00C66ABB" w:rsidRPr="00C66ABB" w:rsidRDefault="00C66ABB" w:rsidP="00C66ABB">
      <w:pPr>
        <w:ind w:firstLine="709"/>
        <w:jc w:val="both"/>
        <w:rPr>
          <w:rFonts w:ascii="Arial Narrow" w:hAnsi="Arial Narrow"/>
          <w:b/>
        </w:rPr>
      </w:pPr>
      <w:r w:rsidRPr="00C66ABB">
        <w:rPr>
          <w:rFonts w:ascii="Arial Narrow" w:hAnsi="Arial Narrow"/>
          <w:b/>
        </w:rPr>
        <w:t xml:space="preserve">ul. </w:t>
      </w:r>
      <w:r w:rsidR="009079A2">
        <w:rPr>
          <w:rFonts w:ascii="Arial Narrow" w:hAnsi="Arial Narrow"/>
          <w:b/>
        </w:rPr>
        <w:t>Św. Floriana 8/11</w:t>
      </w:r>
    </w:p>
    <w:p w14:paraId="1ACB21EF" w14:textId="6F76D473" w:rsidR="00CA3ECF" w:rsidRDefault="00B049FA" w:rsidP="00C66ABB">
      <w:pPr>
        <w:ind w:firstLine="709"/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>60-</w:t>
      </w:r>
      <w:r w:rsidR="009079A2">
        <w:rPr>
          <w:rFonts w:ascii="Arial Narrow" w:hAnsi="Arial Narrow"/>
          <w:b/>
        </w:rPr>
        <w:t>536</w:t>
      </w:r>
      <w:r>
        <w:rPr>
          <w:rFonts w:ascii="Arial Narrow" w:hAnsi="Arial Narrow"/>
          <w:b/>
        </w:rPr>
        <w:t xml:space="preserve"> Poznań</w:t>
      </w:r>
    </w:p>
    <w:p w14:paraId="6479CCB8" w14:textId="77777777" w:rsidR="00C66ABB" w:rsidRDefault="00C66ABB" w:rsidP="004E7234">
      <w:pPr>
        <w:spacing w:before="120"/>
        <w:ind w:firstLine="709"/>
        <w:jc w:val="both"/>
        <w:rPr>
          <w:rFonts w:ascii="Arial Narrow" w:hAnsi="Arial Narrow"/>
        </w:rPr>
      </w:pPr>
    </w:p>
    <w:p w14:paraId="7DE19F7E" w14:textId="2BB2E542" w:rsidR="00311D9F" w:rsidRPr="00313F05" w:rsidRDefault="00311D9F" w:rsidP="004E7234">
      <w:pPr>
        <w:spacing w:before="120"/>
        <w:ind w:firstLine="709"/>
        <w:jc w:val="both"/>
        <w:rPr>
          <w:rFonts w:ascii="Arial Narrow" w:hAnsi="Arial Narrow"/>
          <w:b/>
        </w:rPr>
      </w:pPr>
      <w:r w:rsidRPr="00313F05">
        <w:rPr>
          <w:rFonts w:ascii="Arial Narrow" w:hAnsi="Arial Narrow"/>
        </w:rPr>
        <w:t xml:space="preserve">cena brutto: </w:t>
      </w:r>
      <w:r w:rsidR="009079A2">
        <w:rPr>
          <w:rFonts w:ascii="Arial Narrow" w:hAnsi="Arial Narrow"/>
          <w:b/>
        </w:rPr>
        <w:t>175.940,00</w:t>
      </w:r>
      <w:r w:rsidR="002F2EA2">
        <w:rPr>
          <w:rFonts w:ascii="Arial Narrow" w:hAnsi="Arial Narrow"/>
          <w:b/>
        </w:rPr>
        <w:t xml:space="preserve"> </w:t>
      </w:r>
      <w:r w:rsidR="00192875" w:rsidRPr="00313F05">
        <w:rPr>
          <w:rFonts w:ascii="Arial Narrow" w:hAnsi="Arial Narrow"/>
          <w:b/>
        </w:rPr>
        <w:t>zł</w:t>
      </w:r>
    </w:p>
    <w:p w14:paraId="53B0A486" w14:textId="77777777" w:rsidR="00F960D7" w:rsidRPr="00875F18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bookmarkEnd w:id="0"/>
    <w:p w14:paraId="3AA49D58" w14:textId="77777777" w:rsidR="00F960D7" w:rsidRPr="00C84CAA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sectPr w:rsidR="00F960D7" w:rsidRPr="00C84CAA" w:rsidSect="007449F5">
      <w:headerReference w:type="default" r:id="rId6"/>
      <w:footerReference w:type="default" r:id="rId7"/>
      <w:pgSz w:w="11906" w:h="16838"/>
      <w:pgMar w:top="1079" w:right="1274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43FFE" w14:textId="77777777" w:rsidR="00FA3DA8" w:rsidRDefault="00FA3DA8">
      <w:r>
        <w:separator/>
      </w:r>
    </w:p>
  </w:endnote>
  <w:endnote w:type="continuationSeparator" w:id="0">
    <w:p w14:paraId="4C3E8832" w14:textId="77777777" w:rsidR="00FA3DA8" w:rsidRDefault="00FA3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4D2C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CA7EB" w14:textId="77777777" w:rsidR="00FA3DA8" w:rsidRDefault="00FA3DA8">
      <w:r>
        <w:separator/>
      </w:r>
    </w:p>
  </w:footnote>
  <w:footnote w:type="continuationSeparator" w:id="0">
    <w:p w14:paraId="5E15EDAC" w14:textId="77777777" w:rsidR="00FA3DA8" w:rsidRDefault="00FA3D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59F34" w14:textId="6A8A9A58" w:rsidR="00713DF2" w:rsidRPr="00713DF2" w:rsidRDefault="00713DF2">
    <w:pPr>
      <w:pStyle w:val="Nagwek"/>
      <w:rPr>
        <w:rFonts w:asciiTheme="minorHAnsi" w:hAnsiTheme="minorHAnsi"/>
        <w:i/>
      </w:rPr>
    </w:pPr>
    <w:r w:rsidRPr="00713DF2">
      <w:rPr>
        <w:rFonts w:asciiTheme="minorHAnsi" w:hAnsiTheme="minorHAnsi"/>
        <w:i/>
      </w:rPr>
      <w:t>ZP3/</w:t>
    </w:r>
    <w:r w:rsidR="009079A2">
      <w:rPr>
        <w:rFonts w:asciiTheme="minorHAnsi" w:hAnsiTheme="minorHAnsi"/>
        <w:i/>
      </w:rPr>
      <w:t>8518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02C"/>
    <w:rsid w:val="0000036B"/>
    <w:rsid w:val="00005838"/>
    <w:rsid w:val="00022322"/>
    <w:rsid w:val="00042497"/>
    <w:rsid w:val="000C1E6F"/>
    <w:rsid w:val="000C3C3D"/>
    <w:rsid w:val="000E4E56"/>
    <w:rsid w:val="00131D0E"/>
    <w:rsid w:val="00164622"/>
    <w:rsid w:val="0017414F"/>
    <w:rsid w:val="00174BA8"/>
    <w:rsid w:val="00191D7A"/>
    <w:rsid w:val="00192875"/>
    <w:rsid w:val="001A1468"/>
    <w:rsid w:val="001B7815"/>
    <w:rsid w:val="002B1E4F"/>
    <w:rsid w:val="002B6761"/>
    <w:rsid w:val="002B7805"/>
    <w:rsid w:val="002C427C"/>
    <w:rsid w:val="002F2EA2"/>
    <w:rsid w:val="00311D9F"/>
    <w:rsid w:val="00313F05"/>
    <w:rsid w:val="00334AB7"/>
    <w:rsid w:val="003445A0"/>
    <w:rsid w:val="003A0AFC"/>
    <w:rsid w:val="003D611C"/>
    <w:rsid w:val="003F0C72"/>
    <w:rsid w:val="003F3CA0"/>
    <w:rsid w:val="00431C0B"/>
    <w:rsid w:val="00437CAD"/>
    <w:rsid w:val="00460A68"/>
    <w:rsid w:val="004657DA"/>
    <w:rsid w:val="004B2665"/>
    <w:rsid w:val="004C3459"/>
    <w:rsid w:val="004C6001"/>
    <w:rsid w:val="004E324A"/>
    <w:rsid w:val="004E7234"/>
    <w:rsid w:val="0054734E"/>
    <w:rsid w:val="00596FD7"/>
    <w:rsid w:val="005B20D4"/>
    <w:rsid w:val="005B59E1"/>
    <w:rsid w:val="005C1370"/>
    <w:rsid w:val="005D6501"/>
    <w:rsid w:val="005E5BFF"/>
    <w:rsid w:val="00607F9B"/>
    <w:rsid w:val="00644DCB"/>
    <w:rsid w:val="00657C1E"/>
    <w:rsid w:val="006678C5"/>
    <w:rsid w:val="006E3089"/>
    <w:rsid w:val="006E74C3"/>
    <w:rsid w:val="006F6F14"/>
    <w:rsid w:val="00712C39"/>
    <w:rsid w:val="00713DF2"/>
    <w:rsid w:val="007449F5"/>
    <w:rsid w:val="0075025B"/>
    <w:rsid w:val="00756CDA"/>
    <w:rsid w:val="00763C68"/>
    <w:rsid w:val="0078529B"/>
    <w:rsid w:val="0079007C"/>
    <w:rsid w:val="007B5313"/>
    <w:rsid w:val="007E2ACC"/>
    <w:rsid w:val="007E68C5"/>
    <w:rsid w:val="00832144"/>
    <w:rsid w:val="008567C7"/>
    <w:rsid w:val="008642B3"/>
    <w:rsid w:val="00875F18"/>
    <w:rsid w:val="008A6C10"/>
    <w:rsid w:val="008E5102"/>
    <w:rsid w:val="00905D4C"/>
    <w:rsid w:val="009079A2"/>
    <w:rsid w:val="00915B9E"/>
    <w:rsid w:val="009476B6"/>
    <w:rsid w:val="00952256"/>
    <w:rsid w:val="0097748A"/>
    <w:rsid w:val="009F0E5C"/>
    <w:rsid w:val="009F37F3"/>
    <w:rsid w:val="00A029B8"/>
    <w:rsid w:val="00A17CDB"/>
    <w:rsid w:val="00A23B7D"/>
    <w:rsid w:val="00A847B6"/>
    <w:rsid w:val="00A85D1D"/>
    <w:rsid w:val="00AA02AC"/>
    <w:rsid w:val="00AA4131"/>
    <w:rsid w:val="00AC3D0D"/>
    <w:rsid w:val="00B049FA"/>
    <w:rsid w:val="00B0526F"/>
    <w:rsid w:val="00B32D12"/>
    <w:rsid w:val="00B464D3"/>
    <w:rsid w:val="00B8185B"/>
    <w:rsid w:val="00BD2174"/>
    <w:rsid w:val="00C240F0"/>
    <w:rsid w:val="00C423DD"/>
    <w:rsid w:val="00C60D7B"/>
    <w:rsid w:val="00C65E53"/>
    <w:rsid w:val="00C66ABB"/>
    <w:rsid w:val="00C84CAA"/>
    <w:rsid w:val="00CA0B33"/>
    <w:rsid w:val="00CA3511"/>
    <w:rsid w:val="00CA3ECF"/>
    <w:rsid w:val="00CA726A"/>
    <w:rsid w:val="00D01E5B"/>
    <w:rsid w:val="00D02F15"/>
    <w:rsid w:val="00D04203"/>
    <w:rsid w:val="00D26ED6"/>
    <w:rsid w:val="00D42C90"/>
    <w:rsid w:val="00D8427E"/>
    <w:rsid w:val="00DB742B"/>
    <w:rsid w:val="00DF47BE"/>
    <w:rsid w:val="00E30B2D"/>
    <w:rsid w:val="00E62859"/>
    <w:rsid w:val="00E85D70"/>
    <w:rsid w:val="00EA174C"/>
    <w:rsid w:val="00EC69BA"/>
    <w:rsid w:val="00EE002C"/>
    <w:rsid w:val="00EF61BA"/>
    <w:rsid w:val="00F152C3"/>
    <w:rsid w:val="00F33C66"/>
    <w:rsid w:val="00F90B59"/>
    <w:rsid w:val="00F960D7"/>
    <w:rsid w:val="00FA3DA8"/>
    <w:rsid w:val="00FB7F50"/>
    <w:rsid w:val="00FC4258"/>
    <w:rsid w:val="00FE612B"/>
    <w:rsid w:val="00FF6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B50482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142</Words>
  <Characters>856</Characters>
  <Application>Microsoft Office Word</Application>
  <DocSecurity>0</DocSecurity>
  <Lines>7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Iwona Zerbin</cp:lastModifiedBy>
  <cp:revision>5</cp:revision>
  <cp:lastPrinted>2025-04-08T09:35:00Z</cp:lastPrinted>
  <dcterms:created xsi:type="dcterms:W3CDTF">2025-05-20T07:03:00Z</dcterms:created>
  <dcterms:modified xsi:type="dcterms:W3CDTF">2026-06-29T06:25:00Z</dcterms:modified>
</cp:coreProperties>
</file>